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F3F5" w14:textId="77777777" w:rsidR="003E1982" w:rsidRPr="00322C1F" w:rsidRDefault="00F2410D" w:rsidP="003E1982">
      <w:pPr>
        <w:pStyle w:val="Header"/>
      </w:pPr>
      <w:r w:rsidRPr="00DD5B74">
        <w:rPr>
          <w:noProof/>
        </w:rPr>
        <mc:AlternateContent>
          <mc:Choice Requires="wpg">
            <w:drawing>
              <wp:anchor distT="0" distB="0" distL="114300" distR="114300" simplePos="0" relativeHeight="251656704" behindDoc="0" locked="0" layoutInCell="1" allowOverlap="1" wp14:anchorId="7DFC642C" wp14:editId="33B2751C">
                <wp:simplePos x="0" y="0"/>
                <wp:positionH relativeFrom="column">
                  <wp:posOffset>-1141095</wp:posOffset>
                </wp:positionH>
                <wp:positionV relativeFrom="paragraph">
                  <wp:posOffset>-461010</wp:posOffset>
                </wp:positionV>
                <wp:extent cx="377825" cy="11574780"/>
                <wp:effectExtent l="0" t="0" r="0" b="0"/>
                <wp:wrapNone/>
                <wp:docPr id="66864997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825" cy="11574780"/>
                          <a:chOff x="106403775" y="104817750"/>
                          <a:chExt cx="252000" cy="10706400"/>
                        </a:xfrm>
                      </wpg:grpSpPr>
                      <wps:wsp>
                        <wps:cNvPr id="4" name="Rectangle 2"/>
                        <wps:cNvSpPr>
                          <a:spLocks noChangeArrowheads="1"/>
                        </wps:cNvSpPr>
                        <wps:spPr bwMode="auto">
                          <a:xfrm>
                            <a:off x="106403775" y="104817750"/>
                            <a:ext cx="252000" cy="10706400"/>
                          </a:xfrm>
                          <a:prstGeom prst="rect">
                            <a:avLst/>
                          </a:prstGeom>
                          <a:solidFill>
                            <a:srgbClr val="336633"/>
                          </a:solidFill>
                          <a:ln>
                            <a:noFill/>
                          </a:ln>
                          <a:effectLst/>
                        </wps:spPr>
                        <wps:bodyPr rot="0" vert="horz" wrap="square" lIns="36576" tIns="36576" rIns="36576" bIns="36576" anchor="t" anchorCtr="0" upright="1">
                          <a:noAutofit/>
                        </wps:bodyPr>
                      </wps:wsp>
                      <wps:wsp>
                        <wps:cNvPr id="5" name="Rectangle 3"/>
                        <wps:cNvSpPr>
                          <a:spLocks noChangeArrowheads="1"/>
                        </wps:cNvSpPr>
                        <wps:spPr bwMode="auto">
                          <a:xfrm>
                            <a:off x="106403775" y="105156150"/>
                            <a:ext cx="252000" cy="648000"/>
                          </a:xfrm>
                          <a:prstGeom prst="rect">
                            <a:avLst/>
                          </a:prstGeom>
                          <a:solidFill>
                            <a:srgbClr val="7E6301"/>
                          </a:solidFill>
                          <a:ln>
                            <a:noFill/>
                          </a:ln>
                          <a:effec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70C8FEF" id="Group 7" o:spid="_x0000_s1026" style="position:absolute;margin-left:-89.85pt;margin-top:-36.3pt;width:29.75pt;height:911.4pt;z-index:251656704" coordorigin="1064037,1048177" coordsize="2520,107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">
                <v:rect id="Rectangle 2" o:spid="_x0000_s1027" style="position:absolute;left:1064037;top:1048177;width:2520;height:107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" fillcolor="#363" stroked="f">
                  <v:textbox inset="2.88pt,2.88pt,2.88pt,2.88pt"/>
                </v:rect>
                <v:rect id="Rectangle 3" o:spid="_x0000_s1028" style="position:absolute;left:1064037;top:1051561;width:2520;height:6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" fillcolor="#7e6301" stroked="f">
                  <v:textbox inset="2.88pt,2.88pt,2.88pt,2.88pt"/>
                </v:rect>
              </v:group>
            </w:pict>
          </mc:Fallback>
        </mc:AlternateContent>
      </w:r>
      <w:r w:rsidR="002A03BC" w:rsidRPr="00DD5B74">
        <w:t xml:space="preserve"> </w:t>
      </w:r>
    </w:p>
    <w:p w14:paraId="7098ED1F" w14:textId="77777777" w:rsidR="003E1982" w:rsidRPr="00322C1F" w:rsidRDefault="003E1982" w:rsidP="003E1982">
      <w:pPr>
        <w:pStyle w:val="Title"/>
        <w:rPr>
          <w:rFonts w:ascii="Times New Roman" w:hAnsi="Times New Roman"/>
          <w:color w:val="000000"/>
          <w:sz w:val="40"/>
          <w:szCs w:val="40"/>
        </w:rPr>
      </w:pPr>
      <w:r w:rsidRPr="00322C1F">
        <w:rPr>
          <w:rFonts w:ascii="Times New Roman" w:hAnsi="Times New Roman"/>
          <w:noProof/>
          <w:color w:val="000000"/>
          <w:kern w:val="0"/>
          <w:sz w:val="40"/>
          <w:szCs w:val="40"/>
        </w:rPr>
        <w:drawing>
          <wp:inline distT="0" distB="0" distL="0" distR="0" wp14:anchorId="2C3F4B84" wp14:editId="1340C320">
            <wp:extent cx="1943100" cy="1607820"/>
            <wp:effectExtent l="0" t="0" r="0" b="0"/>
            <wp:docPr id="1" name="Picture 2" descr="MASTER LOGO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 LOGO (0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1607820"/>
                    </a:xfrm>
                    <a:prstGeom prst="rect">
                      <a:avLst/>
                    </a:prstGeom>
                    <a:noFill/>
                    <a:ln>
                      <a:noFill/>
                    </a:ln>
                  </pic:spPr>
                </pic:pic>
              </a:graphicData>
            </a:graphic>
          </wp:inline>
        </w:drawing>
      </w:r>
    </w:p>
    <w:p w14:paraId="35CDA66A" w14:textId="77777777" w:rsidR="003E1982" w:rsidRPr="00322C1F" w:rsidRDefault="003E1982" w:rsidP="003E1982">
      <w:pPr>
        <w:jc w:val="center"/>
        <w:rPr>
          <w:b/>
          <w:color w:val="000000"/>
          <w:sz w:val="56"/>
          <w:szCs w:val="56"/>
        </w:rPr>
      </w:pPr>
    </w:p>
    <w:p w14:paraId="2D75F691" w14:textId="77777777" w:rsidR="003E1982" w:rsidRPr="00322C1F" w:rsidRDefault="003E1982" w:rsidP="003E1982">
      <w:pPr>
        <w:jc w:val="center"/>
        <w:rPr>
          <w:b/>
          <w:color w:val="000000"/>
          <w:sz w:val="56"/>
          <w:szCs w:val="56"/>
        </w:rPr>
      </w:pPr>
      <w:r w:rsidRPr="00322C1F">
        <w:rPr>
          <w:b/>
          <w:color w:val="000000"/>
          <w:sz w:val="56"/>
          <w:szCs w:val="56"/>
        </w:rPr>
        <w:t>Request for Sealed Quotations</w:t>
      </w:r>
    </w:p>
    <w:p w14:paraId="2180EC26" w14:textId="77777777" w:rsidR="003E1982" w:rsidRPr="00322C1F" w:rsidRDefault="003E1982" w:rsidP="003E1982">
      <w:pPr>
        <w:jc w:val="center"/>
        <w:rPr>
          <w:b/>
          <w:color w:val="000000"/>
          <w:sz w:val="72"/>
        </w:rPr>
      </w:pPr>
      <w:r w:rsidRPr="00322C1F">
        <w:rPr>
          <w:b/>
          <w:color w:val="000000"/>
          <w:sz w:val="56"/>
          <w:szCs w:val="56"/>
        </w:rPr>
        <w:t>for Goods</w:t>
      </w:r>
    </w:p>
    <w:p w14:paraId="69F02E9E" w14:textId="77777777" w:rsidR="003E1982" w:rsidRPr="00322C1F" w:rsidRDefault="003E1982" w:rsidP="003E1982">
      <w:pPr>
        <w:pStyle w:val="Heading8"/>
        <w:ind w:left="0" w:firstLine="0"/>
        <w:rPr>
          <w:rFonts w:ascii="Times New Roman" w:hAnsi="Times New Roman"/>
          <w:sz w:val="40"/>
          <w:szCs w:val="40"/>
        </w:rPr>
      </w:pPr>
    </w:p>
    <w:p w14:paraId="3E3941CF" w14:textId="77777777" w:rsidR="003E1982" w:rsidRPr="005A0D1B" w:rsidRDefault="003E1982" w:rsidP="003E1982">
      <w:pPr>
        <w:pStyle w:val="Headline"/>
        <w:spacing w:line="276" w:lineRule="auto"/>
        <w:ind w:left="0"/>
        <w:rPr>
          <w:rFonts w:ascii="Times New Roman" w:hAnsi="Times New Roman"/>
          <w:sz w:val="32"/>
          <w:szCs w:val="32"/>
          <w:lang w:val="en-ZA"/>
        </w:rPr>
      </w:pPr>
      <w:bookmarkStart w:id="0" w:name="_Hlk220667385"/>
      <w:r w:rsidRPr="005A0D1B">
        <w:rPr>
          <w:rFonts w:ascii="Times New Roman" w:hAnsi="Times New Roman"/>
          <w:sz w:val="32"/>
          <w:szCs w:val="32"/>
          <w:lang w:val="en-US"/>
        </w:rPr>
        <w:t>SUPPLY AND DELIVERY OF TOOLS AND EQUIPMENT AT VAN ECK POWER STATION</w:t>
      </w:r>
      <w:r w:rsidRPr="005A0D1B">
        <w:rPr>
          <w:rFonts w:ascii="Times New Roman" w:eastAsia="Calibri" w:hAnsi="Times New Roman"/>
          <w:bCs/>
          <w:color w:val="000000"/>
          <w:sz w:val="32"/>
          <w:szCs w:val="32"/>
          <w:lang w:val="en-ZA" w:eastAsia="en-GB"/>
        </w:rPr>
        <w:t>.</w:t>
      </w:r>
    </w:p>
    <w:bookmarkEnd w:id="0"/>
    <w:p w14:paraId="1B45E61A" w14:textId="77777777" w:rsidR="003E1982" w:rsidRPr="00322C1F" w:rsidRDefault="003E1982" w:rsidP="003E1982">
      <w:pPr>
        <w:rPr>
          <w:b/>
          <w:color w:val="000000"/>
          <w:sz w:val="40"/>
          <w:szCs w:val="4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521"/>
      </w:tblGrid>
      <w:tr w:rsidR="003E1982" w:rsidRPr="00322C1F" w14:paraId="5E2663C5" w14:textId="77777777" w:rsidTr="00A105E9">
        <w:tc>
          <w:tcPr>
            <w:tcW w:w="3510" w:type="dxa"/>
          </w:tcPr>
          <w:p w14:paraId="63993229" w14:textId="77777777" w:rsidR="003E1982" w:rsidRPr="00322C1F" w:rsidRDefault="003E1982" w:rsidP="00A105E9">
            <w:pPr>
              <w:rPr>
                <w:b/>
                <w:color w:val="000000"/>
                <w:sz w:val="40"/>
                <w:szCs w:val="40"/>
              </w:rPr>
            </w:pPr>
            <w:r w:rsidRPr="00322C1F">
              <w:rPr>
                <w:b/>
                <w:color w:val="000000"/>
                <w:sz w:val="40"/>
                <w:szCs w:val="40"/>
              </w:rPr>
              <w:t>Bidder’s Name</w:t>
            </w:r>
          </w:p>
        </w:tc>
        <w:tc>
          <w:tcPr>
            <w:tcW w:w="6521" w:type="dxa"/>
          </w:tcPr>
          <w:p w14:paraId="07262A03" w14:textId="77777777" w:rsidR="003E1982" w:rsidRPr="00322C1F" w:rsidRDefault="003E1982" w:rsidP="00A105E9">
            <w:pPr>
              <w:jc w:val="center"/>
              <w:rPr>
                <w:b/>
                <w:color w:val="000000"/>
                <w:sz w:val="40"/>
                <w:szCs w:val="40"/>
              </w:rPr>
            </w:pPr>
          </w:p>
        </w:tc>
      </w:tr>
      <w:tr w:rsidR="003E1982" w:rsidRPr="00322C1F" w14:paraId="570D8175" w14:textId="77777777" w:rsidTr="00A105E9">
        <w:tc>
          <w:tcPr>
            <w:tcW w:w="3510" w:type="dxa"/>
          </w:tcPr>
          <w:p w14:paraId="01CE5CA1" w14:textId="77777777" w:rsidR="003E1982" w:rsidRPr="00322C1F" w:rsidRDefault="003E1982" w:rsidP="00A105E9">
            <w:pPr>
              <w:rPr>
                <w:b/>
                <w:color w:val="000000"/>
                <w:sz w:val="40"/>
                <w:szCs w:val="40"/>
              </w:rPr>
            </w:pPr>
            <w:r w:rsidRPr="00322C1F">
              <w:rPr>
                <w:b/>
                <w:color w:val="000000"/>
                <w:sz w:val="40"/>
                <w:szCs w:val="40"/>
              </w:rPr>
              <w:t xml:space="preserve">Amount </w:t>
            </w:r>
            <w:proofErr w:type="spellStart"/>
            <w:r w:rsidRPr="00322C1F">
              <w:rPr>
                <w:b/>
                <w:color w:val="000000"/>
                <w:sz w:val="40"/>
                <w:szCs w:val="40"/>
              </w:rPr>
              <w:t>Exl</w:t>
            </w:r>
            <w:proofErr w:type="spellEnd"/>
            <w:r w:rsidRPr="00322C1F">
              <w:rPr>
                <w:b/>
                <w:color w:val="000000"/>
                <w:sz w:val="40"/>
                <w:szCs w:val="40"/>
              </w:rPr>
              <w:t>. VAT</w:t>
            </w:r>
          </w:p>
        </w:tc>
        <w:tc>
          <w:tcPr>
            <w:tcW w:w="6521" w:type="dxa"/>
          </w:tcPr>
          <w:p w14:paraId="64C43AB8" w14:textId="77777777" w:rsidR="003E1982" w:rsidRPr="00322C1F" w:rsidRDefault="003E1982" w:rsidP="00A105E9">
            <w:pPr>
              <w:jc w:val="center"/>
              <w:rPr>
                <w:b/>
                <w:color w:val="000000"/>
                <w:sz w:val="40"/>
                <w:szCs w:val="40"/>
              </w:rPr>
            </w:pPr>
          </w:p>
        </w:tc>
      </w:tr>
    </w:tbl>
    <w:p w14:paraId="3C2C4377" w14:textId="77777777" w:rsidR="003E1982" w:rsidRPr="00322C1F" w:rsidRDefault="003E1982" w:rsidP="003E1982">
      <w:pPr>
        <w:rPr>
          <w:b/>
          <w:color w:val="000000"/>
          <w:sz w:val="40"/>
          <w:szCs w:val="40"/>
        </w:rPr>
      </w:pPr>
    </w:p>
    <w:p w14:paraId="0924FD88" w14:textId="3EC96F60" w:rsidR="003E1982" w:rsidRPr="00322C1F" w:rsidRDefault="003E1982" w:rsidP="003E1982">
      <w:pPr>
        <w:jc w:val="center"/>
        <w:rPr>
          <w:b/>
          <w:color w:val="000000"/>
          <w:sz w:val="32"/>
          <w:szCs w:val="32"/>
        </w:rPr>
      </w:pPr>
      <w:r w:rsidRPr="00322C1F">
        <w:rPr>
          <w:b/>
          <w:color w:val="000000"/>
          <w:sz w:val="32"/>
          <w:szCs w:val="32"/>
        </w:rPr>
        <w:t xml:space="preserve">Procurement Reference </w:t>
      </w:r>
      <w:r w:rsidRPr="00322C1F">
        <w:rPr>
          <w:b/>
          <w:sz w:val="32"/>
          <w:szCs w:val="32"/>
        </w:rPr>
        <w:t>No:</w:t>
      </w:r>
      <w:r>
        <w:rPr>
          <w:b/>
          <w:sz w:val="32"/>
          <w:szCs w:val="32"/>
        </w:rPr>
        <w:t xml:space="preserve"> G/RFQ/NPWR-</w:t>
      </w:r>
      <w:r w:rsidR="00A10EA7">
        <w:rPr>
          <w:b/>
          <w:sz w:val="32"/>
          <w:szCs w:val="32"/>
        </w:rPr>
        <w:t>56</w:t>
      </w:r>
      <w:r>
        <w:rPr>
          <w:b/>
          <w:sz w:val="32"/>
          <w:szCs w:val="32"/>
        </w:rPr>
        <w:t>/2027</w:t>
      </w:r>
    </w:p>
    <w:p w14:paraId="6B1F00F4" w14:textId="77777777" w:rsidR="003E1982" w:rsidRPr="00322C1F" w:rsidRDefault="003E1982" w:rsidP="003E1982">
      <w:pPr>
        <w:jc w:val="center"/>
        <w:rPr>
          <w:b/>
          <w:color w:val="000000"/>
          <w:sz w:val="40"/>
        </w:rPr>
      </w:pPr>
    </w:p>
    <w:p w14:paraId="1F747379" w14:textId="77777777" w:rsidR="003E1982" w:rsidRPr="00322C1F" w:rsidRDefault="003E1982" w:rsidP="003E1982">
      <w:pPr>
        <w:jc w:val="center"/>
        <w:rPr>
          <w:b/>
          <w:color w:val="000000"/>
          <w:sz w:val="40"/>
        </w:rPr>
      </w:pPr>
    </w:p>
    <w:p w14:paraId="517EB2E9" w14:textId="77777777" w:rsidR="003E1982" w:rsidRPr="00322C1F" w:rsidRDefault="003E1982" w:rsidP="003E1982">
      <w:pPr>
        <w:jc w:val="center"/>
        <w:rPr>
          <w:b/>
          <w:color w:val="000000"/>
          <w:sz w:val="40"/>
        </w:rPr>
      </w:pPr>
    </w:p>
    <w:p w14:paraId="04A27934" w14:textId="77777777" w:rsidR="003E1982" w:rsidRPr="00322C1F" w:rsidRDefault="003E1982" w:rsidP="003E1982">
      <w:pPr>
        <w:rPr>
          <w:b/>
          <w:bCs/>
        </w:rPr>
      </w:pPr>
      <w:r w:rsidRPr="00322C1F">
        <w:rPr>
          <w:b/>
          <w:bCs/>
        </w:rPr>
        <w:t xml:space="preserve">Procurement Management Unit </w:t>
      </w:r>
    </w:p>
    <w:p w14:paraId="68106A39" w14:textId="77777777" w:rsidR="003E1982" w:rsidRPr="00322C1F" w:rsidRDefault="003E1982" w:rsidP="003E1982">
      <w:pPr>
        <w:rPr>
          <w:b/>
          <w:bCs/>
        </w:rPr>
      </w:pPr>
      <w:r w:rsidRPr="00322C1F">
        <w:rPr>
          <w:b/>
          <w:bCs/>
        </w:rPr>
        <w:t>NamPower</w:t>
      </w:r>
    </w:p>
    <w:p w14:paraId="58C7FE99" w14:textId="77777777" w:rsidR="003E1982" w:rsidRPr="00322C1F" w:rsidRDefault="003E1982" w:rsidP="003E1982">
      <w:pPr>
        <w:rPr>
          <w:b/>
          <w:bCs/>
        </w:rPr>
      </w:pPr>
      <w:r w:rsidRPr="00322C1F">
        <w:rPr>
          <w:b/>
          <w:bCs/>
        </w:rPr>
        <w:t>PO Box 2864</w:t>
      </w:r>
    </w:p>
    <w:p w14:paraId="0B7F1105" w14:textId="77777777" w:rsidR="003E1982" w:rsidRPr="00322C1F" w:rsidRDefault="003E1982" w:rsidP="003E1982">
      <w:pPr>
        <w:rPr>
          <w:b/>
          <w:bCs/>
        </w:rPr>
      </w:pPr>
    </w:p>
    <w:p w14:paraId="24BCB3B3" w14:textId="77777777" w:rsidR="003E1982" w:rsidRPr="00322C1F" w:rsidRDefault="003E1982" w:rsidP="003E1982">
      <w:pPr>
        <w:rPr>
          <w:b/>
          <w:bCs/>
        </w:rPr>
      </w:pPr>
      <w:r w:rsidRPr="00322C1F">
        <w:rPr>
          <w:b/>
          <w:bCs/>
        </w:rPr>
        <w:t>NamPower Centre</w:t>
      </w:r>
    </w:p>
    <w:p w14:paraId="7646AD6B" w14:textId="77777777" w:rsidR="003E1982" w:rsidRPr="00322C1F" w:rsidRDefault="003E1982" w:rsidP="003E1982">
      <w:pPr>
        <w:rPr>
          <w:b/>
          <w:bCs/>
        </w:rPr>
      </w:pPr>
      <w:r w:rsidRPr="00322C1F">
        <w:rPr>
          <w:b/>
          <w:bCs/>
        </w:rPr>
        <w:t>15 Luther Street,</w:t>
      </w:r>
    </w:p>
    <w:p w14:paraId="1077E872" w14:textId="77777777" w:rsidR="003E1982" w:rsidRPr="00322C1F" w:rsidRDefault="003E1982" w:rsidP="003E1982">
      <w:pPr>
        <w:rPr>
          <w:b/>
          <w:bCs/>
        </w:rPr>
      </w:pPr>
      <w:r w:rsidRPr="00322C1F">
        <w:rPr>
          <w:b/>
          <w:bCs/>
        </w:rPr>
        <w:t>Windhoek</w:t>
      </w:r>
    </w:p>
    <w:p w14:paraId="631D1994" w14:textId="77777777" w:rsidR="003E1982" w:rsidRPr="00322C1F" w:rsidRDefault="003E1982" w:rsidP="003E1982">
      <w:pPr>
        <w:rPr>
          <w:b/>
          <w:bCs/>
        </w:rPr>
      </w:pPr>
      <w:r w:rsidRPr="00322C1F">
        <w:rPr>
          <w:b/>
          <w:bCs/>
        </w:rPr>
        <w:t xml:space="preserve">Namibia </w:t>
      </w:r>
    </w:p>
    <w:p w14:paraId="6E6B3D7F" w14:textId="519FA0DA" w:rsidR="003E1982" w:rsidRPr="003E1982" w:rsidRDefault="003E1982" w:rsidP="003E1982">
      <w:pPr>
        <w:rPr>
          <w:b/>
          <w:bCs/>
          <w:lang w:val="de-DE"/>
        </w:rPr>
      </w:pPr>
      <w:r w:rsidRPr="00D35039">
        <w:rPr>
          <w:b/>
          <w:bCs/>
        </w:rPr>
        <w:t xml:space="preserve">Tel. no. </w:t>
      </w:r>
      <w:r w:rsidRPr="003E1982">
        <w:rPr>
          <w:b/>
          <w:bCs/>
          <w:lang w:val="de-DE"/>
        </w:rPr>
        <w:t>+264 61 205 27</w:t>
      </w:r>
      <w:r>
        <w:rPr>
          <w:b/>
          <w:bCs/>
          <w:lang w:val="de-DE"/>
        </w:rPr>
        <w:t>36</w:t>
      </w:r>
    </w:p>
    <w:p w14:paraId="23231F35" w14:textId="73EAA961" w:rsidR="003E1982" w:rsidRPr="003E1982" w:rsidRDefault="003E1982" w:rsidP="003E1982">
      <w:pPr>
        <w:rPr>
          <w:lang w:val="de-DE"/>
        </w:rPr>
        <w:sectPr w:rsidR="003E1982" w:rsidRPr="003E1982" w:rsidSect="003E1982">
          <w:headerReference w:type="even" r:id="rId13"/>
          <w:headerReference w:type="default" r:id="rId14"/>
          <w:footerReference w:type="even" r:id="rId15"/>
          <w:footerReference w:type="default" r:id="rId16"/>
          <w:headerReference w:type="first" r:id="rId17"/>
          <w:footerReference w:type="first" r:id="rId18"/>
          <w:pgSz w:w="11909" w:h="16834" w:code="9"/>
          <w:pgMar w:top="864" w:right="1152" w:bottom="432" w:left="1152" w:header="432" w:footer="432" w:gutter="0"/>
          <w:cols w:space="720"/>
        </w:sectPr>
      </w:pPr>
      <w:proofErr w:type="spellStart"/>
      <w:r w:rsidRPr="003E1982">
        <w:rPr>
          <w:b/>
          <w:bCs/>
          <w:lang w:val="de-DE"/>
        </w:rPr>
        <w:t>E-mail</w:t>
      </w:r>
      <w:proofErr w:type="spellEnd"/>
      <w:r w:rsidRPr="003E1982">
        <w:rPr>
          <w:b/>
          <w:bCs/>
          <w:lang w:val="de-DE"/>
        </w:rPr>
        <w:t xml:space="preserve">: </w:t>
      </w:r>
      <w:hyperlink r:id="rId19" w:history="1">
        <w:r w:rsidRPr="00BE749D">
          <w:rPr>
            <w:rStyle w:val="Hyperlink"/>
            <w:bCs/>
            <w:lang w:val="de-DE"/>
          </w:rPr>
          <w:t>Rainhilde.Shetunyenga@nampower.com.na</w:t>
        </w:r>
      </w:hyperlink>
    </w:p>
    <w:p w14:paraId="3513FD06" w14:textId="157107A7" w:rsidR="0046200D" w:rsidRPr="003E1982" w:rsidRDefault="0046200D" w:rsidP="003E1982">
      <w:pPr>
        <w:pStyle w:val="Header"/>
        <w:rPr>
          <w:b/>
          <w:color w:val="000000"/>
          <w:sz w:val="28"/>
          <w:szCs w:val="28"/>
          <w:lang w:val="de-DE"/>
        </w:rPr>
        <w:sectPr w:rsidR="0046200D" w:rsidRPr="003E1982" w:rsidSect="001B5871">
          <w:footerReference w:type="default" r:id="rId20"/>
          <w:pgSz w:w="11909" w:h="16834" w:code="9"/>
          <w:pgMar w:top="864" w:right="1152" w:bottom="432" w:left="1152" w:header="432" w:footer="432" w:gutter="0"/>
          <w:cols w:space="720"/>
        </w:sectPr>
      </w:pPr>
    </w:p>
    <w:p w14:paraId="5ADEAC50" w14:textId="1023B4DA" w:rsidR="00BA7D70" w:rsidRPr="00DD5B74" w:rsidRDefault="00F2410D" w:rsidP="00DD5B74">
      <w:pPr>
        <w:pStyle w:val="Header"/>
        <w:rPr>
          <w:lang w:val="pt-PT"/>
        </w:rPr>
      </w:pPr>
      <w:r w:rsidRPr="00DD5B74">
        <w:rPr>
          <w:noProof/>
        </w:rPr>
        <w:lastRenderedPageBreak/>
        <w:drawing>
          <wp:anchor distT="0" distB="0" distL="114300" distR="114300" simplePos="0" relativeHeight="251658752" behindDoc="1" locked="0" layoutInCell="1" allowOverlap="1" wp14:anchorId="569BDB07" wp14:editId="477A38B8">
            <wp:simplePos x="0" y="0"/>
            <wp:positionH relativeFrom="page">
              <wp:posOffset>25400</wp:posOffset>
            </wp:positionH>
            <wp:positionV relativeFrom="paragraph">
              <wp:posOffset>-526415</wp:posOffset>
            </wp:positionV>
            <wp:extent cx="7545705" cy="1380490"/>
            <wp:effectExtent l="0" t="0" r="0" b="0"/>
            <wp:wrapNone/>
            <wp:docPr id="9368376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545705" cy="1380490"/>
                    </a:xfrm>
                    <a:prstGeom prst="rect">
                      <a:avLst/>
                    </a:prstGeom>
                    <a:noFill/>
                  </pic:spPr>
                </pic:pic>
              </a:graphicData>
            </a:graphic>
            <wp14:sizeRelH relativeFrom="page">
              <wp14:pctWidth>0</wp14:pctWidth>
            </wp14:sizeRelH>
            <wp14:sizeRelV relativeFrom="page">
              <wp14:pctHeight>0</wp14:pctHeight>
            </wp14:sizeRelV>
          </wp:anchor>
        </w:drawing>
      </w:r>
      <w:r w:rsidRPr="00DD5B74">
        <w:rPr>
          <w:noProof/>
        </w:rPr>
        <mc:AlternateContent>
          <mc:Choice Requires="wpg">
            <w:drawing>
              <wp:anchor distT="0" distB="0" distL="114300" distR="114300" simplePos="0" relativeHeight="251657728" behindDoc="0" locked="0" layoutInCell="1" allowOverlap="1" wp14:anchorId="342E7CE0" wp14:editId="4D9DE865">
                <wp:simplePos x="0" y="0"/>
                <wp:positionH relativeFrom="column">
                  <wp:posOffset>-958215</wp:posOffset>
                </wp:positionH>
                <wp:positionV relativeFrom="paragraph">
                  <wp:posOffset>-617220</wp:posOffset>
                </wp:positionV>
                <wp:extent cx="377825" cy="11574780"/>
                <wp:effectExtent l="0" t="0" r="0" b="0"/>
                <wp:wrapNone/>
                <wp:docPr id="108332033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825" cy="11574780"/>
                          <a:chOff x="106403775" y="104817750"/>
                          <a:chExt cx="252000" cy="10706400"/>
                        </a:xfrm>
                      </wpg:grpSpPr>
                      <wps:wsp>
                        <wps:cNvPr id="15" name="Rectangle 2"/>
                        <wps:cNvSpPr>
                          <a:spLocks noChangeArrowheads="1"/>
                        </wps:cNvSpPr>
                        <wps:spPr bwMode="auto">
                          <a:xfrm>
                            <a:off x="106403775" y="104817750"/>
                            <a:ext cx="252000" cy="10706400"/>
                          </a:xfrm>
                          <a:prstGeom prst="rect">
                            <a:avLst/>
                          </a:prstGeom>
                          <a:solidFill>
                            <a:srgbClr val="336633"/>
                          </a:solidFill>
                          <a:ln>
                            <a:noFill/>
                          </a:ln>
                          <a:effectLst/>
                        </wps:spPr>
                        <wps:bodyPr rot="0" vert="horz" wrap="square" lIns="36576" tIns="36576" rIns="36576" bIns="36576" anchor="t" anchorCtr="0" upright="1">
                          <a:noAutofit/>
                        </wps:bodyPr>
                      </wps:wsp>
                      <wps:wsp>
                        <wps:cNvPr id="16" name="Rectangle 3"/>
                        <wps:cNvSpPr>
                          <a:spLocks noChangeArrowheads="1"/>
                        </wps:cNvSpPr>
                        <wps:spPr bwMode="auto">
                          <a:xfrm>
                            <a:off x="106403775" y="105156150"/>
                            <a:ext cx="252000" cy="648000"/>
                          </a:xfrm>
                          <a:prstGeom prst="rect">
                            <a:avLst/>
                          </a:prstGeom>
                          <a:solidFill>
                            <a:srgbClr val="7E6301"/>
                          </a:solidFill>
                          <a:ln>
                            <a:noFill/>
                          </a:ln>
                          <a:effec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F814574" id="Group 4" o:spid="_x0000_s1026" style="position:absolute;margin-left:-75.45pt;margin-top:-48.6pt;width:29.75pt;height:911.4pt;z-index:251657728" coordorigin="1064037,1048177" coordsize="2520,107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">
                <v:rect id="Rectangle 2" o:spid="_x0000_s1027" style="position:absolute;left:1064037;top:1048177;width:2520;height:107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" fillcolor="#363" stroked="f">
                  <v:textbox inset="2.88pt,2.88pt,2.88pt,2.88pt"/>
                </v:rect>
                <v:rect id="Rectangle 3" o:spid="_x0000_s1028" style="position:absolute;left:1064037;top:1051561;width:2520;height:6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" fillcolor="#7e6301" stroked="f">
                  <v:textbox inset="2.88pt,2.88pt,2.88pt,2.88pt"/>
                </v:rect>
              </v:group>
            </w:pict>
          </mc:Fallback>
        </mc:AlternateContent>
      </w:r>
    </w:p>
    <w:p w14:paraId="2B8570CD" w14:textId="77777777" w:rsidR="00AE2024" w:rsidRPr="00DD5B74" w:rsidRDefault="00AE2024" w:rsidP="00DD5B74">
      <w:pPr>
        <w:ind w:right="-185"/>
        <w:jc w:val="center"/>
        <w:rPr>
          <w:i/>
          <w:lang w:val="pt-PT"/>
        </w:rPr>
      </w:pPr>
    </w:p>
    <w:p w14:paraId="394525FD" w14:textId="77777777" w:rsidR="00AE2024" w:rsidRPr="00DD5B74" w:rsidRDefault="00AE2024" w:rsidP="00DD5B74">
      <w:pPr>
        <w:ind w:right="-185"/>
        <w:rPr>
          <w:b/>
          <w:bCs/>
          <w:i/>
          <w:lang w:val="pt-PT"/>
        </w:rPr>
      </w:pPr>
    </w:p>
    <w:p w14:paraId="2CCF399F" w14:textId="77777777" w:rsidR="00AE2024" w:rsidRPr="00DD5B74" w:rsidRDefault="00AE2024" w:rsidP="00DD5B74">
      <w:pPr>
        <w:ind w:left="5490" w:right="-185"/>
        <w:jc w:val="right"/>
        <w:rPr>
          <w:b/>
          <w:bCs/>
          <w:lang w:val="pt-PT"/>
        </w:rPr>
      </w:pPr>
    </w:p>
    <w:p w14:paraId="24E25305" w14:textId="77777777" w:rsidR="00BA7D70" w:rsidRPr="00DD5B74" w:rsidRDefault="00BA7D70" w:rsidP="00DD5B74">
      <w:pPr>
        <w:ind w:right="-185"/>
        <w:jc w:val="center"/>
        <w:rPr>
          <w:b/>
          <w:bCs/>
          <w:lang w:val="pt-PT"/>
        </w:rPr>
      </w:pPr>
    </w:p>
    <w:p w14:paraId="19979A85" w14:textId="77777777" w:rsidR="00BA7D70" w:rsidRPr="00DD5B74" w:rsidRDefault="00BA7D70" w:rsidP="00DD5B74">
      <w:pPr>
        <w:ind w:right="-185"/>
        <w:jc w:val="center"/>
        <w:rPr>
          <w:b/>
          <w:bCs/>
          <w:lang w:val="pt-PT"/>
        </w:rPr>
      </w:pPr>
    </w:p>
    <w:p w14:paraId="680FA087" w14:textId="77777777" w:rsidR="00BA7D70" w:rsidRPr="00DD5B74" w:rsidRDefault="00BA7D70" w:rsidP="00DD5B74">
      <w:pPr>
        <w:ind w:right="-185"/>
        <w:jc w:val="center"/>
        <w:rPr>
          <w:b/>
          <w:bCs/>
          <w:lang w:val="pt-PT"/>
        </w:rPr>
      </w:pPr>
    </w:p>
    <w:p w14:paraId="3A8E4E6F" w14:textId="77777777" w:rsidR="00AE2024" w:rsidRPr="00DD5B74" w:rsidRDefault="00AE2024" w:rsidP="00DD5B74">
      <w:pPr>
        <w:ind w:right="-185"/>
        <w:jc w:val="center"/>
        <w:rPr>
          <w:b/>
          <w:bCs/>
        </w:rPr>
      </w:pPr>
      <w:r w:rsidRPr="00DD5B74">
        <w:rPr>
          <w:b/>
          <w:bCs/>
        </w:rPr>
        <w:t>Letter of Invitation</w:t>
      </w:r>
    </w:p>
    <w:p w14:paraId="0063C7AD" w14:textId="77777777" w:rsidR="00AE2024" w:rsidRPr="00DD5B74" w:rsidRDefault="00AE2024" w:rsidP="00DD5B74">
      <w:pPr>
        <w:ind w:left="5490" w:right="-185"/>
        <w:jc w:val="right"/>
        <w:rPr>
          <w:b/>
          <w:bCs/>
        </w:rPr>
      </w:pPr>
    </w:p>
    <w:p w14:paraId="0EEFF90A" w14:textId="77777777" w:rsidR="00AE2024" w:rsidRPr="00DD5B74" w:rsidRDefault="00AE2024" w:rsidP="00DD5B74">
      <w:pPr>
        <w:ind w:left="5490" w:right="-185"/>
        <w:jc w:val="right"/>
        <w:rPr>
          <w:b/>
          <w:bCs/>
        </w:rPr>
      </w:pPr>
    </w:p>
    <w:p w14:paraId="2731A929" w14:textId="77777777" w:rsidR="00AE2024" w:rsidRPr="00DD5B74" w:rsidRDefault="00AE2024" w:rsidP="00DD5B74">
      <w:pPr>
        <w:spacing w:before="120" w:after="60"/>
        <w:jc w:val="both"/>
      </w:pPr>
    </w:p>
    <w:p w14:paraId="37335867" w14:textId="309C58A7" w:rsidR="00AE2024" w:rsidRPr="00DD5B74" w:rsidRDefault="00F46C19" w:rsidP="00DD5B74">
      <w:pPr>
        <w:spacing w:before="120" w:after="60"/>
        <w:jc w:val="right"/>
        <w:rPr>
          <w:b/>
          <w:sz w:val="40"/>
          <w:szCs w:val="40"/>
        </w:rPr>
      </w:pPr>
      <w:r w:rsidRPr="00DD5B74">
        <w:rPr>
          <w:sz w:val="40"/>
          <w:szCs w:val="40"/>
        </w:rPr>
        <w:tab/>
      </w:r>
      <w:r w:rsidR="00CA4978" w:rsidRPr="00DD5B74">
        <w:rPr>
          <w:sz w:val="40"/>
          <w:szCs w:val="40"/>
        </w:rPr>
        <w:t xml:space="preserve"> </w:t>
      </w:r>
      <w:r w:rsidR="00CA4978" w:rsidRPr="00DD5B74">
        <w:rPr>
          <w:sz w:val="40"/>
          <w:szCs w:val="40"/>
        </w:rPr>
        <w:tab/>
      </w:r>
      <w:r w:rsidR="00CA4978" w:rsidRPr="00DD5B74">
        <w:rPr>
          <w:sz w:val="40"/>
          <w:szCs w:val="40"/>
        </w:rPr>
        <w:tab/>
      </w:r>
      <w:r w:rsidR="00CA4978" w:rsidRPr="00DD5B74">
        <w:rPr>
          <w:sz w:val="40"/>
          <w:szCs w:val="40"/>
        </w:rPr>
        <w:tab/>
      </w:r>
      <w:r w:rsidR="00CA4978" w:rsidRPr="00DD5B74">
        <w:rPr>
          <w:sz w:val="40"/>
          <w:szCs w:val="40"/>
        </w:rPr>
        <w:tab/>
      </w:r>
      <w:r w:rsidR="00CA4978" w:rsidRPr="00DD5B74">
        <w:rPr>
          <w:sz w:val="40"/>
          <w:szCs w:val="40"/>
        </w:rPr>
        <w:tab/>
      </w:r>
      <w:r w:rsidR="00CA4978" w:rsidRPr="00DD5B74">
        <w:rPr>
          <w:sz w:val="40"/>
          <w:szCs w:val="40"/>
        </w:rPr>
        <w:tab/>
      </w:r>
      <w:r w:rsidR="00F32C96" w:rsidRPr="00DD5B74">
        <w:rPr>
          <w:b/>
          <w:bCs/>
        </w:rPr>
        <w:t xml:space="preserve"> </w:t>
      </w:r>
      <w:r w:rsidR="005A0D1B" w:rsidRPr="003E1982">
        <w:rPr>
          <w:b/>
          <w:bCs/>
        </w:rPr>
        <w:t>1</w:t>
      </w:r>
      <w:r w:rsidR="00D91BD5">
        <w:rPr>
          <w:b/>
          <w:bCs/>
        </w:rPr>
        <w:t>9</w:t>
      </w:r>
      <w:r w:rsidR="00B131A2" w:rsidRPr="003E1982">
        <w:rPr>
          <w:b/>
          <w:bCs/>
        </w:rPr>
        <w:t xml:space="preserve"> </w:t>
      </w:r>
      <w:r w:rsidR="005A0D1B" w:rsidRPr="003E1982">
        <w:rPr>
          <w:b/>
          <w:bCs/>
        </w:rPr>
        <w:t>October</w:t>
      </w:r>
      <w:r w:rsidR="00B733C1" w:rsidRPr="003E1982">
        <w:rPr>
          <w:b/>
          <w:bCs/>
        </w:rPr>
        <w:t xml:space="preserve"> </w:t>
      </w:r>
      <w:r w:rsidR="00CE0549" w:rsidRPr="003E1982">
        <w:rPr>
          <w:b/>
          <w:bCs/>
        </w:rPr>
        <w:t>202</w:t>
      </w:r>
      <w:r w:rsidR="005B355E" w:rsidRPr="003E1982">
        <w:rPr>
          <w:b/>
          <w:bCs/>
        </w:rPr>
        <w:t>6</w:t>
      </w:r>
    </w:p>
    <w:p w14:paraId="47D3308C" w14:textId="77777777" w:rsidR="00AE2024" w:rsidRPr="00DD5B74" w:rsidRDefault="00AE2024" w:rsidP="00DD5B74">
      <w:pPr>
        <w:spacing w:before="120" w:after="60"/>
        <w:jc w:val="both"/>
      </w:pPr>
    </w:p>
    <w:p w14:paraId="0BFA4F7E" w14:textId="77777777" w:rsidR="00DE10E5" w:rsidRPr="00DD5B74" w:rsidRDefault="00DE10E5" w:rsidP="00DD5B74">
      <w:pPr>
        <w:spacing w:before="120" w:after="60"/>
        <w:jc w:val="both"/>
      </w:pPr>
    </w:p>
    <w:p w14:paraId="1CC84614" w14:textId="320E7B62" w:rsidR="003E4DE8" w:rsidRPr="00DD5B74" w:rsidRDefault="00DE10E5" w:rsidP="00DD5B74">
      <w:pPr>
        <w:rPr>
          <w:b/>
          <w:lang w:val="en-ZA"/>
        </w:rPr>
      </w:pPr>
      <w:r w:rsidRPr="00DD5B74">
        <w:rPr>
          <w:b/>
          <w:color w:val="000000"/>
        </w:rPr>
        <w:t xml:space="preserve">Procurement Reference </w:t>
      </w:r>
      <w:r w:rsidRPr="00DD5B74">
        <w:rPr>
          <w:b/>
        </w:rPr>
        <w:t xml:space="preserve">No: </w:t>
      </w:r>
      <w:r w:rsidR="005A0D1B">
        <w:rPr>
          <w:b/>
        </w:rPr>
        <w:t>G/RFQ/NPWR-56/2027</w:t>
      </w:r>
    </w:p>
    <w:p w14:paraId="7632884B" w14:textId="77777777" w:rsidR="00AE2024" w:rsidRPr="00DD5B74" w:rsidRDefault="00AE2024" w:rsidP="00DD5B74">
      <w:pPr>
        <w:spacing w:before="120" w:after="60"/>
        <w:jc w:val="both"/>
      </w:pPr>
    </w:p>
    <w:p w14:paraId="2A55ADDD" w14:textId="73A1750E" w:rsidR="008E7B2F" w:rsidRPr="00DD5B74" w:rsidRDefault="00240E3E" w:rsidP="00DD5B74">
      <w:pPr>
        <w:pStyle w:val="Headline"/>
        <w:spacing w:line="276" w:lineRule="auto"/>
        <w:ind w:left="0"/>
        <w:rPr>
          <w:rFonts w:cs="Arial"/>
          <w:sz w:val="32"/>
          <w:szCs w:val="32"/>
          <w:lang w:val="en-ZA"/>
        </w:rPr>
      </w:pPr>
      <w:r w:rsidRPr="00E053EA">
        <w:rPr>
          <w:rFonts w:cs="Arial"/>
          <w:sz w:val="24"/>
        </w:rPr>
        <w:t>REQUEST FOR THE</w:t>
      </w:r>
      <w:r w:rsidRPr="00E053EA">
        <w:rPr>
          <w:rFonts w:cs="Arial"/>
          <w:sz w:val="24"/>
          <w:lang w:val="en-US"/>
        </w:rPr>
        <w:t xml:space="preserve"> SUPPLY AND DELIVERY </w:t>
      </w:r>
      <w:r w:rsidR="008F4708" w:rsidRPr="008F4708">
        <w:rPr>
          <w:rFonts w:cs="Arial"/>
          <w:sz w:val="24"/>
          <w:lang w:val="en-US"/>
        </w:rPr>
        <w:t>OF TOOLS AND EQUIPMENT AT VAN ECK POWER STATION</w:t>
      </w:r>
      <w:r w:rsidR="008E7B2F" w:rsidRPr="00DD5B74">
        <w:rPr>
          <w:rFonts w:eastAsia="Calibri" w:cs="Arial"/>
          <w:bCs/>
          <w:color w:val="000000"/>
          <w:sz w:val="32"/>
          <w:szCs w:val="32"/>
          <w:lang w:val="en-ZA" w:eastAsia="en-GB"/>
        </w:rPr>
        <w:t>.</w:t>
      </w:r>
    </w:p>
    <w:p w14:paraId="3FC323D7" w14:textId="33FBC8E2" w:rsidR="00054965" w:rsidRPr="00E053EA" w:rsidRDefault="000A2FF6" w:rsidP="00DD5B74">
      <w:pPr>
        <w:pStyle w:val="Headline"/>
        <w:spacing w:line="276" w:lineRule="auto"/>
        <w:ind w:left="0"/>
        <w:rPr>
          <w:rFonts w:ascii="Times New Roman" w:hAnsi="Times New Roman"/>
          <w:b w:val="0"/>
          <w:bCs/>
        </w:rPr>
      </w:pPr>
      <w:r w:rsidRPr="00E053EA">
        <w:rPr>
          <w:rFonts w:ascii="Times New Roman" w:hAnsi="Times New Roman"/>
          <w:b w:val="0"/>
          <w:bCs/>
          <w:sz w:val="24"/>
        </w:rPr>
        <w:t>NamPower</w:t>
      </w:r>
      <w:r w:rsidR="00054965" w:rsidRPr="00E053EA">
        <w:rPr>
          <w:rFonts w:ascii="Times New Roman" w:hAnsi="Times New Roman"/>
          <w:b w:val="0"/>
          <w:bCs/>
          <w:sz w:val="24"/>
        </w:rPr>
        <w:t xml:space="preserve"> invites you to submit your </w:t>
      </w:r>
      <w:r w:rsidR="00940DF7" w:rsidRPr="00E053EA">
        <w:rPr>
          <w:rFonts w:ascii="Times New Roman" w:hAnsi="Times New Roman"/>
          <w:b w:val="0"/>
          <w:bCs/>
          <w:sz w:val="24"/>
        </w:rPr>
        <w:t>quotation</w:t>
      </w:r>
      <w:r w:rsidR="00054965" w:rsidRPr="00E053EA">
        <w:rPr>
          <w:rFonts w:ascii="Times New Roman" w:hAnsi="Times New Roman"/>
          <w:b w:val="0"/>
          <w:bCs/>
          <w:sz w:val="24"/>
        </w:rPr>
        <w:t xml:space="preserve"> for the items described in detail hereunder</w:t>
      </w:r>
      <w:r w:rsidR="00054965" w:rsidRPr="00E053EA">
        <w:rPr>
          <w:rFonts w:ascii="Times New Roman" w:hAnsi="Times New Roman"/>
          <w:b w:val="0"/>
          <w:bCs/>
        </w:rPr>
        <w:t>.</w:t>
      </w:r>
    </w:p>
    <w:p w14:paraId="3C42BBE8" w14:textId="77777777" w:rsidR="00940DF7" w:rsidRPr="00DD5B74" w:rsidRDefault="00054965" w:rsidP="00DD5B74">
      <w:pPr>
        <w:spacing w:before="120" w:after="60"/>
        <w:jc w:val="both"/>
      </w:pPr>
      <w:r w:rsidRPr="00DD5B74">
        <w:t xml:space="preserve">Any resulting contract shall be subject to the terms and conditions referred to in the document. </w:t>
      </w:r>
    </w:p>
    <w:p w14:paraId="672F9416" w14:textId="5CA2AA84" w:rsidR="00940DF7" w:rsidRPr="00DD5B74" w:rsidRDefault="00054965" w:rsidP="00DD5B74">
      <w:pPr>
        <w:spacing w:before="120" w:after="60"/>
        <w:jc w:val="both"/>
      </w:pPr>
      <w:r w:rsidRPr="00DD5B74">
        <w:t>Queries</w:t>
      </w:r>
      <w:r w:rsidR="00F92290" w:rsidRPr="00DD5B74">
        <w:t>,</w:t>
      </w:r>
      <w:r w:rsidRPr="00DD5B74">
        <w:t xml:space="preserve"> if any, should be addressed to </w:t>
      </w:r>
      <w:r w:rsidR="008B445C" w:rsidRPr="00DD5B74">
        <w:rPr>
          <w:bCs/>
        </w:rPr>
        <w:t>M</w:t>
      </w:r>
      <w:r w:rsidR="005A0D1B">
        <w:rPr>
          <w:bCs/>
        </w:rPr>
        <w:t>s</w:t>
      </w:r>
      <w:r w:rsidR="005A3AAF" w:rsidRPr="00DD5B74">
        <w:rPr>
          <w:bCs/>
        </w:rPr>
        <w:t xml:space="preserve"> </w:t>
      </w:r>
      <w:r w:rsidR="005A0D1B">
        <w:rPr>
          <w:bCs/>
        </w:rPr>
        <w:t>Rainhilde Shetunyenga</w:t>
      </w:r>
      <w:r w:rsidR="00940DF7" w:rsidRPr="00DD5B74">
        <w:rPr>
          <w:bCs/>
        </w:rPr>
        <w:t xml:space="preserve"> and emailed to: </w:t>
      </w:r>
      <w:r w:rsidR="000A2FF6" w:rsidRPr="00DD5B74">
        <w:t xml:space="preserve"> </w:t>
      </w:r>
      <w:hyperlink r:id="rId22" w:history="1">
        <w:r w:rsidR="005A0D1B">
          <w:rPr>
            <w:rStyle w:val="Hyperlink"/>
          </w:rPr>
          <w:t>Rainhilde.Shetuunyenga</w:t>
        </w:r>
        <w:r w:rsidR="00B131A2" w:rsidRPr="00DD5B74">
          <w:rPr>
            <w:rStyle w:val="Hyperlink"/>
          </w:rPr>
          <w:t>@nampower.com.na</w:t>
        </w:r>
      </w:hyperlink>
    </w:p>
    <w:p w14:paraId="275103E8" w14:textId="77777777" w:rsidR="002915AD" w:rsidRPr="00DD5B74" w:rsidRDefault="002915AD" w:rsidP="00DD5B74">
      <w:pPr>
        <w:spacing w:before="120" w:after="60"/>
        <w:jc w:val="both"/>
      </w:pPr>
    </w:p>
    <w:p w14:paraId="6A0FB50B" w14:textId="77777777" w:rsidR="00054965" w:rsidRPr="00DD5B74" w:rsidRDefault="00054965" w:rsidP="00DD5B74">
      <w:pPr>
        <w:spacing w:before="120" w:after="60" w:line="276" w:lineRule="auto"/>
        <w:jc w:val="both"/>
      </w:pPr>
      <w:r w:rsidRPr="00DD5B74">
        <w:t>Please prepare and submit your quotation in accordance with the instructions given or inform the unde</w:t>
      </w:r>
      <w:r w:rsidR="00BD0BDD" w:rsidRPr="00DD5B74">
        <w:t>rs</w:t>
      </w:r>
      <w:r w:rsidRPr="00DD5B74">
        <w:t xml:space="preserve">igned if you will not be submitting a quotation. </w:t>
      </w:r>
    </w:p>
    <w:p w14:paraId="77A1580F" w14:textId="77777777" w:rsidR="00054965" w:rsidRPr="00DD5B74" w:rsidRDefault="00054965" w:rsidP="00DD5B74">
      <w:pPr>
        <w:spacing w:before="120" w:after="60"/>
        <w:jc w:val="both"/>
      </w:pPr>
    </w:p>
    <w:p w14:paraId="03BC3B54" w14:textId="77777777" w:rsidR="00AE2024" w:rsidRPr="00DD5B74" w:rsidRDefault="00AE2024" w:rsidP="00DD5B74">
      <w:pPr>
        <w:spacing w:before="120" w:after="60"/>
        <w:jc w:val="both"/>
      </w:pPr>
    </w:p>
    <w:p w14:paraId="673CAD00" w14:textId="77777777" w:rsidR="00AE2024" w:rsidRPr="00DD5B74" w:rsidRDefault="00AE2024" w:rsidP="00DD5B74">
      <w:pPr>
        <w:spacing w:before="120" w:after="60"/>
        <w:jc w:val="both"/>
      </w:pPr>
      <w:r w:rsidRPr="00DD5B74">
        <w:t>You</w:t>
      </w:r>
      <w:r w:rsidR="00BD0BDD" w:rsidRPr="00DD5B74">
        <w:t>rs</w:t>
      </w:r>
      <w:r w:rsidRPr="00DD5B74">
        <w:t xml:space="preserve"> faithfully,</w:t>
      </w:r>
    </w:p>
    <w:p w14:paraId="1DC5CEA4" w14:textId="77777777" w:rsidR="00AE2024" w:rsidRPr="00DD5B74" w:rsidRDefault="00AE2024" w:rsidP="00DD5B74">
      <w:pPr>
        <w:spacing w:before="120" w:after="60"/>
        <w:jc w:val="both"/>
      </w:pPr>
    </w:p>
    <w:p w14:paraId="489523CC" w14:textId="77777777" w:rsidR="00940DF7" w:rsidRPr="00DD5B74" w:rsidRDefault="00940DF7" w:rsidP="00DD5B74">
      <w:pPr>
        <w:spacing w:before="120" w:after="60"/>
        <w:jc w:val="both"/>
      </w:pPr>
    </w:p>
    <w:p w14:paraId="1C8B281F" w14:textId="77777777" w:rsidR="00940DF7" w:rsidRPr="00DD5B74" w:rsidRDefault="00940DF7" w:rsidP="00DD5B74">
      <w:pPr>
        <w:spacing w:before="120" w:after="60"/>
        <w:jc w:val="both"/>
      </w:pPr>
    </w:p>
    <w:p w14:paraId="218EED07" w14:textId="77777777" w:rsidR="000A2FF6" w:rsidRPr="00DD5B74" w:rsidRDefault="00A45969" w:rsidP="00DD5B74">
      <w:pPr>
        <w:spacing w:before="120" w:after="60"/>
        <w:jc w:val="both"/>
        <w:rPr>
          <w:b/>
        </w:rPr>
      </w:pPr>
      <w:r w:rsidRPr="00DD5B74">
        <w:rPr>
          <w:b/>
        </w:rPr>
        <w:t>Elizabeth Nashidengo</w:t>
      </w:r>
    </w:p>
    <w:p w14:paraId="0327EF20" w14:textId="77777777" w:rsidR="0064508B" w:rsidRPr="00DD5B74" w:rsidRDefault="00940DF7" w:rsidP="00DD5B74">
      <w:pPr>
        <w:pStyle w:val="Outline"/>
        <w:spacing w:before="60" w:after="60"/>
        <w:rPr>
          <w:b/>
          <w:bCs/>
          <w:smallCaps/>
          <w:kern w:val="0"/>
          <w:sz w:val="36"/>
          <w:szCs w:val="36"/>
        </w:rPr>
      </w:pPr>
      <w:r w:rsidRPr="00DD5B74">
        <w:rPr>
          <w:b/>
          <w:bCs/>
        </w:rPr>
        <w:t>SECRETARY:  PROCUREMENT COMMITTEE</w:t>
      </w:r>
      <w:r w:rsidRPr="00DD5B74">
        <w:rPr>
          <w:b/>
          <w:bCs/>
          <w:smallCaps/>
          <w:kern w:val="0"/>
          <w:sz w:val="36"/>
          <w:szCs w:val="36"/>
        </w:rPr>
        <w:br w:type="page"/>
      </w:r>
      <w:r w:rsidR="00BA6CA6" w:rsidRPr="00DD5B74">
        <w:rPr>
          <w:b/>
          <w:bCs/>
          <w:smallCaps/>
          <w:kern w:val="0"/>
          <w:sz w:val="36"/>
          <w:szCs w:val="36"/>
        </w:rPr>
        <w:lastRenderedPageBreak/>
        <w:t>Section</w:t>
      </w:r>
      <w:r w:rsidR="0064508B" w:rsidRPr="00DD5B74">
        <w:rPr>
          <w:b/>
          <w:bCs/>
          <w:smallCaps/>
          <w:kern w:val="0"/>
          <w:sz w:val="36"/>
          <w:szCs w:val="36"/>
        </w:rPr>
        <w:t xml:space="preserve"> </w:t>
      </w:r>
      <w:r w:rsidR="00FD25F7" w:rsidRPr="00DD5B74">
        <w:rPr>
          <w:b/>
          <w:bCs/>
          <w:smallCaps/>
          <w:kern w:val="0"/>
          <w:sz w:val="36"/>
          <w:szCs w:val="36"/>
        </w:rPr>
        <w:t>I</w:t>
      </w:r>
      <w:r w:rsidR="0064508B" w:rsidRPr="00DD5B74">
        <w:rPr>
          <w:b/>
          <w:bCs/>
          <w:smallCaps/>
          <w:kern w:val="0"/>
          <w:sz w:val="36"/>
          <w:szCs w:val="36"/>
        </w:rPr>
        <w:t xml:space="preserve">: </w:t>
      </w:r>
      <w:r w:rsidR="0002199E" w:rsidRPr="00DD5B74">
        <w:rPr>
          <w:b/>
          <w:bCs/>
          <w:smallCaps/>
          <w:kern w:val="0"/>
          <w:sz w:val="36"/>
          <w:szCs w:val="36"/>
        </w:rPr>
        <w:t>INSTRUCTIONS TO BIDDERS</w:t>
      </w:r>
    </w:p>
    <w:p w14:paraId="2E0D6057" w14:textId="77777777" w:rsidR="006D0B03" w:rsidRPr="00DD5B74" w:rsidRDefault="006D0B03" w:rsidP="00DD5B74">
      <w:pPr>
        <w:pStyle w:val="Outline"/>
        <w:spacing w:before="60" w:after="60"/>
        <w:jc w:val="center"/>
        <w:rPr>
          <w:b/>
          <w:bCs/>
          <w:smallCaps/>
          <w:kern w:val="0"/>
        </w:rPr>
      </w:pPr>
    </w:p>
    <w:p w14:paraId="5235A88C" w14:textId="77777777" w:rsidR="00413D03" w:rsidRPr="00DD5B74" w:rsidRDefault="00413D03" w:rsidP="00DD5B74">
      <w:pPr>
        <w:numPr>
          <w:ilvl w:val="0"/>
          <w:numId w:val="13"/>
        </w:numPr>
        <w:tabs>
          <w:tab w:val="left" w:pos="720"/>
          <w:tab w:val="left" w:pos="1440"/>
          <w:tab w:val="left" w:pos="1800"/>
        </w:tabs>
        <w:spacing w:before="60" w:after="60"/>
        <w:jc w:val="both"/>
      </w:pPr>
      <w:r w:rsidRPr="00DD5B74">
        <w:rPr>
          <w:b/>
        </w:rPr>
        <w:t xml:space="preserve">Rights of </w:t>
      </w:r>
      <w:r w:rsidR="008A1381" w:rsidRPr="00DD5B74">
        <w:rPr>
          <w:b/>
        </w:rPr>
        <w:t>NamPower</w:t>
      </w:r>
    </w:p>
    <w:p w14:paraId="6F8FE384" w14:textId="77777777" w:rsidR="00413D03" w:rsidRPr="00DD5B74" w:rsidRDefault="00413D03" w:rsidP="00DD5B74">
      <w:pPr>
        <w:tabs>
          <w:tab w:val="left" w:pos="720"/>
          <w:tab w:val="left" w:pos="1440"/>
          <w:tab w:val="left" w:pos="1800"/>
        </w:tabs>
        <w:spacing w:before="120" w:after="60"/>
        <w:jc w:val="both"/>
      </w:pPr>
      <w:r w:rsidRPr="00DD5B74">
        <w:tab/>
      </w:r>
      <w:r w:rsidR="000A2FF6" w:rsidRPr="00DD5B74">
        <w:t>NamPower</w:t>
      </w:r>
      <w:r w:rsidRPr="00DD5B74">
        <w:t xml:space="preserve"> reserves the right:</w:t>
      </w:r>
    </w:p>
    <w:p w14:paraId="7E1824ED" w14:textId="77777777" w:rsidR="00413D03" w:rsidRPr="00DD5B74" w:rsidRDefault="00413D03" w:rsidP="00DD5B74">
      <w:pPr>
        <w:tabs>
          <w:tab w:val="left" w:pos="720"/>
          <w:tab w:val="left" w:pos="1134"/>
          <w:tab w:val="left" w:pos="1560"/>
        </w:tabs>
        <w:spacing w:after="60"/>
        <w:jc w:val="both"/>
      </w:pPr>
      <w:r w:rsidRPr="00DD5B74">
        <w:tab/>
      </w:r>
      <w:r w:rsidRPr="00DD5B74">
        <w:tab/>
        <w:t>(a)</w:t>
      </w:r>
      <w:r w:rsidRPr="00DD5B74">
        <w:tab/>
        <w:t>to split the contract as per the lowest</w:t>
      </w:r>
      <w:r w:rsidR="0058140C" w:rsidRPr="00DD5B74">
        <w:t xml:space="preserve"> evaluated cost per item, or</w:t>
      </w:r>
    </w:p>
    <w:p w14:paraId="7F4DA08A" w14:textId="77777777" w:rsidR="0058140C" w:rsidRPr="00DD5B74" w:rsidRDefault="00413D03" w:rsidP="00DD5B74">
      <w:pPr>
        <w:tabs>
          <w:tab w:val="left" w:pos="720"/>
          <w:tab w:val="left" w:pos="993"/>
          <w:tab w:val="left" w:pos="1134"/>
          <w:tab w:val="left" w:pos="1560"/>
        </w:tabs>
        <w:spacing w:after="60"/>
        <w:ind w:left="1560" w:hanging="1560"/>
        <w:jc w:val="both"/>
      </w:pPr>
      <w:r w:rsidRPr="00DD5B74">
        <w:tab/>
      </w:r>
      <w:r w:rsidRPr="00DD5B74">
        <w:tab/>
      </w:r>
      <w:r w:rsidRPr="00DD5B74">
        <w:tab/>
        <w:t>(b)</w:t>
      </w:r>
      <w:r w:rsidRPr="00DD5B74">
        <w:tab/>
        <w:t>to accept or reject any quotation</w:t>
      </w:r>
      <w:r w:rsidR="0058140C" w:rsidRPr="00DD5B74">
        <w:t>; and</w:t>
      </w:r>
    </w:p>
    <w:p w14:paraId="6014C57E" w14:textId="77777777" w:rsidR="00413D03" w:rsidRPr="00DD5B74" w:rsidRDefault="0058140C" w:rsidP="00DD5B74">
      <w:pPr>
        <w:tabs>
          <w:tab w:val="left" w:pos="720"/>
          <w:tab w:val="left" w:pos="993"/>
          <w:tab w:val="left" w:pos="1134"/>
          <w:tab w:val="left" w:pos="1560"/>
        </w:tabs>
        <w:spacing w:after="60"/>
        <w:ind w:left="1560" w:hanging="1560"/>
        <w:jc w:val="both"/>
      </w:pPr>
      <w:r w:rsidRPr="00DD5B74">
        <w:tab/>
      </w:r>
      <w:r w:rsidRPr="00DD5B74">
        <w:tab/>
      </w:r>
      <w:r w:rsidRPr="00DD5B74">
        <w:tab/>
        <w:t xml:space="preserve">(c) </w:t>
      </w:r>
      <w:r w:rsidRPr="00DD5B74">
        <w:tab/>
      </w:r>
      <w:r w:rsidR="00413D03" w:rsidRPr="00DD5B74">
        <w:t>to cancel the quotation</w:t>
      </w:r>
      <w:r w:rsidR="00C13606" w:rsidRPr="00DD5B74">
        <w:t xml:space="preserve"> process and reject all </w:t>
      </w:r>
      <w:r w:rsidR="00413D03" w:rsidRPr="00DD5B74">
        <w:t xml:space="preserve">quotations at any time prior to contract award. </w:t>
      </w:r>
    </w:p>
    <w:p w14:paraId="17E95A41" w14:textId="77777777" w:rsidR="00413D03" w:rsidRPr="00DD5B74" w:rsidRDefault="00413D03" w:rsidP="00DD5B74">
      <w:pPr>
        <w:spacing w:before="60" w:after="60"/>
        <w:ind w:left="720"/>
        <w:jc w:val="both"/>
      </w:pPr>
    </w:p>
    <w:p w14:paraId="6E381D2B" w14:textId="77777777" w:rsidR="00A63E59" w:rsidRPr="00DD5B74" w:rsidRDefault="0064508B" w:rsidP="00DD5B74">
      <w:pPr>
        <w:numPr>
          <w:ilvl w:val="0"/>
          <w:numId w:val="13"/>
        </w:numPr>
        <w:spacing w:before="60" w:after="60"/>
        <w:jc w:val="both"/>
      </w:pPr>
      <w:r w:rsidRPr="00DD5B74">
        <w:rPr>
          <w:b/>
        </w:rPr>
        <w:t xml:space="preserve">Preparation of </w:t>
      </w:r>
      <w:r w:rsidR="000B6525" w:rsidRPr="00DD5B74">
        <w:rPr>
          <w:b/>
        </w:rPr>
        <w:t>Quotations</w:t>
      </w:r>
    </w:p>
    <w:p w14:paraId="79C3E53E" w14:textId="77777777" w:rsidR="00212E6E" w:rsidRPr="00DD5B74" w:rsidRDefault="0064508B" w:rsidP="00DD5B74">
      <w:pPr>
        <w:spacing w:before="120" w:after="60"/>
        <w:ind w:left="720"/>
        <w:jc w:val="both"/>
      </w:pPr>
      <w:r w:rsidRPr="00DD5B74">
        <w:t>You are requested to quote for the items</w:t>
      </w:r>
      <w:r w:rsidR="007F02CC" w:rsidRPr="00DD5B74">
        <w:t xml:space="preserve"> mentioned in Section </w:t>
      </w:r>
      <w:r w:rsidR="00765341" w:rsidRPr="00DD5B74">
        <w:t>III</w:t>
      </w:r>
      <w:r w:rsidR="007F02CC" w:rsidRPr="00DD5B74">
        <w:t xml:space="preserve"> </w:t>
      </w:r>
      <w:r w:rsidRPr="00DD5B74">
        <w:t>by completing, signing and returning:</w:t>
      </w:r>
    </w:p>
    <w:p w14:paraId="6B3E67A5" w14:textId="77777777" w:rsidR="00156BB5" w:rsidRPr="00DD5B74" w:rsidRDefault="004E4F67" w:rsidP="00DD5B74">
      <w:pPr>
        <w:tabs>
          <w:tab w:val="left" w:pos="720"/>
          <w:tab w:val="left" w:pos="1440"/>
        </w:tabs>
        <w:ind w:left="1440" w:hanging="1440"/>
        <w:jc w:val="both"/>
      </w:pPr>
      <w:r w:rsidRPr="00DD5B74">
        <w:tab/>
      </w:r>
      <w:r w:rsidR="00212E6E" w:rsidRPr="00DD5B74">
        <w:t>(a)</w:t>
      </w:r>
      <w:r w:rsidRPr="00DD5B74">
        <w:tab/>
      </w:r>
      <w:r w:rsidR="007E3643" w:rsidRPr="00DD5B74">
        <w:t>the</w:t>
      </w:r>
      <w:r w:rsidR="00226F12" w:rsidRPr="00DD5B74">
        <w:t xml:space="preserve"> </w:t>
      </w:r>
      <w:r w:rsidR="00012966" w:rsidRPr="00DD5B74">
        <w:t xml:space="preserve">Quotation Letter </w:t>
      </w:r>
      <w:r w:rsidR="0064508B" w:rsidRPr="00DD5B74">
        <w:t xml:space="preserve">in </w:t>
      </w:r>
      <w:r w:rsidR="00012966" w:rsidRPr="00DD5B74">
        <w:t xml:space="preserve">Section II with its annex for </w:t>
      </w:r>
      <w:r w:rsidR="00226F12" w:rsidRPr="00DD5B74">
        <w:t>Bid Securing Declaration</w:t>
      </w:r>
      <w:r w:rsidR="002443EF" w:rsidRPr="00DD5B74">
        <w:t>.</w:t>
      </w:r>
      <w:r w:rsidR="00012966" w:rsidRPr="00DD5B74">
        <w:t xml:space="preserve"> </w:t>
      </w:r>
    </w:p>
    <w:p w14:paraId="541B02FA" w14:textId="77777777" w:rsidR="0064508B" w:rsidRPr="00DD5B74" w:rsidRDefault="008A618E" w:rsidP="00DD5B74">
      <w:pPr>
        <w:tabs>
          <w:tab w:val="left" w:pos="720"/>
          <w:tab w:val="left" w:pos="1440"/>
        </w:tabs>
        <w:jc w:val="both"/>
      </w:pPr>
      <w:r w:rsidRPr="00DD5B74">
        <w:tab/>
        <w:t>(</w:t>
      </w:r>
      <w:r w:rsidR="00212E6E" w:rsidRPr="00DD5B74">
        <w:t>b</w:t>
      </w:r>
      <w:r w:rsidRPr="00DD5B74">
        <w:t>)</w:t>
      </w:r>
      <w:r w:rsidR="004E4F67" w:rsidRPr="00DD5B74">
        <w:tab/>
      </w:r>
      <w:r w:rsidR="0064508B" w:rsidRPr="00DD5B74">
        <w:t xml:space="preserve">the List of </w:t>
      </w:r>
      <w:r w:rsidR="00212E6E" w:rsidRPr="00DD5B74">
        <w:t>Goods</w:t>
      </w:r>
      <w:r w:rsidR="004C0A01" w:rsidRPr="00DD5B74">
        <w:t xml:space="preserve"> and </w:t>
      </w:r>
      <w:r w:rsidR="0064508B" w:rsidRPr="00DD5B74">
        <w:t>Price Schedule</w:t>
      </w:r>
      <w:r w:rsidR="00326E9C" w:rsidRPr="00DD5B74">
        <w:t xml:space="preserve"> </w:t>
      </w:r>
      <w:r w:rsidR="00012966" w:rsidRPr="00DD5B74">
        <w:t xml:space="preserve">Section </w:t>
      </w:r>
      <w:r w:rsidR="00765341" w:rsidRPr="00DD5B74">
        <w:t>III</w:t>
      </w:r>
      <w:r w:rsidR="0064508B" w:rsidRPr="00DD5B74">
        <w:t>;</w:t>
      </w:r>
      <w:r w:rsidR="007E3643" w:rsidRPr="00DD5B74">
        <w:t xml:space="preserve"> </w:t>
      </w:r>
    </w:p>
    <w:p w14:paraId="2B4E092A" w14:textId="77777777" w:rsidR="004E6D37" w:rsidRPr="00DD5B74" w:rsidRDefault="008A618E" w:rsidP="00DD5B74">
      <w:pPr>
        <w:tabs>
          <w:tab w:val="left" w:pos="360"/>
          <w:tab w:val="left" w:pos="720"/>
          <w:tab w:val="left" w:pos="1440"/>
        </w:tabs>
        <w:jc w:val="both"/>
      </w:pPr>
      <w:r w:rsidRPr="00DD5B74">
        <w:tab/>
      </w:r>
      <w:r w:rsidRPr="00DD5B74">
        <w:tab/>
        <w:t>(</w:t>
      </w:r>
      <w:r w:rsidR="00212E6E" w:rsidRPr="00DD5B74">
        <w:t>c</w:t>
      </w:r>
      <w:r w:rsidR="004E4F67" w:rsidRPr="00DD5B74">
        <w:t>)</w:t>
      </w:r>
      <w:r w:rsidR="004E4F67" w:rsidRPr="00DD5B74">
        <w:tab/>
      </w:r>
      <w:r w:rsidR="0064508B" w:rsidRPr="00DD5B74">
        <w:t>the</w:t>
      </w:r>
      <w:r w:rsidR="00372C8F" w:rsidRPr="00DD5B74">
        <w:t xml:space="preserve"> Specifications and</w:t>
      </w:r>
      <w:r w:rsidR="0064508B" w:rsidRPr="00DD5B74">
        <w:t xml:space="preserve"> Compliance Sheet in </w:t>
      </w:r>
      <w:r w:rsidR="00012966" w:rsidRPr="00DD5B74">
        <w:t xml:space="preserve">Section </w:t>
      </w:r>
      <w:r w:rsidR="007D3B44" w:rsidRPr="00DD5B74">
        <w:t>V</w:t>
      </w:r>
      <w:r w:rsidR="0064508B" w:rsidRPr="00DD5B74">
        <w:t>;</w:t>
      </w:r>
      <w:r w:rsidR="004C0A01" w:rsidRPr="00DD5B74">
        <w:t xml:space="preserve"> </w:t>
      </w:r>
      <w:r w:rsidR="00E20D6B" w:rsidRPr="00DD5B74">
        <w:t>and</w:t>
      </w:r>
    </w:p>
    <w:p w14:paraId="6BC249A7" w14:textId="77777777" w:rsidR="00E20D6B" w:rsidRPr="00DD5B74" w:rsidRDefault="004E4F67" w:rsidP="00DD5B74">
      <w:pPr>
        <w:tabs>
          <w:tab w:val="left" w:pos="360"/>
          <w:tab w:val="left" w:pos="720"/>
          <w:tab w:val="left" w:pos="1440"/>
        </w:tabs>
        <w:jc w:val="both"/>
      </w:pPr>
      <w:r w:rsidRPr="00DD5B74">
        <w:tab/>
      </w:r>
      <w:r w:rsidRPr="00DD5B74">
        <w:tab/>
        <w:t>(d)</w:t>
      </w:r>
      <w:r w:rsidRPr="00DD5B74">
        <w:tab/>
      </w:r>
      <w:r w:rsidR="00672AA6" w:rsidRPr="00DD5B74">
        <w:t>a</w:t>
      </w:r>
      <w:r w:rsidR="00E20D6B" w:rsidRPr="00DD5B74">
        <w:t>ny other attachment deem</w:t>
      </w:r>
      <w:r w:rsidR="00672AA6" w:rsidRPr="00DD5B74">
        <w:t>ed</w:t>
      </w:r>
      <w:r w:rsidR="00E20D6B" w:rsidRPr="00DD5B74">
        <w:t xml:space="preserve"> appropriate</w:t>
      </w:r>
      <w:r w:rsidR="001A7DC1" w:rsidRPr="00DD5B74">
        <w:t>.</w:t>
      </w:r>
    </w:p>
    <w:p w14:paraId="17906AC1" w14:textId="77777777" w:rsidR="008A618E" w:rsidRPr="00DD5B74" w:rsidRDefault="0064508B" w:rsidP="00DD5B74">
      <w:pPr>
        <w:spacing w:before="60" w:after="60"/>
        <w:ind w:left="720"/>
        <w:jc w:val="both"/>
      </w:pPr>
      <w:r w:rsidRPr="00DD5B74">
        <w:t>You are advised to carefully read the complete</w:t>
      </w:r>
      <w:r w:rsidR="00BF4243" w:rsidRPr="00DD5B74">
        <w:t xml:space="preserve"> </w:t>
      </w:r>
      <w:r w:rsidR="0099738E" w:rsidRPr="00DD5B74">
        <w:t>Request</w:t>
      </w:r>
      <w:r w:rsidR="00BF4243" w:rsidRPr="00DD5B74">
        <w:t xml:space="preserve"> </w:t>
      </w:r>
      <w:r w:rsidR="00076620" w:rsidRPr="00DD5B74">
        <w:t>for</w:t>
      </w:r>
      <w:r w:rsidR="006225DF" w:rsidRPr="00DD5B74">
        <w:t xml:space="preserve"> Sealed</w:t>
      </w:r>
      <w:r w:rsidR="00076620" w:rsidRPr="00DD5B74">
        <w:t xml:space="preserve"> </w:t>
      </w:r>
      <w:r w:rsidR="007D3B44" w:rsidRPr="00DD5B74">
        <w:t>Quot</w:t>
      </w:r>
      <w:r w:rsidR="00076620" w:rsidRPr="00DD5B74">
        <w:t>ation</w:t>
      </w:r>
      <w:r w:rsidR="00765341" w:rsidRPr="00DD5B74">
        <w:t>s</w:t>
      </w:r>
      <w:r w:rsidRPr="00DD5B74">
        <w:t xml:space="preserve"> document, including the Special Conditions of Contract in </w:t>
      </w:r>
      <w:r w:rsidR="007D3B44" w:rsidRPr="00DD5B74">
        <w:t>Section VII</w:t>
      </w:r>
      <w:r w:rsidRPr="00DD5B74">
        <w:t xml:space="preserve">, before preparing your </w:t>
      </w:r>
      <w:r w:rsidR="00076620" w:rsidRPr="00DD5B74">
        <w:t>q</w:t>
      </w:r>
      <w:r w:rsidR="007D3B44" w:rsidRPr="00DD5B74">
        <w:t>uotation</w:t>
      </w:r>
      <w:r w:rsidRPr="00DD5B74">
        <w:t xml:space="preserve">. The standard forms in this </w:t>
      </w:r>
      <w:r w:rsidR="007F3450" w:rsidRPr="00DD5B74">
        <w:t>document</w:t>
      </w:r>
      <w:r w:rsidRPr="00DD5B74">
        <w:t xml:space="preserve"> may be retyped for </w:t>
      </w:r>
      <w:proofErr w:type="gramStart"/>
      <w:r w:rsidRPr="00DD5B74">
        <w:t>completion</w:t>
      </w:r>
      <w:proofErr w:type="gramEnd"/>
      <w:r w:rsidRPr="00DD5B74">
        <w:t xml:space="preserve"> but the Bidder is responsible for their accurate reproduction.</w:t>
      </w:r>
    </w:p>
    <w:p w14:paraId="1A5C34EC" w14:textId="77777777" w:rsidR="004E4F67" w:rsidRPr="00DD5B74" w:rsidRDefault="004E4F67" w:rsidP="00DD5B74">
      <w:pPr>
        <w:spacing w:before="60" w:after="60"/>
        <w:ind w:left="720"/>
        <w:jc w:val="both"/>
      </w:pPr>
    </w:p>
    <w:p w14:paraId="5E670E29" w14:textId="77777777" w:rsidR="00F05402" w:rsidRPr="00DD5B74" w:rsidRDefault="0064508B" w:rsidP="00DD5B74">
      <w:pPr>
        <w:numPr>
          <w:ilvl w:val="0"/>
          <w:numId w:val="13"/>
        </w:numPr>
        <w:spacing w:before="60" w:after="60"/>
        <w:jc w:val="both"/>
        <w:rPr>
          <w:u w:val="single"/>
        </w:rPr>
      </w:pPr>
      <w:r w:rsidRPr="00DD5B74">
        <w:rPr>
          <w:b/>
        </w:rPr>
        <w:t xml:space="preserve">Validity of </w:t>
      </w:r>
      <w:r w:rsidR="000B6525" w:rsidRPr="00DD5B74">
        <w:rPr>
          <w:b/>
        </w:rPr>
        <w:t>Quotations</w:t>
      </w:r>
    </w:p>
    <w:p w14:paraId="32971F3A" w14:textId="77777777" w:rsidR="008A618E" w:rsidRPr="00DD5B74" w:rsidRDefault="0064508B" w:rsidP="00DD5B74">
      <w:pPr>
        <w:spacing w:before="60" w:after="60"/>
        <w:ind w:left="720"/>
        <w:jc w:val="both"/>
      </w:pPr>
      <w:r w:rsidRPr="00DD5B74">
        <w:t xml:space="preserve">The </w:t>
      </w:r>
      <w:r w:rsidR="000B6525" w:rsidRPr="00DD5B74">
        <w:t>Quotation</w:t>
      </w:r>
      <w:r w:rsidRPr="00DD5B74">
        <w:t xml:space="preserve"> validity </w:t>
      </w:r>
      <w:r w:rsidR="00BA6CA6" w:rsidRPr="00DD5B74">
        <w:t xml:space="preserve">period </w:t>
      </w:r>
      <w:r w:rsidR="00450029" w:rsidRPr="00DD5B74">
        <w:t xml:space="preserve">shall be </w:t>
      </w:r>
      <w:r w:rsidR="00041054" w:rsidRPr="00DD5B74">
        <w:rPr>
          <w:b/>
        </w:rPr>
        <w:t>6</w:t>
      </w:r>
      <w:r w:rsidR="002443EF" w:rsidRPr="00DD5B74">
        <w:rPr>
          <w:b/>
        </w:rPr>
        <w:t>0</w:t>
      </w:r>
      <w:r w:rsidRPr="00DD5B74">
        <w:rPr>
          <w:b/>
        </w:rPr>
        <w:t xml:space="preserve"> days</w:t>
      </w:r>
      <w:r w:rsidR="00745B20" w:rsidRPr="00DD5B74">
        <w:t xml:space="preserve"> </w:t>
      </w:r>
      <w:r w:rsidR="008E6083" w:rsidRPr="00DD5B74">
        <w:t>from</w:t>
      </w:r>
      <w:r w:rsidR="00745B20" w:rsidRPr="00DD5B74">
        <w:t xml:space="preserve"> the </w:t>
      </w:r>
      <w:r w:rsidR="008E6083" w:rsidRPr="00DD5B74">
        <w:t xml:space="preserve">date of </w:t>
      </w:r>
      <w:r w:rsidR="00745B20" w:rsidRPr="00DD5B74">
        <w:t>submission deadline.</w:t>
      </w:r>
    </w:p>
    <w:p w14:paraId="6A95AFDC" w14:textId="77777777" w:rsidR="00DE1A38" w:rsidRPr="00DD5B74" w:rsidRDefault="00DE1A38" w:rsidP="00DD5B74">
      <w:pPr>
        <w:spacing w:before="60" w:after="60"/>
        <w:ind w:left="720"/>
        <w:jc w:val="both"/>
      </w:pPr>
    </w:p>
    <w:p w14:paraId="0B88892E" w14:textId="77777777" w:rsidR="00DE1A38" w:rsidRPr="00DD5B74" w:rsidRDefault="00DE1A38" w:rsidP="00DD5B74">
      <w:pPr>
        <w:numPr>
          <w:ilvl w:val="0"/>
          <w:numId w:val="13"/>
        </w:numPr>
        <w:overflowPunct/>
        <w:autoSpaceDE/>
        <w:autoSpaceDN/>
        <w:adjustRightInd/>
        <w:textAlignment w:val="auto"/>
        <w:rPr>
          <w:b/>
        </w:rPr>
      </w:pPr>
      <w:r w:rsidRPr="00DD5B74">
        <w:rPr>
          <w:b/>
        </w:rPr>
        <w:t>Eligibility Criteria</w:t>
      </w:r>
    </w:p>
    <w:p w14:paraId="10035FAA" w14:textId="77777777" w:rsidR="00DE1A38" w:rsidRPr="00DD5B74" w:rsidRDefault="00DE1A38" w:rsidP="00DD5B74">
      <w:pPr>
        <w:spacing w:before="120" w:after="60"/>
        <w:ind w:left="709" w:right="-43"/>
        <w:jc w:val="both"/>
        <w:rPr>
          <w:b/>
        </w:rPr>
      </w:pPr>
      <w:r w:rsidRPr="00DD5B74">
        <w:t>To be eligible to participate in this Quotation exercise, you should</w:t>
      </w:r>
      <w:r w:rsidR="00CE0DEB" w:rsidRPr="00DD5B74">
        <w:t xml:space="preserve"> provide the following documents</w:t>
      </w:r>
      <w:r w:rsidRPr="00DD5B74">
        <w:t>:</w:t>
      </w:r>
    </w:p>
    <w:p w14:paraId="26396DE0" w14:textId="77777777" w:rsidR="003E1982" w:rsidRDefault="003E1982" w:rsidP="00DD5B74">
      <w:pPr>
        <w:pStyle w:val="ListParagraph"/>
        <w:numPr>
          <w:ilvl w:val="0"/>
          <w:numId w:val="24"/>
        </w:numPr>
        <w:spacing w:before="60" w:after="60"/>
        <w:ind w:left="1080"/>
        <w:jc w:val="both"/>
      </w:pPr>
      <w:r w:rsidRPr="0004528C">
        <w:t>A valid certified copy by a Commissioner of Oaths or the Namibian Police, of a Company</w:t>
      </w:r>
      <w:r>
        <w:t xml:space="preserve"> </w:t>
      </w:r>
      <w:r w:rsidRPr="0004528C">
        <w:t>Registration Certificate (CM/CC forms) indicating equity or member interest, issued by the Business and Intellectual Property Authority (BIPA); or in the case of a trust, a Deed of Trust and Registration Certificate issued by the Master of the High Court of Namibia;</w:t>
      </w:r>
    </w:p>
    <w:p w14:paraId="69391AC3" w14:textId="77777777" w:rsidR="003E1982" w:rsidRDefault="003E1982" w:rsidP="00DD5B74">
      <w:pPr>
        <w:pStyle w:val="ListParagraph"/>
        <w:numPr>
          <w:ilvl w:val="0"/>
          <w:numId w:val="24"/>
        </w:numPr>
        <w:spacing w:before="60" w:after="60"/>
        <w:ind w:left="1080"/>
        <w:jc w:val="both"/>
      </w:pPr>
      <w:r w:rsidRPr="0004528C">
        <w:t>A valid original or certified copy by a Commissioner of Oaths or the Namibian Police of</w:t>
      </w:r>
      <w:r>
        <w:tab/>
      </w:r>
      <w:r w:rsidRPr="0004528C">
        <w:t>a Good Standing Tax Certificate from the Namibia Revenue Agency (NamRa)</w:t>
      </w:r>
      <w:r w:rsidRPr="00322C1F">
        <w:t>;</w:t>
      </w:r>
    </w:p>
    <w:p w14:paraId="0F7FB178" w14:textId="77777777" w:rsidR="003E1982" w:rsidRDefault="003E1982" w:rsidP="00DD5B74">
      <w:pPr>
        <w:pStyle w:val="ListParagraph"/>
        <w:numPr>
          <w:ilvl w:val="0"/>
          <w:numId w:val="24"/>
        </w:numPr>
        <w:spacing w:before="60" w:after="60"/>
        <w:ind w:left="1080"/>
        <w:jc w:val="both"/>
      </w:pPr>
      <w:r w:rsidRPr="0004528C">
        <w:t xml:space="preserve">A valid original, valid certified copy (certified by a Commissioner of Oaths or Namibian </w:t>
      </w:r>
      <w:r>
        <w:t xml:space="preserve">   </w:t>
      </w:r>
      <w:r w:rsidRPr="0004528C">
        <w:t>Police Officer) or a printout of a valid electronic/online document subject to the authentication or validation of such printout during the bid evaluation process in accordance with the authentication or validation guidelines of the issuing authority</w:t>
      </w:r>
      <w:r w:rsidRPr="0004528C">
        <w:tab/>
        <w:t>of a Good Standing Certificate from the Social Security Commission (SSC). Where the bidder (i.e., company) has no employees, the Bidder shall submit a confirmation letter from SCC</w:t>
      </w:r>
      <w:r w:rsidRPr="00322C1F">
        <w:t>;</w:t>
      </w:r>
    </w:p>
    <w:p w14:paraId="265335CE" w14:textId="173CB886" w:rsidR="0008388F" w:rsidRPr="00DD5B74" w:rsidRDefault="006D46F7" w:rsidP="00DD5B74">
      <w:pPr>
        <w:pStyle w:val="ListParagraph"/>
        <w:numPr>
          <w:ilvl w:val="0"/>
          <w:numId w:val="24"/>
        </w:numPr>
        <w:spacing w:before="60" w:after="60"/>
        <w:ind w:left="1080"/>
        <w:jc w:val="both"/>
      </w:pPr>
      <w:r w:rsidRPr="00DD5B74">
        <w:t>A</w:t>
      </w:r>
      <w:r w:rsidR="0008388F" w:rsidRPr="00DD5B74">
        <w:t xml:space="preserve"> valid certified copy</w:t>
      </w:r>
      <w:r w:rsidR="008D626F" w:rsidRPr="00DD5B74">
        <w:t xml:space="preserve"> </w:t>
      </w:r>
      <w:r w:rsidR="0008388F" w:rsidRPr="00DD5B74">
        <w:t>of Affirmative Action Compliance Certificate, proof from Employment Equity Commissioner that bidder is not a relevant employer, or certified copy</w:t>
      </w:r>
      <w:r w:rsidR="00E71445" w:rsidRPr="00DD5B74">
        <w:t xml:space="preserve"> </w:t>
      </w:r>
      <w:r w:rsidR="0008388F" w:rsidRPr="00DD5B74">
        <w:t xml:space="preserve">of exemption issued in terms of Section </w:t>
      </w:r>
      <w:proofErr w:type="gramStart"/>
      <w:r w:rsidR="0008388F" w:rsidRPr="00DD5B74">
        <w:t>42  of</w:t>
      </w:r>
      <w:proofErr w:type="gramEnd"/>
      <w:r w:rsidR="0008388F" w:rsidRPr="00DD5B74">
        <w:t xml:space="preserve"> the Affirmative Action Act, 1998;</w:t>
      </w:r>
    </w:p>
    <w:p w14:paraId="44BAAC4F" w14:textId="77777777" w:rsidR="003E1982" w:rsidRDefault="003E1982" w:rsidP="00DD5B74">
      <w:pPr>
        <w:pStyle w:val="ListParagraph"/>
        <w:numPr>
          <w:ilvl w:val="0"/>
          <w:numId w:val="24"/>
        </w:numPr>
        <w:spacing w:before="60" w:after="60"/>
        <w:ind w:left="1080"/>
        <w:jc w:val="both"/>
      </w:pPr>
      <w:r w:rsidRPr="00322C1F">
        <w:t>Submit</w:t>
      </w:r>
      <w:r>
        <w:t xml:space="preserve"> duly completed and signed</w:t>
      </w:r>
      <w:r w:rsidRPr="00322C1F">
        <w:t xml:space="preserve"> bid Bid-securing Declaration.</w:t>
      </w:r>
    </w:p>
    <w:p w14:paraId="5575616E" w14:textId="13278F95" w:rsidR="003E1982" w:rsidRDefault="003E1982" w:rsidP="00DD5B74">
      <w:pPr>
        <w:pStyle w:val="ListParagraph"/>
        <w:numPr>
          <w:ilvl w:val="0"/>
          <w:numId w:val="24"/>
        </w:numPr>
        <w:spacing w:before="60" w:after="60"/>
        <w:ind w:left="1080"/>
        <w:jc w:val="both"/>
      </w:pPr>
      <w:r w:rsidRPr="00D35039">
        <w:t xml:space="preserve">A duly completed and signed written undertaking in terms of section 138 of the Labour Act, on the part of the Bidder that the salaries and wages payable to its personnel in respect of this proposal are compliant to the relevant laws, wage determinations, and Award, </w:t>
      </w:r>
      <w:r w:rsidRPr="00D35039">
        <w:lastRenderedPageBreak/>
        <w:t>where applicable and that it will abide to sub-clause 6.2 of the General Conditions of Contract if it is awarded the Contract or part thereof</w:t>
      </w:r>
      <w:r>
        <w:t>.</w:t>
      </w:r>
    </w:p>
    <w:p w14:paraId="756B12AA" w14:textId="27B7FD98" w:rsidR="003E1982" w:rsidRDefault="003E1982" w:rsidP="00DD5B74">
      <w:pPr>
        <w:pStyle w:val="ListParagraph"/>
        <w:numPr>
          <w:ilvl w:val="0"/>
          <w:numId w:val="24"/>
        </w:numPr>
        <w:spacing w:before="60" w:after="60"/>
        <w:ind w:left="1080"/>
        <w:jc w:val="both"/>
      </w:pPr>
      <w:r w:rsidRPr="004C159A">
        <w:t xml:space="preserve">A duly completed and signed </w:t>
      </w:r>
      <w:r>
        <w:t>Quotation Letter</w:t>
      </w:r>
      <w:r w:rsidRPr="004C159A">
        <w:t xml:space="preserve"> form</w:t>
      </w:r>
      <w:r>
        <w:t>.</w:t>
      </w:r>
    </w:p>
    <w:p w14:paraId="61D146B1" w14:textId="3491CCF1" w:rsidR="003E1982" w:rsidRDefault="003E1982" w:rsidP="00DD5B74">
      <w:pPr>
        <w:pStyle w:val="ListParagraph"/>
        <w:numPr>
          <w:ilvl w:val="0"/>
          <w:numId w:val="24"/>
        </w:numPr>
        <w:spacing w:before="60" w:after="60"/>
        <w:ind w:left="1080"/>
        <w:jc w:val="both"/>
      </w:pPr>
      <w:r w:rsidRPr="006F7E4F">
        <w:t xml:space="preserve">Submit </w:t>
      </w:r>
      <w:r>
        <w:t xml:space="preserve">a </w:t>
      </w:r>
      <w:r w:rsidRPr="006F7E4F">
        <w:t>completed and duly signed Price Schedule</w:t>
      </w:r>
      <w:r>
        <w:t>.</w:t>
      </w:r>
    </w:p>
    <w:p w14:paraId="363F9B8B" w14:textId="2333D17B" w:rsidR="002E4F3E" w:rsidRPr="00D91BD5" w:rsidRDefault="003E1982" w:rsidP="003E1982">
      <w:pPr>
        <w:pStyle w:val="ListParagraph"/>
        <w:numPr>
          <w:ilvl w:val="0"/>
          <w:numId w:val="24"/>
        </w:numPr>
        <w:shd w:val="clear" w:color="auto" w:fill="FFFF00"/>
        <w:spacing w:before="60" w:after="60"/>
        <w:ind w:left="1080"/>
        <w:jc w:val="both"/>
      </w:pPr>
      <w:r w:rsidRPr="00D91BD5">
        <w:t>Detailed product catalogue or brochure.</w:t>
      </w:r>
    </w:p>
    <w:p w14:paraId="6EB8625A" w14:textId="77777777" w:rsidR="002A15B5" w:rsidRPr="00DD5B74" w:rsidRDefault="002A15B5" w:rsidP="00DD5B74">
      <w:pPr>
        <w:spacing w:before="60" w:after="60"/>
        <w:jc w:val="both"/>
      </w:pPr>
    </w:p>
    <w:p w14:paraId="32A20571" w14:textId="77777777" w:rsidR="00DE1A38" w:rsidRPr="00DD5B74" w:rsidRDefault="00DE1A38" w:rsidP="00DD5B74">
      <w:pPr>
        <w:numPr>
          <w:ilvl w:val="0"/>
          <w:numId w:val="13"/>
        </w:numPr>
        <w:spacing w:before="60" w:after="60"/>
        <w:ind w:right="-43"/>
        <w:jc w:val="both"/>
        <w:rPr>
          <w:b/>
        </w:rPr>
      </w:pPr>
      <w:r w:rsidRPr="00DD5B74">
        <w:rPr>
          <w:b/>
        </w:rPr>
        <w:t xml:space="preserve">Bid Security </w:t>
      </w:r>
    </w:p>
    <w:p w14:paraId="0CB78583" w14:textId="77777777" w:rsidR="00DE1A38" w:rsidRPr="00DD5B74" w:rsidRDefault="00DE1A38" w:rsidP="00DD5B74">
      <w:pPr>
        <w:spacing w:before="60" w:after="60"/>
        <w:ind w:left="720" w:right="-43"/>
        <w:jc w:val="both"/>
      </w:pPr>
      <w:r w:rsidRPr="00DD5B74">
        <w:t xml:space="preserve">Bidders are required to submit a Bid Securing Declaration for this procurement process. </w:t>
      </w:r>
    </w:p>
    <w:p w14:paraId="7789B4AC" w14:textId="77777777" w:rsidR="004E4F67" w:rsidRPr="00DD5B74" w:rsidRDefault="004E4F67" w:rsidP="00DD5B74">
      <w:pPr>
        <w:spacing w:before="60" w:after="60"/>
        <w:ind w:left="720"/>
        <w:jc w:val="both"/>
      </w:pPr>
    </w:p>
    <w:p w14:paraId="78E532A0" w14:textId="77777777" w:rsidR="000661F2" w:rsidRPr="00DD5B74" w:rsidRDefault="007F268C" w:rsidP="00DD5B74">
      <w:pPr>
        <w:numPr>
          <w:ilvl w:val="0"/>
          <w:numId w:val="13"/>
        </w:numPr>
        <w:spacing w:before="60" w:after="60"/>
        <w:jc w:val="both"/>
        <w:rPr>
          <w:b/>
        </w:rPr>
      </w:pPr>
      <w:r w:rsidRPr="00DD5B74">
        <w:rPr>
          <w:b/>
        </w:rPr>
        <w:t>Delivery</w:t>
      </w:r>
    </w:p>
    <w:p w14:paraId="0BD425FB" w14:textId="77777777" w:rsidR="007F268C" w:rsidRPr="00DD5B74" w:rsidRDefault="000661F2" w:rsidP="00DD5B74">
      <w:pPr>
        <w:spacing w:before="60" w:after="60"/>
        <w:ind w:left="720"/>
        <w:jc w:val="both"/>
      </w:pPr>
      <w:r w:rsidRPr="00DD5B74">
        <w:t xml:space="preserve">Delivery </w:t>
      </w:r>
      <w:r w:rsidR="006968C0" w:rsidRPr="00DD5B74">
        <w:t xml:space="preserve">shall be </w:t>
      </w:r>
      <w:r w:rsidR="00CC667F" w:rsidRPr="00DD5B74">
        <w:rPr>
          <w:b/>
          <w:bCs/>
        </w:rPr>
        <w:t>30</w:t>
      </w:r>
      <w:r w:rsidR="003E4DE8" w:rsidRPr="00DD5B74">
        <w:rPr>
          <w:b/>
        </w:rPr>
        <w:t xml:space="preserve"> </w:t>
      </w:r>
      <w:r w:rsidR="0008388F" w:rsidRPr="00DD5B74">
        <w:rPr>
          <w:b/>
        </w:rPr>
        <w:t>working</w:t>
      </w:r>
      <w:r w:rsidR="00B57129" w:rsidRPr="00DD5B74">
        <w:rPr>
          <w:b/>
        </w:rPr>
        <w:t xml:space="preserve"> </w:t>
      </w:r>
      <w:r w:rsidRPr="00DD5B74">
        <w:rPr>
          <w:b/>
        </w:rPr>
        <w:t>days</w:t>
      </w:r>
      <w:r w:rsidR="00AE5905" w:rsidRPr="00DD5B74">
        <w:rPr>
          <w:i/>
        </w:rPr>
        <w:t xml:space="preserve"> </w:t>
      </w:r>
      <w:r w:rsidR="0064497A" w:rsidRPr="00DD5B74">
        <w:t>after</w:t>
      </w:r>
      <w:r w:rsidR="00217C57" w:rsidRPr="00DD5B74">
        <w:t xml:space="preserve"> acceptance</w:t>
      </w:r>
      <w:r w:rsidR="00B57129" w:rsidRPr="00DD5B74">
        <w:rPr>
          <w:i/>
        </w:rPr>
        <w:t>/</w:t>
      </w:r>
      <w:r w:rsidR="004468E7" w:rsidRPr="00DD5B74">
        <w:t>issue of Purchase</w:t>
      </w:r>
      <w:r w:rsidRPr="00DD5B74">
        <w:t xml:space="preserve"> </w:t>
      </w:r>
      <w:r w:rsidR="004468E7" w:rsidRPr="00DD5B74">
        <w:t>O</w:t>
      </w:r>
      <w:r w:rsidRPr="00DD5B74">
        <w:t xml:space="preserve">rder. </w:t>
      </w:r>
    </w:p>
    <w:p w14:paraId="64C1B96A" w14:textId="77777777" w:rsidR="00250024" w:rsidRPr="00DD5B74" w:rsidRDefault="00250024" w:rsidP="00DD5B74">
      <w:pPr>
        <w:spacing w:before="60" w:after="60"/>
        <w:ind w:left="720"/>
        <w:jc w:val="both"/>
      </w:pPr>
    </w:p>
    <w:p w14:paraId="76F3104A" w14:textId="77777777" w:rsidR="00F05402" w:rsidRPr="00DD5B74" w:rsidRDefault="0064508B" w:rsidP="00DD5B74">
      <w:pPr>
        <w:numPr>
          <w:ilvl w:val="0"/>
          <w:numId w:val="13"/>
        </w:numPr>
        <w:spacing w:before="60" w:after="60"/>
        <w:jc w:val="both"/>
      </w:pPr>
      <w:r w:rsidRPr="00DD5B74">
        <w:rPr>
          <w:b/>
        </w:rPr>
        <w:t xml:space="preserve">Sealing and </w:t>
      </w:r>
      <w:r w:rsidR="00B3378C" w:rsidRPr="00DD5B74">
        <w:rPr>
          <w:b/>
        </w:rPr>
        <w:t>M</w:t>
      </w:r>
      <w:r w:rsidRPr="00DD5B74">
        <w:rPr>
          <w:b/>
        </w:rPr>
        <w:t xml:space="preserve">arking of </w:t>
      </w:r>
      <w:r w:rsidR="00BC037D" w:rsidRPr="00DD5B74">
        <w:rPr>
          <w:b/>
        </w:rPr>
        <w:t>Quotations</w:t>
      </w:r>
    </w:p>
    <w:p w14:paraId="65C4DF97" w14:textId="77777777" w:rsidR="004E4F67" w:rsidRPr="00DD5B74" w:rsidRDefault="008A618E" w:rsidP="00DD5B74">
      <w:pPr>
        <w:spacing w:before="60" w:after="60"/>
        <w:ind w:left="720" w:hanging="720"/>
        <w:jc w:val="both"/>
      </w:pPr>
      <w:r w:rsidRPr="00DD5B74">
        <w:tab/>
      </w:r>
      <w:r w:rsidR="00BC037D" w:rsidRPr="00DD5B74">
        <w:t>Quotations</w:t>
      </w:r>
      <w:r w:rsidR="0064508B" w:rsidRPr="00DD5B74">
        <w:t xml:space="preserve"> should be sealed in a single envelope, clearly marked with the Procurement Reference Number</w:t>
      </w:r>
      <w:r w:rsidR="00226F12" w:rsidRPr="00DD5B74">
        <w:t xml:space="preserve">, addressed to </w:t>
      </w:r>
      <w:r w:rsidR="00AE5905" w:rsidRPr="00DD5B74">
        <w:t xml:space="preserve">NamPower </w:t>
      </w:r>
      <w:r w:rsidR="00226F12" w:rsidRPr="00DD5B74">
        <w:t>with</w:t>
      </w:r>
      <w:r w:rsidR="0064508B" w:rsidRPr="00DD5B74">
        <w:t xml:space="preserve"> the Bidder’s name</w:t>
      </w:r>
      <w:r w:rsidR="003C6306" w:rsidRPr="00DD5B74">
        <w:t xml:space="preserve"> and contact information</w:t>
      </w:r>
      <w:r w:rsidR="00F05402" w:rsidRPr="00DD5B74">
        <w:t xml:space="preserve"> at the back of the envelope</w:t>
      </w:r>
      <w:r w:rsidR="003C6306" w:rsidRPr="00DD5B74">
        <w:t>.</w:t>
      </w:r>
    </w:p>
    <w:p w14:paraId="4CC295AC" w14:textId="77777777" w:rsidR="004D4912" w:rsidRPr="00DD5B74" w:rsidRDefault="004D4912" w:rsidP="00DD5B74">
      <w:pPr>
        <w:spacing w:before="60" w:after="60"/>
        <w:ind w:left="720" w:hanging="720"/>
        <w:jc w:val="both"/>
      </w:pPr>
    </w:p>
    <w:p w14:paraId="5FF4BDF3" w14:textId="77777777" w:rsidR="00F05402" w:rsidRPr="00DD5B74" w:rsidRDefault="0064508B" w:rsidP="00DD5B74">
      <w:pPr>
        <w:numPr>
          <w:ilvl w:val="0"/>
          <w:numId w:val="13"/>
        </w:numPr>
        <w:spacing w:before="60" w:after="60"/>
        <w:jc w:val="both"/>
        <w:rPr>
          <w:u w:val="single"/>
        </w:rPr>
      </w:pPr>
      <w:r w:rsidRPr="00DD5B74">
        <w:rPr>
          <w:b/>
        </w:rPr>
        <w:t xml:space="preserve">Submission of </w:t>
      </w:r>
      <w:r w:rsidR="00BC037D" w:rsidRPr="00DD5B74">
        <w:rPr>
          <w:b/>
        </w:rPr>
        <w:t>Quotations</w:t>
      </w:r>
    </w:p>
    <w:p w14:paraId="4B2804A5" w14:textId="732AAEA1" w:rsidR="001E52C0" w:rsidRPr="00DD5B74" w:rsidRDefault="008A618E" w:rsidP="00DD5B74">
      <w:pPr>
        <w:spacing w:before="120" w:after="60"/>
        <w:ind w:left="720" w:hanging="11"/>
        <w:jc w:val="both"/>
      </w:pPr>
      <w:r w:rsidRPr="00DD5B74">
        <w:tab/>
      </w:r>
      <w:r w:rsidR="00DE10E5" w:rsidRPr="00DD5B74">
        <w:t xml:space="preserve">Quotations should be deposited in the Quotation/Bid Box located at </w:t>
      </w:r>
      <w:r w:rsidR="00DE10E5" w:rsidRPr="00DD5B74">
        <w:rPr>
          <w:b/>
          <w:i/>
        </w:rPr>
        <w:t>entrance foyer</w:t>
      </w:r>
      <w:r w:rsidR="00DE10E5" w:rsidRPr="00DD5B74">
        <w:t xml:space="preserve">, </w:t>
      </w:r>
      <w:r w:rsidR="00DE10E5" w:rsidRPr="00DD5B74">
        <w:rPr>
          <w:b/>
          <w:i/>
        </w:rPr>
        <w:t>NamPower Centre, 15 Luther Street, Windhoek</w:t>
      </w:r>
      <w:r w:rsidR="00DE10E5" w:rsidRPr="00DD5B74">
        <w:t xml:space="preserve">, </w:t>
      </w:r>
      <w:r w:rsidR="00DE10E5" w:rsidRPr="00DD5B74">
        <w:rPr>
          <w:b/>
          <w:i/>
        </w:rPr>
        <w:t>Namibia</w:t>
      </w:r>
      <w:r w:rsidR="00DE10E5" w:rsidRPr="00DD5B74">
        <w:t xml:space="preserve"> not later than</w:t>
      </w:r>
      <w:r w:rsidR="00DE10E5" w:rsidRPr="00DD5B74">
        <w:rPr>
          <w:b/>
          <w:i/>
        </w:rPr>
        <w:t xml:space="preserve"> </w:t>
      </w:r>
      <w:r w:rsidR="00D91BD5">
        <w:rPr>
          <w:b/>
          <w:i/>
        </w:rPr>
        <w:t>Mon</w:t>
      </w:r>
      <w:r w:rsidR="003E1982">
        <w:rPr>
          <w:b/>
          <w:i/>
        </w:rPr>
        <w:t>d</w:t>
      </w:r>
      <w:r w:rsidR="00B131A2" w:rsidRPr="00DD5B74">
        <w:rPr>
          <w:b/>
          <w:i/>
        </w:rPr>
        <w:t>ay</w:t>
      </w:r>
      <w:r w:rsidR="00C1610A" w:rsidRPr="00DD5B74">
        <w:rPr>
          <w:b/>
          <w:i/>
        </w:rPr>
        <w:t xml:space="preserve"> </w:t>
      </w:r>
      <w:r w:rsidR="0008388F" w:rsidRPr="00DD5B74">
        <w:rPr>
          <w:b/>
          <w:i/>
        </w:rPr>
        <w:t>,</w:t>
      </w:r>
      <w:r w:rsidR="003E1982" w:rsidRPr="00D91BD5">
        <w:rPr>
          <w:b/>
          <w:i/>
        </w:rPr>
        <w:t>2</w:t>
      </w:r>
      <w:r w:rsidR="00D91BD5" w:rsidRPr="00D91BD5">
        <w:rPr>
          <w:b/>
          <w:i/>
        </w:rPr>
        <w:t>6</w:t>
      </w:r>
      <w:r w:rsidR="00692514" w:rsidRPr="00D91BD5">
        <w:rPr>
          <w:b/>
          <w:i/>
        </w:rPr>
        <w:t xml:space="preserve"> </w:t>
      </w:r>
      <w:r w:rsidR="003E1982" w:rsidRPr="00D91BD5">
        <w:rPr>
          <w:b/>
          <w:i/>
        </w:rPr>
        <w:t>October</w:t>
      </w:r>
      <w:r w:rsidR="0008388F" w:rsidRPr="00D91BD5">
        <w:rPr>
          <w:b/>
          <w:i/>
        </w:rPr>
        <w:t xml:space="preserve"> 202</w:t>
      </w:r>
      <w:r w:rsidR="00B131A2" w:rsidRPr="00D91BD5">
        <w:rPr>
          <w:b/>
          <w:i/>
        </w:rPr>
        <w:t>6</w:t>
      </w:r>
      <w:r w:rsidR="0008388F" w:rsidRPr="00D91BD5">
        <w:rPr>
          <w:b/>
          <w:i/>
        </w:rPr>
        <w:t>@ 1</w:t>
      </w:r>
      <w:r w:rsidR="00C1610A" w:rsidRPr="00D91BD5">
        <w:rPr>
          <w:b/>
          <w:i/>
        </w:rPr>
        <w:t>0</w:t>
      </w:r>
      <w:r w:rsidR="0008388F" w:rsidRPr="00D91BD5">
        <w:rPr>
          <w:b/>
          <w:i/>
        </w:rPr>
        <w:t>:00am</w:t>
      </w:r>
      <w:r w:rsidR="00DE10E5" w:rsidRPr="00D91BD5">
        <w:rPr>
          <w:b/>
          <w:i/>
        </w:rPr>
        <w:t xml:space="preserve"> Namibian time</w:t>
      </w:r>
      <w:r w:rsidR="00DE10E5" w:rsidRPr="00D91BD5">
        <w:t>.</w:t>
      </w:r>
    </w:p>
    <w:p w14:paraId="594700F6" w14:textId="77777777" w:rsidR="00C33C41" w:rsidRPr="00DD5B74" w:rsidRDefault="00814BAD" w:rsidP="00DD5B74">
      <w:pPr>
        <w:spacing w:before="120" w:after="60"/>
        <w:ind w:left="709"/>
        <w:jc w:val="both"/>
      </w:pPr>
      <w:r w:rsidRPr="00DD5B74">
        <w:t xml:space="preserve">Quotations by post or hand delivered should reach </w:t>
      </w:r>
      <w:r w:rsidRPr="00DD5B74">
        <w:rPr>
          <w:b/>
          <w:i/>
        </w:rPr>
        <w:t>NAMPOWER Centre, 15 Luther Street, Windhoek</w:t>
      </w:r>
      <w:r w:rsidRPr="00DD5B74">
        <w:t xml:space="preserve"> by the same date and time at latest.</w:t>
      </w:r>
    </w:p>
    <w:p w14:paraId="13FCC11A" w14:textId="77777777" w:rsidR="00C33C41" w:rsidRPr="00DD5B74" w:rsidRDefault="00C33C41" w:rsidP="00DD5B74">
      <w:pPr>
        <w:spacing w:before="120"/>
        <w:ind w:left="720"/>
        <w:jc w:val="both"/>
        <w:rPr>
          <w:b/>
        </w:rPr>
      </w:pPr>
      <w:r w:rsidRPr="00DD5B74">
        <w:rPr>
          <w:b/>
        </w:rPr>
        <w:t>Large parcels must be hand-delivered to:</w:t>
      </w:r>
    </w:p>
    <w:p w14:paraId="6288ACDA" w14:textId="77777777" w:rsidR="00C33C41" w:rsidRPr="00DD5B74" w:rsidRDefault="00C33C41" w:rsidP="00DD5B74">
      <w:pPr>
        <w:ind w:left="720"/>
        <w:jc w:val="both"/>
        <w:rPr>
          <w:b/>
        </w:rPr>
      </w:pPr>
      <w:r w:rsidRPr="00DD5B74">
        <w:t>The Procurement Management Unit</w:t>
      </w:r>
    </w:p>
    <w:p w14:paraId="305C200E" w14:textId="77777777" w:rsidR="00C33C41" w:rsidRPr="00DD5B74" w:rsidRDefault="00C33C41" w:rsidP="00DD5B74">
      <w:pPr>
        <w:ind w:left="720"/>
        <w:jc w:val="both"/>
      </w:pPr>
      <w:r w:rsidRPr="00DD5B74">
        <w:t>M</w:t>
      </w:r>
      <w:r w:rsidR="002521C3" w:rsidRPr="00DD5B74">
        <w:t>s Elizabeth Nashidengo</w:t>
      </w:r>
    </w:p>
    <w:p w14:paraId="59469266" w14:textId="77777777" w:rsidR="00C33C41" w:rsidRPr="00DD5B74" w:rsidRDefault="00C33C41" w:rsidP="00DD5B74">
      <w:pPr>
        <w:ind w:left="720"/>
        <w:jc w:val="both"/>
      </w:pPr>
      <w:r w:rsidRPr="00DD5B74">
        <w:t>NamPower Centre</w:t>
      </w:r>
    </w:p>
    <w:p w14:paraId="036B40AE" w14:textId="77777777" w:rsidR="00C33C41" w:rsidRPr="00DD5B74" w:rsidRDefault="00C33C41" w:rsidP="00DD5B74">
      <w:pPr>
        <w:ind w:left="720"/>
        <w:jc w:val="both"/>
      </w:pPr>
      <w:r w:rsidRPr="00DD5B74">
        <w:t>15 Luther Street,</w:t>
      </w:r>
    </w:p>
    <w:p w14:paraId="449CFCB9" w14:textId="77777777" w:rsidR="007611AE" w:rsidRPr="00DD5B74" w:rsidRDefault="00C33C41" w:rsidP="00DD5B74">
      <w:pPr>
        <w:ind w:left="720"/>
        <w:jc w:val="both"/>
      </w:pPr>
      <w:r w:rsidRPr="00DD5B74">
        <w:t>3</w:t>
      </w:r>
      <w:r w:rsidRPr="00DD5B74">
        <w:rPr>
          <w:vertAlign w:val="superscript"/>
        </w:rPr>
        <w:t>rd</w:t>
      </w:r>
      <w:r w:rsidRPr="00DD5B74">
        <w:t xml:space="preserve"> Floor, Room 3.24</w:t>
      </w:r>
      <w:r w:rsidR="00A30A49" w:rsidRPr="00DD5B74">
        <w:t xml:space="preserve">, </w:t>
      </w:r>
      <w:r w:rsidRPr="00DD5B74">
        <w:t>Windhoek</w:t>
      </w:r>
    </w:p>
    <w:p w14:paraId="559810CF" w14:textId="77777777" w:rsidR="00B57129" w:rsidRPr="00DD5B74" w:rsidRDefault="007611AE" w:rsidP="00DD5B74">
      <w:pPr>
        <w:spacing w:before="120" w:after="60"/>
        <w:ind w:left="720" w:hanging="11"/>
        <w:jc w:val="both"/>
        <w:rPr>
          <w:b/>
        </w:rPr>
      </w:pPr>
      <w:r w:rsidRPr="00DD5B74">
        <w:rPr>
          <w:b/>
        </w:rPr>
        <w:t xml:space="preserve">Electronic Quotations will not be accepted </w:t>
      </w:r>
    </w:p>
    <w:p w14:paraId="45C9B99A" w14:textId="77777777" w:rsidR="004D4912" w:rsidRPr="00DD5B74" w:rsidRDefault="004D4912" w:rsidP="00DD5B74">
      <w:pPr>
        <w:spacing w:after="60"/>
        <w:ind w:left="720" w:hanging="11"/>
        <w:jc w:val="both"/>
        <w:rPr>
          <w:b/>
          <w:color w:val="FF0000"/>
        </w:rPr>
      </w:pPr>
    </w:p>
    <w:p w14:paraId="66E23211" w14:textId="77777777" w:rsidR="00213369" w:rsidRPr="00DD5B74" w:rsidRDefault="0064508B" w:rsidP="00DD5B74">
      <w:pPr>
        <w:numPr>
          <w:ilvl w:val="0"/>
          <w:numId w:val="13"/>
        </w:numPr>
        <w:rPr>
          <w:u w:val="single"/>
        </w:rPr>
      </w:pPr>
      <w:r w:rsidRPr="00DD5B74">
        <w:rPr>
          <w:b/>
        </w:rPr>
        <w:t xml:space="preserve">Opening of </w:t>
      </w:r>
      <w:r w:rsidR="00BC037D" w:rsidRPr="00DD5B74">
        <w:rPr>
          <w:b/>
        </w:rPr>
        <w:t>Quotations</w:t>
      </w:r>
    </w:p>
    <w:p w14:paraId="0EA7B050" w14:textId="77777777" w:rsidR="00413D03" w:rsidRPr="00DD5B74" w:rsidRDefault="008A618E" w:rsidP="00DD5B74">
      <w:pPr>
        <w:spacing w:before="120" w:after="60"/>
        <w:ind w:left="720" w:hanging="360"/>
        <w:jc w:val="both"/>
      </w:pPr>
      <w:r w:rsidRPr="00DD5B74">
        <w:tab/>
      </w:r>
      <w:r w:rsidR="00EC1735" w:rsidRPr="00DD5B74">
        <w:t xml:space="preserve">Quotations will be opened internally by </w:t>
      </w:r>
      <w:r w:rsidR="0035704D" w:rsidRPr="00DD5B74">
        <w:t>NamPower</w:t>
      </w:r>
      <w:r w:rsidR="00EC1735" w:rsidRPr="00DD5B74">
        <w:t xml:space="preserve"> immediately after the closing time referred to in </w:t>
      </w:r>
      <w:r w:rsidR="003C6306" w:rsidRPr="00DD5B74">
        <w:t>instruction</w:t>
      </w:r>
      <w:r w:rsidR="007F268C" w:rsidRPr="00DD5B74">
        <w:t xml:space="preserve"> 8</w:t>
      </w:r>
      <w:r w:rsidR="00372C8F" w:rsidRPr="00DD5B74">
        <w:t xml:space="preserve"> above</w:t>
      </w:r>
      <w:r w:rsidR="007B3BD1" w:rsidRPr="00DD5B74">
        <w:t xml:space="preserve">. </w:t>
      </w:r>
    </w:p>
    <w:p w14:paraId="5223A362" w14:textId="77777777" w:rsidR="004D4912" w:rsidRPr="00DD5B74" w:rsidRDefault="004D4912" w:rsidP="00DD5B74">
      <w:pPr>
        <w:spacing w:after="60"/>
        <w:ind w:left="720" w:hanging="360"/>
        <w:jc w:val="both"/>
      </w:pPr>
    </w:p>
    <w:p w14:paraId="3C3FDAE4" w14:textId="77777777" w:rsidR="00213369" w:rsidRPr="00DD5B74" w:rsidRDefault="0064508B" w:rsidP="00DD5B74">
      <w:pPr>
        <w:numPr>
          <w:ilvl w:val="0"/>
          <w:numId w:val="13"/>
        </w:numPr>
        <w:rPr>
          <w:u w:val="single"/>
        </w:rPr>
      </w:pPr>
      <w:r w:rsidRPr="00DD5B74">
        <w:rPr>
          <w:b/>
        </w:rPr>
        <w:t xml:space="preserve">Evaluation of </w:t>
      </w:r>
      <w:r w:rsidR="007F4144" w:rsidRPr="00DD5B74">
        <w:rPr>
          <w:b/>
        </w:rPr>
        <w:t>Quotations</w:t>
      </w:r>
    </w:p>
    <w:p w14:paraId="78BD3311" w14:textId="77777777" w:rsidR="004E4F67" w:rsidRPr="00DD5B74" w:rsidRDefault="00516E5E" w:rsidP="00DD5B74">
      <w:pPr>
        <w:pStyle w:val="BodyText2"/>
        <w:tabs>
          <w:tab w:val="clear" w:pos="360"/>
          <w:tab w:val="clear" w:pos="426"/>
          <w:tab w:val="left" w:pos="720"/>
        </w:tabs>
        <w:spacing w:before="120" w:after="0"/>
        <w:ind w:left="720" w:hanging="1080"/>
        <w:jc w:val="both"/>
      </w:pPr>
      <w:r w:rsidRPr="00DD5B74">
        <w:tab/>
      </w:r>
      <w:r w:rsidR="0035704D" w:rsidRPr="00DD5B74">
        <w:t>NamPower</w:t>
      </w:r>
      <w:r w:rsidR="0008640F" w:rsidRPr="00DD5B74">
        <w:t xml:space="preserve"> shall have the right to request for clarification</w:t>
      </w:r>
      <w:r w:rsidR="00765341" w:rsidRPr="00DD5B74">
        <w:t>s</w:t>
      </w:r>
      <w:r w:rsidR="00543F2B" w:rsidRPr="00DD5B74">
        <w:t xml:space="preserve"> in writing</w:t>
      </w:r>
      <w:r w:rsidR="0008640F" w:rsidRPr="00DD5B74">
        <w:t xml:space="preserve"> during evaluation. </w:t>
      </w:r>
      <w:r w:rsidR="00D33392" w:rsidRPr="00DD5B74">
        <w:t>Offe</w:t>
      </w:r>
      <w:r w:rsidR="00BD0BDD" w:rsidRPr="00DD5B74">
        <w:t>rs</w:t>
      </w:r>
      <w:r w:rsidR="00D33392" w:rsidRPr="00DD5B74">
        <w:t xml:space="preserve"> that </w:t>
      </w:r>
      <w:r w:rsidR="0086148C" w:rsidRPr="00DD5B74">
        <w:t xml:space="preserve">are substantially responsive </w:t>
      </w:r>
      <w:r w:rsidR="00BC037D" w:rsidRPr="00DD5B74">
        <w:t xml:space="preserve">shall be </w:t>
      </w:r>
      <w:r w:rsidR="0086148C" w:rsidRPr="00DD5B74">
        <w:t>compared</w:t>
      </w:r>
      <w:r w:rsidR="00BC037D" w:rsidRPr="00DD5B74">
        <w:t xml:space="preserve"> </w:t>
      </w:r>
      <w:proofErr w:type="gramStart"/>
      <w:r w:rsidR="0086148C" w:rsidRPr="00DD5B74">
        <w:t>on the basis of</w:t>
      </w:r>
      <w:proofErr w:type="gramEnd"/>
      <w:r w:rsidR="0086148C" w:rsidRPr="00DD5B74">
        <w:t xml:space="preserve"> price or owne</w:t>
      </w:r>
      <w:r w:rsidR="00BD0BDD" w:rsidRPr="00DD5B74">
        <w:t>rs</w:t>
      </w:r>
      <w:r w:rsidR="0086148C" w:rsidRPr="00DD5B74">
        <w:t>hip cost</w:t>
      </w:r>
      <w:r w:rsidR="00D33392" w:rsidRPr="00DD5B74">
        <w:t>,</w:t>
      </w:r>
      <w:r w:rsidR="0086148C" w:rsidRPr="00DD5B74">
        <w:t xml:space="preserve"> subject to Margin of Preference</w:t>
      </w:r>
      <w:r w:rsidR="00D33392" w:rsidRPr="00DD5B74">
        <w:t xml:space="preserve"> where applicable,</w:t>
      </w:r>
      <w:r w:rsidR="0086148C" w:rsidRPr="00DD5B74">
        <w:t xml:space="preserve"> </w:t>
      </w:r>
      <w:r w:rsidR="00BC037D" w:rsidRPr="00DD5B74">
        <w:t>to determine the lowest evaluated quotation</w:t>
      </w:r>
      <w:r w:rsidR="004E4F67" w:rsidRPr="00DD5B74">
        <w:t>.</w:t>
      </w:r>
    </w:p>
    <w:p w14:paraId="0D5D1601" w14:textId="77777777" w:rsidR="004D4912" w:rsidRPr="00DD5B74" w:rsidRDefault="004D4912" w:rsidP="00DD5B74">
      <w:pPr>
        <w:pStyle w:val="BodyText2"/>
        <w:tabs>
          <w:tab w:val="clear" w:pos="360"/>
          <w:tab w:val="clear" w:pos="426"/>
          <w:tab w:val="left" w:pos="720"/>
        </w:tabs>
        <w:spacing w:before="0" w:after="0"/>
        <w:ind w:left="720" w:hanging="1080"/>
        <w:jc w:val="both"/>
      </w:pPr>
    </w:p>
    <w:p w14:paraId="4721DD89" w14:textId="77777777" w:rsidR="006B2BF9" w:rsidRPr="00DD5B74" w:rsidRDefault="00D836CE" w:rsidP="00DD5B74">
      <w:pPr>
        <w:pStyle w:val="BodyText"/>
        <w:numPr>
          <w:ilvl w:val="0"/>
          <w:numId w:val="13"/>
        </w:numPr>
        <w:tabs>
          <w:tab w:val="left" w:pos="360"/>
          <w:tab w:val="left" w:pos="720"/>
          <w:tab w:val="left" w:pos="1260"/>
          <w:tab w:val="left" w:pos="1440"/>
        </w:tabs>
        <w:spacing w:before="60" w:after="60"/>
        <w:jc w:val="both"/>
        <w:rPr>
          <w:b/>
        </w:rPr>
      </w:pPr>
      <w:r w:rsidRPr="00DD5B74">
        <w:rPr>
          <w:b/>
        </w:rPr>
        <w:t>Technical Compliance</w:t>
      </w:r>
    </w:p>
    <w:p w14:paraId="793C9AF2" w14:textId="77777777" w:rsidR="006B2BF9" w:rsidRPr="00DD5B74" w:rsidRDefault="00D836CE" w:rsidP="00DD5B74">
      <w:pPr>
        <w:spacing w:before="120"/>
        <w:ind w:left="720"/>
        <w:jc w:val="both"/>
        <w:rPr>
          <w:rFonts w:eastAsia="SimSun"/>
          <w:lang w:eastAsia="zh-CN"/>
        </w:rPr>
      </w:pPr>
      <w:r w:rsidRPr="00DD5B74">
        <w:t>Bidde</w:t>
      </w:r>
      <w:r w:rsidR="00BD0BDD" w:rsidRPr="00DD5B74">
        <w:t>rs</w:t>
      </w:r>
      <w:r w:rsidRPr="00DD5B74">
        <w:t xml:space="preserve"> shall submit along with their </w:t>
      </w:r>
      <w:proofErr w:type="gramStart"/>
      <w:r w:rsidRPr="00DD5B74">
        <w:t>quotations</w:t>
      </w:r>
      <w:proofErr w:type="gramEnd"/>
      <w:r w:rsidRPr="00DD5B74">
        <w:t xml:space="preserve"> documents,</w:t>
      </w:r>
      <w:r w:rsidR="005956B4" w:rsidRPr="00DD5B74">
        <w:t xml:space="preserve"> such as</w:t>
      </w:r>
      <w:r w:rsidRPr="00DD5B74">
        <w:t xml:space="preserve"> catalogues </w:t>
      </w:r>
      <w:r w:rsidR="005956B4" w:rsidRPr="00DD5B74">
        <w:t>or</w:t>
      </w:r>
      <w:r w:rsidRPr="00DD5B74">
        <w:t xml:space="preserve"> any other literature to substantiate compliance with the required specifications and to qualify deviations if any</w:t>
      </w:r>
      <w:r w:rsidR="007F02CC" w:rsidRPr="00DD5B74">
        <w:t xml:space="preserve"> with respect to </w:t>
      </w:r>
      <w:r w:rsidR="008A1381" w:rsidRPr="00DD5B74">
        <w:t>NamPower</w:t>
      </w:r>
      <w:r w:rsidR="00C13031" w:rsidRPr="00DD5B74">
        <w:t>’s</w:t>
      </w:r>
      <w:r w:rsidR="007F02CC" w:rsidRPr="00DD5B74">
        <w:t xml:space="preserve"> requirements</w:t>
      </w:r>
      <w:r w:rsidRPr="00DD5B74">
        <w:t>.</w:t>
      </w:r>
    </w:p>
    <w:p w14:paraId="25112F60" w14:textId="77777777" w:rsidR="004E4F67" w:rsidRPr="00DD5B74" w:rsidRDefault="004E4F67" w:rsidP="00DD5B74">
      <w:pPr>
        <w:ind w:left="720"/>
        <w:jc w:val="both"/>
      </w:pPr>
    </w:p>
    <w:p w14:paraId="1F533A49" w14:textId="77777777" w:rsidR="00217C57" w:rsidRPr="00DD5B74" w:rsidRDefault="00217C57" w:rsidP="00DD5B74">
      <w:pPr>
        <w:ind w:left="720"/>
        <w:jc w:val="both"/>
      </w:pPr>
      <w:r w:rsidRPr="00DD5B74">
        <w:lastRenderedPageBreak/>
        <w:t xml:space="preserve">The </w:t>
      </w:r>
      <w:r w:rsidR="00B57129" w:rsidRPr="00DD5B74">
        <w:t>S</w:t>
      </w:r>
      <w:r w:rsidRPr="00DD5B74">
        <w:t>pecification</w:t>
      </w:r>
      <w:r w:rsidR="001A7DC1" w:rsidRPr="00DD5B74">
        <w:t>s</w:t>
      </w:r>
      <w:r w:rsidR="00B57129" w:rsidRPr="00DD5B74">
        <w:t>,</w:t>
      </w:r>
      <w:r w:rsidRPr="00DD5B74">
        <w:t xml:space="preserve"> Performance</w:t>
      </w:r>
      <w:r w:rsidR="0064497A" w:rsidRPr="00DD5B74">
        <w:t xml:space="preserve"> Requirement</w:t>
      </w:r>
      <w:r w:rsidR="00372C8F" w:rsidRPr="00DD5B74">
        <w:t>s</w:t>
      </w:r>
      <w:r w:rsidRPr="00DD5B74">
        <w:t xml:space="preserve"> and Compliance Sheet </w:t>
      </w:r>
      <w:proofErr w:type="gramStart"/>
      <w:r w:rsidRPr="00DD5B74">
        <w:t>details</w:t>
      </w:r>
      <w:proofErr w:type="gramEnd"/>
      <w:r w:rsidRPr="00DD5B74">
        <w:t xml:space="preserve"> the mini</w:t>
      </w:r>
      <w:r w:rsidR="00DE1A38" w:rsidRPr="00DD5B74">
        <w:t>mum specifications of the goods/</w:t>
      </w:r>
      <w:r w:rsidRPr="00DD5B74">
        <w:t>items to be supplied. The specification</w:t>
      </w:r>
      <w:r w:rsidR="0064497A" w:rsidRPr="00DD5B74">
        <w:t>s</w:t>
      </w:r>
      <w:r w:rsidRPr="00DD5B74">
        <w:t xml:space="preserve"> </w:t>
      </w:r>
      <w:proofErr w:type="gramStart"/>
      <w:r w:rsidRPr="00DD5B74">
        <w:t>have to</w:t>
      </w:r>
      <w:proofErr w:type="gramEnd"/>
      <w:r w:rsidRPr="00DD5B74">
        <w:t xml:space="preserve"> be met</w:t>
      </w:r>
      <w:r w:rsidR="00810A1B" w:rsidRPr="00DD5B74">
        <w:t xml:space="preserve"> but no credit will be given for exceeding the </w:t>
      </w:r>
      <w:r w:rsidR="00B57129" w:rsidRPr="00DD5B74">
        <w:t>specifications</w:t>
      </w:r>
      <w:r w:rsidR="00810A1B" w:rsidRPr="00DD5B74">
        <w:t>.</w:t>
      </w:r>
    </w:p>
    <w:p w14:paraId="56EFD623" w14:textId="77777777" w:rsidR="004D4912" w:rsidRPr="00DD5B74" w:rsidRDefault="004D4912" w:rsidP="00DD5B74">
      <w:pPr>
        <w:ind w:left="720"/>
        <w:jc w:val="both"/>
      </w:pPr>
    </w:p>
    <w:p w14:paraId="49F6F1D4" w14:textId="77777777" w:rsidR="00C019B1" w:rsidRPr="00DD5B74" w:rsidRDefault="00076620" w:rsidP="00DD5B74">
      <w:pPr>
        <w:numPr>
          <w:ilvl w:val="0"/>
          <w:numId w:val="13"/>
        </w:numPr>
        <w:jc w:val="both"/>
        <w:rPr>
          <w:b/>
        </w:rPr>
      </w:pPr>
      <w:r w:rsidRPr="00DD5B74">
        <w:rPr>
          <w:b/>
        </w:rPr>
        <w:t>Prices</w:t>
      </w:r>
      <w:r w:rsidR="008B4248" w:rsidRPr="00DD5B74">
        <w:rPr>
          <w:b/>
        </w:rPr>
        <w:t xml:space="preserve"> and </w:t>
      </w:r>
      <w:r w:rsidR="0064508B" w:rsidRPr="00DD5B74">
        <w:rPr>
          <w:b/>
        </w:rPr>
        <w:t>Currency</w:t>
      </w:r>
      <w:r w:rsidR="0045142D" w:rsidRPr="00DD5B74">
        <w:rPr>
          <w:b/>
        </w:rPr>
        <w:t xml:space="preserve"> of </w:t>
      </w:r>
      <w:r w:rsidR="008B4248" w:rsidRPr="00DD5B74">
        <w:rPr>
          <w:b/>
        </w:rPr>
        <w:t>Payment</w:t>
      </w:r>
      <w:r w:rsidR="006D7FC6" w:rsidRPr="00DD5B74">
        <w:rPr>
          <w:b/>
        </w:rPr>
        <w:t xml:space="preserve"> </w:t>
      </w:r>
    </w:p>
    <w:p w14:paraId="21A8282F" w14:textId="77777777" w:rsidR="00604957" w:rsidRPr="00DD5B74" w:rsidRDefault="00D836CE" w:rsidP="00DD5B74">
      <w:pPr>
        <w:ind w:left="720" w:hanging="720"/>
      </w:pPr>
      <w:r w:rsidRPr="00DD5B74">
        <w:rPr>
          <w:b/>
        </w:rPr>
        <w:tab/>
      </w:r>
      <w:r w:rsidRPr="00DD5B74">
        <w:t xml:space="preserve">Prices shall be fixed in </w:t>
      </w:r>
      <w:r w:rsidR="00876FE6" w:rsidRPr="00DD5B74">
        <w:t>Namibian Dolla</w:t>
      </w:r>
      <w:r w:rsidR="00BD0BDD" w:rsidRPr="00DD5B74">
        <w:t>rs</w:t>
      </w:r>
      <w:r w:rsidR="007576D7" w:rsidRPr="00DD5B74">
        <w:t>.</w:t>
      </w:r>
    </w:p>
    <w:p w14:paraId="289ED4F2" w14:textId="77777777" w:rsidR="002E4F3E" w:rsidRPr="00DD5B74" w:rsidRDefault="002E4F3E" w:rsidP="00DD5B74"/>
    <w:p w14:paraId="48EDFE2A" w14:textId="77777777" w:rsidR="002937CB" w:rsidRPr="00DD5B74" w:rsidRDefault="002937CB" w:rsidP="00DD5B74">
      <w:pPr>
        <w:tabs>
          <w:tab w:val="left" w:pos="900"/>
        </w:tabs>
        <w:jc w:val="both"/>
      </w:pPr>
      <w:r w:rsidRPr="00DD5B74">
        <w:rPr>
          <w:b/>
        </w:rPr>
        <w:tab/>
      </w:r>
    </w:p>
    <w:p w14:paraId="6D3C7D01" w14:textId="77777777" w:rsidR="002937CB" w:rsidRPr="00DD5B74" w:rsidRDefault="002937CB" w:rsidP="00DD5B74">
      <w:pPr>
        <w:pStyle w:val="ListParagraph"/>
        <w:numPr>
          <w:ilvl w:val="0"/>
          <w:numId w:val="38"/>
        </w:numPr>
        <w:rPr>
          <w:b/>
        </w:rPr>
      </w:pPr>
      <w:r w:rsidRPr="00DD5B74">
        <w:rPr>
          <w:b/>
        </w:rPr>
        <w:t>Award of Contract</w:t>
      </w:r>
    </w:p>
    <w:p w14:paraId="449470D8" w14:textId="77777777" w:rsidR="002937CB" w:rsidRPr="00DD5B74" w:rsidRDefault="002937CB" w:rsidP="00DD5B74">
      <w:pPr>
        <w:tabs>
          <w:tab w:val="left" w:pos="720"/>
          <w:tab w:val="left" w:pos="1440"/>
          <w:tab w:val="left" w:pos="1800"/>
        </w:tabs>
        <w:spacing w:before="60" w:after="60"/>
        <w:ind w:left="720" w:hanging="720"/>
        <w:jc w:val="both"/>
      </w:pPr>
      <w:r w:rsidRPr="00DD5B74">
        <w:tab/>
        <w:t>The Bidder having submitted the lowest evaluated responsive quotation and qualified to supply the goods/items and related services shall be selected for award of contract. Award of contract shall be by issue of a Purchase Order/Letter of Acceptance in accordance with terms and conditions contained in Section VI: Contract Agreement and General Conditions of Contract.</w:t>
      </w:r>
    </w:p>
    <w:p w14:paraId="0DB9F473" w14:textId="77777777" w:rsidR="002937CB" w:rsidRPr="00DD5B74" w:rsidRDefault="002937CB" w:rsidP="00DD5B74">
      <w:pPr>
        <w:tabs>
          <w:tab w:val="left" w:pos="1440"/>
        </w:tabs>
        <w:rPr>
          <w:b/>
        </w:rPr>
      </w:pPr>
    </w:p>
    <w:p w14:paraId="31E39B6C" w14:textId="77777777" w:rsidR="002937CB" w:rsidRPr="00DD5B74" w:rsidRDefault="002937CB" w:rsidP="00DD5B74">
      <w:pPr>
        <w:pStyle w:val="ListParagraph"/>
        <w:numPr>
          <w:ilvl w:val="0"/>
          <w:numId w:val="38"/>
        </w:numPr>
        <w:tabs>
          <w:tab w:val="left" w:pos="720"/>
          <w:tab w:val="left" w:pos="1440"/>
          <w:tab w:val="left" w:pos="1800"/>
        </w:tabs>
        <w:spacing w:before="60" w:after="60"/>
        <w:jc w:val="both"/>
        <w:rPr>
          <w:b/>
        </w:rPr>
      </w:pPr>
      <w:r w:rsidRPr="00DD5B74">
        <w:rPr>
          <w:b/>
        </w:rPr>
        <w:t xml:space="preserve">Performance Security </w:t>
      </w:r>
    </w:p>
    <w:p w14:paraId="1BB43DFE" w14:textId="02B9DA46" w:rsidR="00604957" w:rsidRPr="00DD5B74" w:rsidRDefault="002937CB" w:rsidP="00DD5B74">
      <w:pPr>
        <w:tabs>
          <w:tab w:val="left" w:pos="900"/>
        </w:tabs>
        <w:ind w:left="720"/>
        <w:jc w:val="both"/>
      </w:pPr>
      <w:r w:rsidRPr="00DD5B74">
        <w:t>Not Applicable</w:t>
      </w:r>
    </w:p>
    <w:p w14:paraId="6CBB09F8" w14:textId="77777777" w:rsidR="002937CB" w:rsidRDefault="002937CB" w:rsidP="00DD5B74">
      <w:pPr>
        <w:tabs>
          <w:tab w:val="left" w:pos="720"/>
          <w:tab w:val="left" w:pos="1440"/>
          <w:tab w:val="left" w:pos="1800"/>
        </w:tabs>
        <w:spacing w:before="60" w:after="60"/>
        <w:jc w:val="both"/>
      </w:pPr>
      <w:r w:rsidRPr="00DD5B74">
        <w:tab/>
      </w:r>
    </w:p>
    <w:p w14:paraId="040DD1B7" w14:textId="77777777" w:rsidR="003E1982" w:rsidRDefault="003E1982" w:rsidP="00DD5B74">
      <w:pPr>
        <w:tabs>
          <w:tab w:val="left" w:pos="720"/>
          <w:tab w:val="left" w:pos="1440"/>
          <w:tab w:val="left" w:pos="1800"/>
        </w:tabs>
        <w:spacing w:before="60" w:after="60"/>
        <w:jc w:val="both"/>
      </w:pPr>
    </w:p>
    <w:p w14:paraId="3F98D843" w14:textId="77777777" w:rsidR="003E1982" w:rsidRDefault="003E1982" w:rsidP="00DD5B74">
      <w:pPr>
        <w:tabs>
          <w:tab w:val="left" w:pos="720"/>
          <w:tab w:val="left" w:pos="1440"/>
          <w:tab w:val="left" w:pos="1800"/>
        </w:tabs>
        <w:spacing w:before="60" w:after="60"/>
        <w:jc w:val="both"/>
      </w:pPr>
    </w:p>
    <w:p w14:paraId="44D8F7DA" w14:textId="77777777" w:rsidR="003E1982" w:rsidRDefault="003E1982" w:rsidP="00DD5B74">
      <w:pPr>
        <w:tabs>
          <w:tab w:val="left" w:pos="720"/>
          <w:tab w:val="left" w:pos="1440"/>
          <w:tab w:val="left" w:pos="1800"/>
        </w:tabs>
        <w:spacing w:before="60" w:after="60"/>
        <w:jc w:val="both"/>
      </w:pPr>
    </w:p>
    <w:p w14:paraId="4101F6D7" w14:textId="77777777" w:rsidR="003E1982" w:rsidRDefault="003E1982" w:rsidP="00DD5B74">
      <w:pPr>
        <w:tabs>
          <w:tab w:val="left" w:pos="720"/>
          <w:tab w:val="left" w:pos="1440"/>
          <w:tab w:val="left" w:pos="1800"/>
        </w:tabs>
        <w:spacing w:before="60" w:after="60"/>
        <w:jc w:val="both"/>
      </w:pPr>
    </w:p>
    <w:p w14:paraId="3180B11F" w14:textId="77777777" w:rsidR="003E1982" w:rsidRDefault="003E1982" w:rsidP="00DD5B74">
      <w:pPr>
        <w:tabs>
          <w:tab w:val="left" w:pos="720"/>
          <w:tab w:val="left" w:pos="1440"/>
          <w:tab w:val="left" w:pos="1800"/>
        </w:tabs>
        <w:spacing w:before="60" w:after="60"/>
        <w:jc w:val="both"/>
      </w:pPr>
    </w:p>
    <w:p w14:paraId="7970CDF1" w14:textId="77777777" w:rsidR="003E1982" w:rsidRDefault="003E1982" w:rsidP="00DD5B74">
      <w:pPr>
        <w:tabs>
          <w:tab w:val="left" w:pos="720"/>
          <w:tab w:val="left" w:pos="1440"/>
          <w:tab w:val="left" w:pos="1800"/>
        </w:tabs>
        <w:spacing w:before="60" w:after="60"/>
        <w:jc w:val="both"/>
      </w:pPr>
    </w:p>
    <w:p w14:paraId="5873104B" w14:textId="77777777" w:rsidR="003E1982" w:rsidRDefault="003E1982" w:rsidP="00DD5B74">
      <w:pPr>
        <w:tabs>
          <w:tab w:val="left" w:pos="720"/>
          <w:tab w:val="left" w:pos="1440"/>
          <w:tab w:val="left" w:pos="1800"/>
        </w:tabs>
        <w:spacing w:before="60" w:after="60"/>
        <w:jc w:val="both"/>
      </w:pPr>
    </w:p>
    <w:p w14:paraId="5C36BF18" w14:textId="77777777" w:rsidR="003E1982" w:rsidRDefault="003E1982" w:rsidP="00DD5B74">
      <w:pPr>
        <w:tabs>
          <w:tab w:val="left" w:pos="720"/>
          <w:tab w:val="left" w:pos="1440"/>
          <w:tab w:val="left" w:pos="1800"/>
        </w:tabs>
        <w:spacing w:before="60" w:after="60"/>
        <w:jc w:val="both"/>
      </w:pPr>
    </w:p>
    <w:p w14:paraId="34401E09" w14:textId="77777777" w:rsidR="003E1982" w:rsidRDefault="003E1982" w:rsidP="00DD5B74">
      <w:pPr>
        <w:tabs>
          <w:tab w:val="left" w:pos="720"/>
          <w:tab w:val="left" w:pos="1440"/>
          <w:tab w:val="left" w:pos="1800"/>
        </w:tabs>
        <w:spacing w:before="60" w:after="60"/>
        <w:jc w:val="both"/>
      </w:pPr>
    </w:p>
    <w:p w14:paraId="485D6373" w14:textId="77777777" w:rsidR="003E1982" w:rsidRDefault="003E1982" w:rsidP="00DD5B74">
      <w:pPr>
        <w:tabs>
          <w:tab w:val="left" w:pos="720"/>
          <w:tab w:val="left" w:pos="1440"/>
          <w:tab w:val="left" w:pos="1800"/>
        </w:tabs>
        <w:spacing w:before="60" w:after="60"/>
        <w:jc w:val="both"/>
      </w:pPr>
    </w:p>
    <w:p w14:paraId="0B6EE886" w14:textId="77777777" w:rsidR="003E1982" w:rsidRDefault="003E1982" w:rsidP="00DD5B74">
      <w:pPr>
        <w:tabs>
          <w:tab w:val="left" w:pos="720"/>
          <w:tab w:val="left" w:pos="1440"/>
          <w:tab w:val="left" w:pos="1800"/>
        </w:tabs>
        <w:spacing w:before="60" w:after="60"/>
        <w:jc w:val="both"/>
      </w:pPr>
    </w:p>
    <w:p w14:paraId="47F35599" w14:textId="77777777" w:rsidR="003E1982" w:rsidRDefault="003E1982" w:rsidP="00DD5B74">
      <w:pPr>
        <w:tabs>
          <w:tab w:val="left" w:pos="720"/>
          <w:tab w:val="left" w:pos="1440"/>
          <w:tab w:val="left" w:pos="1800"/>
        </w:tabs>
        <w:spacing w:before="60" w:after="60"/>
        <w:jc w:val="both"/>
      </w:pPr>
    </w:p>
    <w:p w14:paraId="567D7D02" w14:textId="77777777" w:rsidR="003E1982" w:rsidRDefault="003E1982" w:rsidP="00DD5B74">
      <w:pPr>
        <w:tabs>
          <w:tab w:val="left" w:pos="720"/>
          <w:tab w:val="left" w:pos="1440"/>
          <w:tab w:val="left" w:pos="1800"/>
        </w:tabs>
        <w:spacing w:before="60" w:after="60"/>
        <w:jc w:val="both"/>
      </w:pPr>
    </w:p>
    <w:p w14:paraId="33F8B85D" w14:textId="77777777" w:rsidR="003E1982" w:rsidRDefault="003E1982" w:rsidP="00DD5B74">
      <w:pPr>
        <w:tabs>
          <w:tab w:val="left" w:pos="720"/>
          <w:tab w:val="left" w:pos="1440"/>
          <w:tab w:val="left" w:pos="1800"/>
        </w:tabs>
        <w:spacing w:before="60" w:after="60"/>
        <w:jc w:val="both"/>
      </w:pPr>
    </w:p>
    <w:p w14:paraId="24EA3C62" w14:textId="77777777" w:rsidR="003E1982" w:rsidRDefault="003E1982" w:rsidP="00DD5B74">
      <w:pPr>
        <w:tabs>
          <w:tab w:val="left" w:pos="720"/>
          <w:tab w:val="left" w:pos="1440"/>
          <w:tab w:val="left" w:pos="1800"/>
        </w:tabs>
        <w:spacing w:before="60" w:after="60"/>
        <w:jc w:val="both"/>
      </w:pPr>
    </w:p>
    <w:p w14:paraId="36CC7731" w14:textId="77777777" w:rsidR="003E1982" w:rsidRDefault="003E1982" w:rsidP="00DD5B74">
      <w:pPr>
        <w:tabs>
          <w:tab w:val="left" w:pos="720"/>
          <w:tab w:val="left" w:pos="1440"/>
          <w:tab w:val="left" w:pos="1800"/>
        </w:tabs>
        <w:spacing w:before="60" w:after="60"/>
        <w:jc w:val="both"/>
      </w:pPr>
    </w:p>
    <w:p w14:paraId="331D2D26" w14:textId="77777777" w:rsidR="003E1982" w:rsidRDefault="003E1982" w:rsidP="00DD5B74">
      <w:pPr>
        <w:tabs>
          <w:tab w:val="left" w:pos="720"/>
          <w:tab w:val="left" w:pos="1440"/>
          <w:tab w:val="left" w:pos="1800"/>
        </w:tabs>
        <w:spacing w:before="60" w:after="60"/>
        <w:jc w:val="both"/>
      </w:pPr>
    </w:p>
    <w:p w14:paraId="6FE7A825" w14:textId="77777777" w:rsidR="003E1982" w:rsidRDefault="003E1982" w:rsidP="00DD5B74">
      <w:pPr>
        <w:tabs>
          <w:tab w:val="left" w:pos="720"/>
          <w:tab w:val="left" w:pos="1440"/>
          <w:tab w:val="left" w:pos="1800"/>
        </w:tabs>
        <w:spacing w:before="60" w:after="60"/>
        <w:jc w:val="both"/>
      </w:pPr>
    </w:p>
    <w:p w14:paraId="6DE1F90D" w14:textId="77777777" w:rsidR="003E1982" w:rsidRDefault="003E1982" w:rsidP="00DD5B74">
      <w:pPr>
        <w:tabs>
          <w:tab w:val="left" w:pos="720"/>
          <w:tab w:val="left" w:pos="1440"/>
          <w:tab w:val="left" w:pos="1800"/>
        </w:tabs>
        <w:spacing w:before="60" w:after="60"/>
        <w:jc w:val="both"/>
      </w:pPr>
    </w:p>
    <w:p w14:paraId="08E8AAFD" w14:textId="77777777" w:rsidR="003E1982" w:rsidRDefault="003E1982" w:rsidP="00DD5B74">
      <w:pPr>
        <w:tabs>
          <w:tab w:val="left" w:pos="720"/>
          <w:tab w:val="left" w:pos="1440"/>
          <w:tab w:val="left" w:pos="1800"/>
        </w:tabs>
        <w:spacing w:before="60" w:after="60"/>
        <w:jc w:val="both"/>
      </w:pPr>
    </w:p>
    <w:p w14:paraId="1CB6AB37" w14:textId="77777777" w:rsidR="003E1982" w:rsidRDefault="003E1982" w:rsidP="00DD5B74">
      <w:pPr>
        <w:tabs>
          <w:tab w:val="left" w:pos="720"/>
          <w:tab w:val="left" w:pos="1440"/>
          <w:tab w:val="left" w:pos="1800"/>
        </w:tabs>
        <w:spacing w:before="60" w:after="60"/>
        <w:jc w:val="both"/>
      </w:pPr>
    </w:p>
    <w:p w14:paraId="098191CF" w14:textId="77777777" w:rsidR="003E1982" w:rsidRDefault="003E1982" w:rsidP="00DD5B74">
      <w:pPr>
        <w:tabs>
          <w:tab w:val="left" w:pos="720"/>
          <w:tab w:val="left" w:pos="1440"/>
          <w:tab w:val="left" w:pos="1800"/>
        </w:tabs>
        <w:spacing w:before="60" w:after="60"/>
        <w:jc w:val="both"/>
      </w:pPr>
    </w:p>
    <w:p w14:paraId="470079EC" w14:textId="77777777" w:rsidR="003E1982" w:rsidRDefault="003E1982" w:rsidP="00DD5B74">
      <w:pPr>
        <w:tabs>
          <w:tab w:val="left" w:pos="720"/>
          <w:tab w:val="left" w:pos="1440"/>
          <w:tab w:val="left" w:pos="1800"/>
        </w:tabs>
        <w:spacing w:before="60" w:after="60"/>
        <w:jc w:val="both"/>
      </w:pPr>
    </w:p>
    <w:p w14:paraId="03CCB1D8" w14:textId="77777777" w:rsidR="003E1982" w:rsidRDefault="003E1982" w:rsidP="00DD5B74">
      <w:pPr>
        <w:tabs>
          <w:tab w:val="left" w:pos="720"/>
          <w:tab w:val="left" w:pos="1440"/>
          <w:tab w:val="left" w:pos="1800"/>
        </w:tabs>
        <w:spacing w:before="60" w:after="60"/>
        <w:jc w:val="both"/>
      </w:pPr>
    </w:p>
    <w:p w14:paraId="563AA769" w14:textId="77777777" w:rsidR="003E1982" w:rsidRDefault="003E1982" w:rsidP="00DD5B74">
      <w:pPr>
        <w:tabs>
          <w:tab w:val="left" w:pos="720"/>
          <w:tab w:val="left" w:pos="1440"/>
          <w:tab w:val="left" w:pos="1800"/>
        </w:tabs>
        <w:spacing w:before="60" w:after="60"/>
        <w:jc w:val="both"/>
      </w:pPr>
    </w:p>
    <w:p w14:paraId="4E5E05F5" w14:textId="77777777" w:rsidR="003E1982" w:rsidRDefault="003E1982" w:rsidP="00DD5B74">
      <w:pPr>
        <w:tabs>
          <w:tab w:val="left" w:pos="720"/>
          <w:tab w:val="left" w:pos="1440"/>
          <w:tab w:val="left" w:pos="1800"/>
        </w:tabs>
        <w:spacing w:before="60" w:after="60"/>
        <w:jc w:val="both"/>
      </w:pPr>
    </w:p>
    <w:p w14:paraId="05DD5874" w14:textId="77777777" w:rsidR="003E1982" w:rsidRDefault="003E1982" w:rsidP="00DD5B74">
      <w:pPr>
        <w:tabs>
          <w:tab w:val="left" w:pos="720"/>
          <w:tab w:val="left" w:pos="1440"/>
          <w:tab w:val="left" w:pos="1800"/>
        </w:tabs>
        <w:spacing w:before="60" w:after="60"/>
        <w:jc w:val="both"/>
      </w:pPr>
    </w:p>
    <w:p w14:paraId="17CD0544" w14:textId="77777777" w:rsidR="003E1982" w:rsidRPr="00DD5B74" w:rsidRDefault="003E1982" w:rsidP="00DD5B74">
      <w:pPr>
        <w:tabs>
          <w:tab w:val="left" w:pos="720"/>
          <w:tab w:val="left" w:pos="1440"/>
          <w:tab w:val="left" w:pos="1800"/>
        </w:tabs>
        <w:spacing w:before="60" w:after="60"/>
        <w:jc w:val="both"/>
      </w:pPr>
    </w:p>
    <w:p w14:paraId="5E7A60FC" w14:textId="77777777" w:rsidR="002937CB" w:rsidRPr="00DD5B74" w:rsidRDefault="002937CB" w:rsidP="00DD5B74">
      <w:pPr>
        <w:pStyle w:val="Outline"/>
        <w:spacing w:before="60" w:after="60"/>
        <w:rPr>
          <w:b/>
          <w:bCs/>
          <w:smallCaps/>
          <w:kern w:val="0"/>
          <w:sz w:val="36"/>
          <w:szCs w:val="36"/>
        </w:rPr>
      </w:pPr>
      <w:r w:rsidRPr="00DD5B74">
        <w:rPr>
          <w:b/>
          <w:bCs/>
          <w:smallCaps/>
          <w:kern w:val="0"/>
          <w:sz w:val="36"/>
          <w:szCs w:val="36"/>
        </w:rPr>
        <w:lastRenderedPageBreak/>
        <w:t xml:space="preserve">Section II: Quotation Letter </w:t>
      </w:r>
    </w:p>
    <w:p w14:paraId="17E780FC" w14:textId="77777777" w:rsidR="002937CB" w:rsidRPr="00DD5B74" w:rsidRDefault="002937CB" w:rsidP="00DD5B74">
      <w:pPr>
        <w:jc w:val="center"/>
        <w:rPr>
          <w:i/>
          <w:smallCaps/>
        </w:rPr>
      </w:pPr>
      <w:r w:rsidRPr="00DD5B74">
        <w:rPr>
          <w:i/>
        </w:rPr>
        <w:t>(to be completed by Bidders)</w:t>
      </w:r>
    </w:p>
    <w:p w14:paraId="274C0A6E" w14:textId="77777777" w:rsidR="002937CB" w:rsidRPr="00DD5B74" w:rsidRDefault="002937CB" w:rsidP="00DD5B74">
      <w:pPr>
        <w:pStyle w:val="BodyText2"/>
        <w:tabs>
          <w:tab w:val="clear" w:pos="360"/>
          <w:tab w:val="clear" w:pos="426"/>
        </w:tabs>
        <w:spacing w:before="0" w:after="0"/>
        <w:ind w:left="0"/>
        <w:jc w:val="both"/>
        <w:rPr>
          <w:i/>
          <w:iCs/>
        </w:rPr>
      </w:pPr>
    </w:p>
    <w:p w14:paraId="2B38F15C" w14:textId="77777777" w:rsidR="002937CB" w:rsidRPr="00DD5B74" w:rsidRDefault="002937CB" w:rsidP="00DD5B74">
      <w:pPr>
        <w:pStyle w:val="BodyText2"/>
        <w:tabs>
          <w:tab w:val="clear" w:pos="360"/>
          <w:tab w:val="clear" w:pos="426"/>
        </w:tabs>
        <w:spacing w:before="0" w:after="0"/>
        <w:ind w:left="0"/>
        <w:jc w:val="both"/>
        <w:rPr>
          <w:i/>
          <w:iCs/>
        </w:rPr>
      </w:pPr>
      <w:r w:rsidRPr="00DD5B74">
        <w:rPr>
          <w:i/>
          <w:iCs/>
        </w:rPr>
        <w:t xml:space="preserve">[Complete this form with all the requested details and submit it as the first page of your quotation with the Price list and documents requested above. A signature and authorisation on this form will confirm that the terms and conditions of the RFQ prevail over any attachments.  </w:t>
      </w:r>
      <w:r w:rsidRPr="00DD5B74">
        <w:rPr>
          <w:b/>
          <w:i/>
          <w:iCs/>
        </w:rPr>
        <w:t>If your quotation is not authorised, it will be rejected</w:t>
      </w:r>
      <w:r w:rsidRPr="00DD5B74">
        <w:rPr>
          <w:i/>
          <w:iCs/>
        </w:rPr>
        <w:t>.]</w:t>
      </w:r>
    </w:p>
    <w:p w14:paraId="42901044" w14:textId="77777777" w:rsidR="002937CB" w:rsidRPr="00DD5B74" w:rsidRDefault="002937CB" w:rsidP="00DD5B74">
      <w:pPr>
        <w:pStyle w:val="BodyText2"/>
        <w:tabs>
          <w:tab w:val="clear" w:pos="360"/>
          <w:tab w:val="clear" w:pos="426"/>
        </w:tabs>
        <w:spacing w:before="0" w:after="0"/>
        <w:ind w:left="0"/>
        <w:jc w:val="both"/>
        <w:rPr>
          <w:i/>
          <w:iC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78"/>
        <w:gridCol w:w="4411"/>
      </w:tblGrid>
      <w:tr w:rsidR="002937CB" w:rsidRPr="00DD5B74" w14:paraId="33A1BE54" w14:textId="77777777" w:rsidTr="003303A8">
        <w:trPr>
          <w:trHeight w:val="401"/>
        </w:trPr>
        <w:tc>
          <w:tcPr>
            <w:tcW w:w="4878" w:type="dxa"/>
          </w:tcPr>
          <w:p w14:paraId="2BCCE33C" w14:textId="77777777" w:rsidR="002937CB" w:rsidRPr="00DD5B74" w:rsidRDefault="002937CB" w:rsidP="00DD5B74">
            <w:pPr>
              <w:pStyle w:val="Outline"/>
              <w:spacing w:before="0" w:line="276" w:lineRule="auto"/>
              <w:rPr>
                <w:kern w:val="0"/>
              </w:rPr>
            </w:pPr>
            <w:r w:rsidRPr="00DD5B74">
              <w:rPr>
                <w:kern w:val="0"/>
              </w:rPr>
              <w:t>Quotation addressed to</w:t>
            </w:r>
            <w:r w:rsidRPr="00DD5B74">
              <w:rPr>
                <w:i/>
                <w:kern w:val="0"/>
              </w:rPr>
              <w:t xml:space="preserve">: </w:t>
            </w:r>
          </w:p>
        </w:tc>
        <w:tc>
          <w:tcPr>
            <w:tcW w:w="4411" w:type="dxa"/>
          </w:tcPr>
          <w:p w14:paraId="6E36492A" w14:textId="77777777" w:rsidR="002937CB" w:rsidRPr="00DD5B74" w:rsidRDefault="002937CB" w:rsidP="00DD5B74">
            <w:pPr>
              <w:pStyle w:val="Outline"/>
              <w:spacing w:before="0" w:line="276" w:lineRule="auto"/>
              <w:rPr>
                <w:kern w:val="0"/>
              </w:rPr>
            </w:pPr>
          </w:p>
        </w:tc>
      </w:tr>
      <w:tr w:rsidR="002937CB" w:rsidRPr="00DD5B74" w14:paraId="6C9716B9" w14:textId="77777777" w:rsidTr="003303A8">
        <w:tc>
          <w:tcPr>
            <w:tcW w:w="4878" w:type="dxa"/>
          </w:tcPr>
          <w:p w14:paraId="5F0F6FE9" w14:textId="77777777" w:rsidR="002937CB" w:rsidRPr="00DD5B74" w:rsidRDefault="002937CB" w:rsidP="00DD5B74">
            <w:pPr>
              <w:pStyle w:val="Outline"/>
              <w:spacing w:before="0" w:line="276" w:lineRule="auto"/>
              <w:rPr>
                <w:kern w:val="0"/>
              </w:rPr>
            </w:pPr>
            <w:r w:rsidRPr="00DD5B74">
              <w:rPr>
                <w:kern w:val="0"/>
              </w:rPr>
              <w:t>Procurement Reference Number:</w:t>
            </w:r>
          </w:p>
        </w:tc>
        <w:tc>
          <w:tcPr>
            <w:tcW w:w="4411" w:type="dxa"/>
          </w:tcPr>
          <w:p w14:paraId="6E451DDA" w14:textId="77777777" w:rsidR="002937CB" w:rsidRPr="00DD5B74" w:rsidRDefault="002937CB" w:rsidP="00DD5B74">
            <w:pPr>
              <w:pStyle w:val="Outline"/>
              <w:spacing w:before="0" w:line="276" w:lineRule="auto"/>
              <w:rPr>
                <w:kern w:val="0"/>
              </w:rPr>
            </w:pPr>
          </w:p>
        </w:tc>
      </w:tr>
      <w:tr w:rsidR="002937CB" w:rsidRPr="00DD5B74" w14:paraId="62602B22" w14:textId="77777777" w:rsidTr="003303A8">
        <w:tc>
          <w:tcPr>
            <w:tcW w:w="4878" w:type="dxa"/>
          </w:tcPr>
          <w:p w14:paraId="7B4FB203" w14:textId="77777777" w:rsidR="002937CB" w:rsidRPr="00DD5B74" w:rsidRDefault="002937CB" w:rsidP="00DD5B74">
            <w:pPr>
              <w:pStyle w:val="Outline"/>
              <w:spacing w:before="0" w:line="276" w:lineRule="auto"/>
              <w:rPr>
                <w:kern w:val="0"/>
              </w:rPr>
            </w:pPr>
            <w:r w:rsidRPr="00DD5B74">
              <w:rPr>
                <w:kern w:val="0"/>
              </w:rPr>
              <w:t>Subject matter of Procurement:</w:t>
            </w:r>
          </w:p>
        </w:tc>
        <w:tc>
          <w:tcPr>
            <w:tcW w:w="4411" w:type="dxa"/>
          </w:tcPr>
          <w:p w14:paraId="3B6D1234" w14:textId="77777777" w:rsidR="002937CB" w:rsidRPr="00DD5B74" w:rsidRDefault="002937CB" w:rsidP="00DD5B74">
            <w:pPr>
              <w:pStyle w:val="Outline"/>
              <w:spacing w:before="0" w:line="276" w:lineRule="auto"/>
              <w:rPr>
                <w:kern w:val="0"/>
              </w:rPr>
            </w:pPr>
          </w:p>
        </w:tc>
      </w:tr>
    </w:tbl>
    <w:p w14:paraId="1E6393D1" w14:textId="77777777" w:rsidR="002937CB" w:rsidRPr="00DD5B74" w:rsidRDefault="002937CB" w:rsidP="00DD5B74">
      <w:pPr>
        <w:tabs>
          <w:tab w:val="left" w:pos="0"/>
          <w:tab w:val="left" w:pos="360"/>
        </w:tabs>
        <w:jc w:val="both"/>
      </w:pPr>
    </w:p>
    <w:p w14:paraId="6D2A71F2" w14:textId="77777777" w:rsidR="002937CB" w:rsidRPr="00DD5B74" w:rsidRDefault="002937CB" w:rsidP="00DD5B74">
      <w:pPr>
        <w:tabs>
          <w:tab w:val="left" w:pos="0"/>
          <w:tab w:val="left" w:pos="360"/>
        </w:tabs>
        <w:jc w:val="both"/>
      </w:pPr>
      <w:r w:rsidRPr="00DD5B74">
        <w:t xml:space="preserve">We offer to supply the items listed in the attached List of Goods and Price Schedule as per the defined specifications, </w:t>
      </w:r>
      <w:r w:rsidRPr="00DD5B74">
        <w:rPr>
          <w:i/>
        </w:rPr>
        <w:t xml:space="preserve">except for the qualified deviations [Bidder may delete this phrase in case of no deviation] </w:t>
      </w:r>
      <w:r w:rsidRPr="00DD5B74">
        <w:t xml:space="preserve">and, in accordance with the terms and conditions stated in your Request for Quotations referenced above. </w:t>
      </w:r>
    </w:p>
    <w:p w14:paraId="10623386" w14:textId="77777777" w:rsidR="002937CB" w:rsidRPr="00DD5B74" w:rsidRDefault="002937CB" w:rsidP="00DD5B74">
      <w:pPr>
        <w:tabs>
          <w:tab w:val="left" w:pos="0"/>
          <w:tab w:val="left" w:pos="360"/>
        </w:tabs>
        <w:jc w:val="both"/>
      </w:pPr>
    </w:p>
    <w:p w14:paraId="225F50A8" w14:textId="77777777" w:rsidR="002937CB" w:rsidRPr="00DD5B74" w:rsidRDefault="002937CB" w:rsidP="00DD5B74">
      <w:pPr>
        <w:tabs>
          <w:tab w:val="left" w:pos="0"/>
          <w:tab w:val="left" w:pos="360"/>
        </w:tabs>
        <w:jc w:val="both"/>
      </w:pPr>
      <w:r w:rsidRPr="00DD5B74">
        <w:t xml:space="preserve">We confirm that we are eligible to participate in this Quotation exercise and meet the eligibility criteria specified in Section 1: Instruction to Bidders. </w:t>
      </w:r>
    </w:p>
    <w:p w14:paraId="3DA6009E" w14:textId="77777777" w:rsidR="002937CB" w:rsidRPr="00DD5B74" w:rsidRDefault="002937CB" w:rsidP="00DD5B74">
      <w:pPr>
        <w:tabs>
          <w:tab w:val="left" w:pos="0"/>
          <w:tab w:val="left" w:pos="360"/>
        </w:tabs>
        <w:jc w:val="both"/>
      </w:pPr>
    </w:p>
    <w:p w14:paraId="24728118" w14:textId="77777777" w:rsidR="002937CB" w:rsidRPr="00DD5B74" w:rsidRDefault="002937CB" w:rsidP="00DD5B74">
      <w:pPr>
        <w:tabs>
          <w:tab w:val="left" w:pos="0"/>
          <w:tab w:val="left" w:pos="360"/>
        </w:tabs>
        <w:jc w:val="both"/>
      </w:pPr>
      <w:r w:rsidRPr="00DD5B74">
        <w:t>We undertake to abide ethical conduct during the procurement process and the execution of any resulting contract.</w:t>
      </w:r>
    </w:p>
    <w:p w14:paraId="57CF4B70" w14:textId="77777777" w:rsidR="002937CB" w:rsidRPr="00DD5B74" w:rsidRDefault="002937CB" w:rsidP="00DD5B74">
      <w:pPr>
        <w:tabs>
          <w:tab w:val="left" w:pos="0"/>
          <w:tab w:val="left" w:pos="360"/>
        </w:tabs>
        <w:jc w:val="both"/>
      </w:pPr>
    </w:p>
    <w:p w14:paraId="468DD9BC" w14:textId="77777777" w:rsidR="002937CB" w:rsidRPr="00DD5B74" w:rsidRDefault="002937CB" w:rsidP="00DD5B74">
      <w:pPr>
        <w:tabs>
          <w:tab w:val="left" w:pos="0"/>
          <w:tab w:val="left" w:pos="360"/>
        </w:tabs>
        <w:jc w:val="both"/>
        <w:rPr>
          <w:i/>
        </w:rPr>
      </w:pPr>
      <w:r w:rsidRPr="00DD5B74">
        <w:t xml:space="preserve">We have read and understood the content of the </w:t>
      </w:r>
      <w:r w:rsidRPr="00DD5B74">
        <w:rPr>
          <w:i/>
        </w:rPr>
        <w:t>Bid Securing Declaration</w:t>
      </w:r>
      <w:r w:rsidRPr="00DD5B74">
        <w:t xml:space="preserve"> (BSD) attached hereto and subscribe fully to the terms and conditions contained therein. We further understand that this subscription could lead to [</w:t>
      </w:r>
      <w:r w:rsidRPr="00DD5B74">
        <w:rPr>
          <w:i/>
        </w:rPr>
        <w:t>forfeiture of the security amount / disqualification on the grounds mentioned in the BD]</w:t>
      </w:r>
      <w:r w:rsidRPr="00DD5B74">
        <w:t xml:space="preserve">. </w:t>
      </w:r>
    </w:p>
    <w:p w14:paraId="4AE6D72A" w14:textId="77777777" w:rsidR="002937CB" w:rsidRPr="00DD5B74" w:rsidRDefault="002937CB" w:rsidP="00DD5B74">
      <w:pPr>
        <w:tabs>
          <w:tab w:val="left" w:pos="0"/>
          <w:tab w:val="left" w:pos="360"/>
        </w:tabs>
        <w:jc w:val="both"/>
        <w:rPr>
          <w:i/>
        </w:rPr>
      </w:pPr>
    </w:p>
    <w:p w14:paraId="14D9463E" w14:textId="77777777" w:rsidR="002937CB" w:rsidRPr="00DD5B74" w:rsidRDefault="002937CB" w:rsidP="00DD5B74">
      <w:pPr>
        <w:tabs>
          <w:tab w:val="left" w:pos="0"/>
          <w:tab w:val="left" w:pos="360"/>
        </w:tabs>
        <w:jc w:val="both"/>
      </w:pPr>
      <w:r w:rsidRPr="00DD5B74">
        <w:t>The validity period of the Quotation is _________ days from the date of the bid submission deadline.</w:t>
      </w:r>
    </w:p>
    <w:p w14:paraId="6E688626" w14:textId="77777777" w:rsidR="002937CB" w:rsidRPr="00DD5B74" w:rsidRDefault="002937CB" w:rsidP="00DD5B74">
      <w:pPr>
        <w:tabs>
          <w:tab w:val="left" w:pos="0"/>
          <w:tab w:val="left" w:pos="360"/>
        </w:tabs>
        <w:jc w:val="both"/>
      </w:pPr>
    </w:p>
    <w:p w14:paraId="3AEF408A" w14:textId="77777777" w:rsidR="002937CB" w:rsidRPr="00DD5B74" w:rsidRDefault="002937CB" w:rsidP="00DD5B74">
      <w:pPr>
        <w:tabs>
          <w:tab w:val="left" w:pos="0"/>
          <w:tab w:val="left" w:pos="360"/>
        </w:tabs>
        <w:jc w:val="both"/>
      </w:pPr>
      <w:r w:rsidRPr="00DD5B74">
        <w:t xml:space="preserve">We confirm that the prices quoted in the List of Goods and Price Schedule are fixed and firm and will not be subject to revision or variation, if we are awarded the contract </w:t>
      </w:r>
      <w:r w:rsidRPr="00DD5B74">
        <w:rPr>
          <w:b/>
        </w:rPr>
        <w:t>prior to the expiry</w:t>
      </w:r>
      <w:r w:rsidRPr="00DD5B74">
        <w:t xml:space="preserve"> date</w:t>
      </w:r>
      <w:r w:rsidRPr="00DD5B74">
        <w:rPr>
          <w:b/>
        </w:rPr>
        <w:t xml:space="preserve"> </w:t>
      </w:r>
      <w:r w:rsidRPr="00DD5B74">
        <w:t>of the quotation validity.</w:t>
      </w:r>
    </w:p>
    <w:p w14:paraId="078BB4CB" w14:textId="77777777" w:rsidR="002937CB" w:rsidRPr="00DD5B74" w:rsidRDefault="002937CB" w:rsidP="00DD5B74">
      <w:pPr>
        <w:tabs>
          <w:tab w:val="left" w:pos="0"/>
          <w:tab w:val="left" w:pos="360"/>
        </w:tabs>
        <w:jc w:val="both"/>
      </w:pPr>
    </w:p>
    <w:p w14:paraId="15A38E3D" w14:textId="77777777" w:rsidR="002937CB" w:rsidRPr="00DD5B74" w:rsidRDefault="002937CB" w:rsidP="00DD5B74">
      <w:pPr>
        <w:pStyle w:val="EndnoteText"/>
        <w:tabs>
          <w:tab w:val="left" w:pos="-720"/>
          <w:tab w:val="left" w:pos="0"/>
          <w:tab w:val="left" w:pos="360"/>
        </w:tabs>
        <w:suppressAutoHyphens/>
        <w:jc w:val="both"/>
        <w:rPr>
          <w:sz w:val="24"/>
          <w:szCs w:val="24"/>
        </w:rPr>
      </w:pPr>
      <w:r w:rsidRPr="00DD5B74">
        <w:rPr>
          <w:sz w:val="24"/>
          <w:szCs w:val="24"/>
        </w:rPr>
        <w:t xml:space="preserve">The delivery period offered from the date of issue of Purchaser Order/ Letter of Acceptance is as shown in the List of Goods items and Price Schedule. </w:t>
      </w:r>
    </w:p>
    <w:p w14:paraId="3E94805E" w14:textId="77777777" w:rsidR="002937CB" w:rsidRPr="00DD5B74" w:rsidRDefault="002937CB" w:rsidP="00DD5B74">
      <w:pPr>
        <w:jc w:val="both"/>
      </w:pPr>
    </w:p>
    <w:p w14:paraId="620D778E" w14:textId="77777777" w:rsidR="002937CB" w:rsidRPr="00DD5B74" w:rsidRDefault="002937CB" w:rsidP="00DD5B74">
      <w:pPr>
        <w:jc w:val="both"/>
      </w:pPr>
    </w:p>
    <w:p w14:paraId="39B06185" w14:textId="77777777" w:rsidR="002937CB" w:rsidRPr="00DD5B74" w:rsidRDefault="002937CB" w:rsidP="00DD5B74">
      <w:pPr>
        <w:jc w:val="both"/>
      </w:pPr>
    </w:p>
    <w:p w14:paraId="3E9A0A7A" w14:textId="77777777" w:rsidR="002937CB" w:rsidRPr="00DD5B74" w:rsidRDefault="002937CB" w:rsidP="00DD5B74">
      <w:pPr>
        <w:pStyle w:val="Outline"/>
        <w:spacing w:before="0"/>
        <w:rPr>
          <w:b/>
          <w:bCs/>
          <w:kern w:val="0"/>
        </w:rPr>
      </w:pPr>
      <w:r w:rsidRPr="00DD5B74">
        <w:rPr>
          <w:b/>
          <w:bCs/>
          <w:kern w:val="0"/>
        </w:rPr>
        <w:t>Quotation Authorised by:</w:t>
      </w:r>
    </w:p>
    <w:tbl>
      <w:tblPr>
        <w:tblW w:w="0" w:type="auto"/>
        <w:tblLayout w:type="fixed"/>
        <w:tblLook w:val="0000" w:firstRow="0" w:lastRow="0" w:firstColumn="0" w:lastColumn="0" w:noHBand="0" w:noVBand="0"/>
      </w:tblPr>
      <w:tblGrid>
        <w:gridCol w:w="2093"/>
        <w:gridCol w:w="2525"/>
        <w:gridCol w:w="2070"/>
        <w:gridCol w:w="2703"/>
      </w:tblGrid>
      <w:tr w:rsidR="002937CB" w:rsidRPr="00DD5B74" w14:paraId="03C1578F" w14:textId="77777777" w:rsidTr="003303A8">
        <w:trPr>
          <w:trHeight w:val="332"/>
        </w:trPr>
        <w:tc>
          <w:tcPr>
            <w:tcW w:w="2093" w:type="dxa"/>
            <w:tcBorders>
              <w:top w:val="single" w:sz="4" w:space="0" w:color="auto"/>
              <w:left w:val="single" w:sz="4" w:space="0" w:color="auto"/>
              <w:bottom w:val="single" w:sz="4" w:space="0" w:color="auto"/>
              <w:right w:val="single" w:sz="4" w:space="0" w:color="auto"/>
            </w:tcBorders>
          </w:tcPr>
          <w:p w14:paraId="3690B806" w14:textId="77777777" w:rsidR="002937CB" w:rsidRPr="00DD5B74" w:rsidRDefault="002937CB" w:rsidP="00DD5B74">
            <w:pPr>
              <w:spacing w:line="360" w:lineRule="auto"/>
            </w:pPr>
            <w:r w:rsidRPr="00DD5B74">
              <w:t>Name of Bidder</w:t>
            </w:r>
          </w:p>
        </w:tc>
        <w:tc>
          <w:tcPr>
            <w:tcW w:w="2525" w:type="dxa"/>
            <w:tcBorders>
              <w:top w:val="single" w:sz="4" w:space="0" w:color="auto"/>
              <w:left w:val="single" w:sz="4" w:space="0" w:color="auto"/>
              <w:bottom w:val="single" w:sz="4" w:space="0" w:color="auto"/>
              <w:right w:val="single" w:sz="4" w:space="0" w:color="auto"/>
            </w:tcBorders>
          </w:tcPr>
          <w:p w14:paraId="68F07F84" w14:textId="77777777" w:rsidR="002937CB" w:rsidRPr="00DD5B74" w:rsidRDefault="002937CB" w:rsidP="00DD5B74">
            <w:pPr>
              <w:spacing w:line="360" w:lineRule="auto"/>
            </w:pPr>
          </w:p>
        </w:tc>
        <w:tc>
          <w:tcPr>
            <w:tcW w:w="4773" w:type="dxa"/>
            <w:gridSpan w:val="2"/>
            <w:vMerge w:val="restart"/>
            <w:tcBorders>
              <w:top w:val="single" w:sz="4" w:space="0" w:color="auto"/>
              <w:left w:val="single" w:sz="4" w:space="0" w:color="auto"/>
              <w:right w:val="single" w:sz="4" w:space="0" w:color="auto"/>
            </w:tcBorders>
          </w:tcPr>
          <w:p w14:paraId="6D58D3C6" w14:textId="77777777" w:rsidR="002937CB" w:rsidRPr="00DD5B74" w:rsidRDefault="002937CB" w:rsidP="00DD5B74">
            <w:pPr>
              <w:spacing w:line="360" w:lineRule="auto"/>
            </w:pPr>
            <w:r w:rsidRPr="00DD5B74">
              <w:t>Company’s Address and seal</w:t>
            </w:r>
          </w:p>
        </w:tc>
      </w:tr>
      <w:tr w:rsidR="002937CB" w:rsidRPr="00DD5B74" w14:paraId="2C861EA2" w14:textId="77777777" w:rsidTr="003303A8">
        <w:trPr>
          <w:trHeight w:val="332"/>
        </w:trPr>
        <w:tc>
          <w:tcPr>
            <w:tcW w:w="2093" w:type="dxa"/>
            <w:tcBorders>
              <w:top w:val="single" w:sz="4" w:space="0" w:color="auto"/>
              <w:left w:val="single" w:sz="4" w:space="0" w:color="auto"/>
              <w:bottom w:val="single" w:sz="4" w:space="0" w:color="auto"/>
              <w:right w:val="single" w:sz="4" w:space="0" w:color="auto"/>
            </w:tcBorders>
          </w:tcPr>
          <w:p w14:paraId="2B48A98B" w14:textId="77777777" w:rsidR="002937CB" w:rsidRPr="00DD5B74" w:rsidRDefault="002937CB" w:rsidP="00DD5B74">
            <w:pPr>
              <w:spacing w:line="360" w:lineRule="auto"/>
            </w:pPr>
            <w:r w:rsidRPr="00DD5B74">
              <w:t>Contact Person</w:t>
            </w:r>
          </w:p>
        </w:tc>
        <w:tc>
          <w:tcPr>
            <w:tcW w:w="2525" w:type="dxa"/>
            <w:tcBorders>
              <w:top w:val="single" w:sz="4" w:space="0" w:color="auto"/>
              <w:left w:val="single" w:sz="4" w:space="0" w:color="auto"/>
              <w:bottom w:val="single" w:sz="4" w:space="0" w:color="auto"/>
              <w:right w:val="single" w:sz="4" w:space="0" w:color="auto"/>
            </w:tcBorders>
          </w:tcPr>
          <w:p w14:paraId="1D9D13DD" w14:textId="77777777" w:rsidR="002937CB" w:rsidRPr="00DD5B74" w:rsidRDefault="002937CB" w:rsidP="00DD5B74">
            <w:pPr>
              <w:spacing w:line="360" w:lineRule="auto"/>
            </w:pPr>
          </w:p>
        </w:tc>
        <w:tc>
          <w:tcPr>
            <w:tcW w:w="4773" w:type="dxa"/>
            <w:gridSpan w:val="2"/>
            <w:vMerge/>
            <w:tcBorders>
              <w:left w:val="single" w:sz="4" w:space="0" w:color="auto"/>
              <w:bottom w:val="single" w:sz="4" w:space="0" w:color="auto"/>
              <w:right w:val="single" w:sz="4" w:space="0" w:color="auto"/>
            </w:tcBorders>
          </w:tcPr>
          <w:p w14:paraId="2E0FBB03" w14:textId="77777777" w:rsidR="002937CB" w:rsidRPr="00DD5B74" w:rsidRDefault="002937CB" w:rsidP="00DD5B74">
            <w:pPr>
              <w:spacing w:line="360" w:lineRule="auto"/>
            </w:pPr>
          </w:p>
        </w:tc>
      </w:tr>
      <w:tr w:rsidR="002937CB" w:rsidRPr="00DD5B74" w14:paraId="3F3807EC" w14:textId="77777777" w:rsidTr="003303A8">
        <w:trPr>
          <w:trHeight w:val="395"/>
        </w:trPr>
        <w:tc>
          <w:tcPr>
            <w:tcW w:w="4618" w:type="dxa"/>
            <w:gridSpan w:val="2"/>
            <w:tcBorders>
              <w:top w:val="single" w:sz="4" w:space="0" w:color="auto"/>
              <w:left w:val="single" w:sz="4" w:space="0" w:color="auto"/>
              <w:bottom w:val="single" w:sz="4" w:space="0" w:color="auto"/>
              <w:right w:val="single" w:sz="4" w:space="0" w:color="auto"/>
            </w:tcBorders>
          </w:tcPr>
          <w:p w14:paraId="3051FDB3" w14:textId="77777777" w:rsidR="002937CB" w:rsidRPr="00DD5B74" w:rsidRDefault="002937CB" w:rsidP="00DD5B74">
            <w:pPr>
              <w:spacing w:line="276" w:lineRule="auto"/>
            </w:pPr>
            <w:r w:rsidRPr="00DD5B74">
              <w:t>Name of Person Authorising the Quotation:</w:t>
            </w:r>
          </w:p>
          <w:p w14:paraId="547E957E" w14:textId="77777777" w:rsidR="002937CB" w:rsidRPr="00DD5B74" w:rsidRDefault="002937CB" w:rsidP="00DD5B74">
            <w:pPr>
              <w:spacing w:line="360" w:lineRule="auto"/>
            </w:pPr>
          </w:p>
        </w:tc>
        <w:tc>
          <w:tcPr>
            <w:tcW w:w="2070" w:type="dxa"/>
            <w:tcBorders>
              <w:top w:val="single" w:sz="4" w:space="0" w:color="auto"/>
              <w:left w:val="single" w:sz="4" w:space="0" w:color="auto"/>
              <w:bottom w:val="single" w:sz="4" w:space="0" w:color="auto"/>
              <w:right w:val="single" w:sz="4" w:space="0" w:color="auto"/>
            </w:tcBorders>
          </w:tcPr>
          <w:p w14:paraId="1739D7F8" w14:textId="77777777" w:rsidR="002937CB" w:rsidRPr="00DD5B74" w:rsidRDefault="002937CB" w:rsidP="00DD5B74">
            <w:pPr>
              <w:spacing w:line="360" w:lineRule="auto"/>
            </w:pPr>
            <w:r w:rsidRPr="00DD5B74">
              <w:rPr>
                <w:iCs/>
              </w:rPr>
              <w:t>Position:</w:t>
            </w:r>
          </w:p>
        </w:tc>
        <w:tc>
          <w:tcPr>
            <w:tcW w:w="2703" w:type="dxa"/>
            <w:tcBorders>
              <w:top w:val="single" w:sz="4" w:space="0" w:color="auto"/>
              <w:left w:val="single" w:sz="4" w:space="0" w:color="auto"/>
              <w:bottom w:val="single" w:sz="4" w:space="0" w:color="auto"/>
              <w:right w:val="single" w:sz="4" w:space="0" w:color="auto"/>
            </w:tcBorders>
          </w:tcPr>
          <w:p w14:paraId="211F0CBA" w14:textId="77777777" w:rsidR="002937CB" w:rsidRPr="00DD5B74" w:rsidRDefault="002937CB" w:rsidP="00DD5B74">
            <w:pPr>
              <w:spacing w:line="360" w:lineRule="auto"/>
            </w:pPr>
            <w:r w:rsidRPr="00DD5B74">
              <w:rPr>
                <w:iCs/>
              </w:rPr>
              <w:t>Signature:</w:t>
            </w:r>
          </w:p>
        </w:tc>
      </w:tr>
      <w:tr w:rsidR="002937CB" w:rsidRPr="00DD5B74" w14:paraId="2AA853B3" w14:textId="77777777" w:rsidTr="003303A8">
        <w:tc>
          <w:tcPr>
            <w:tcW w:w="2093" w:type="dxa"/>
            <w:tcBorders>
              <w:top w:val="single" w:sz="4" w:space="0" w:color="auto"/>
              <w:left w:val="single" w:sz="4" w:space="0" w:color="auto"/>
              <w:bottom w:val="single" w:sz="4" w:space="0" w:color="auto"/>
              <w:right w:val="single" w:sz="4" w:space="0" w:color="auto"/>
            </w:tcBorders>
          </w:tcPr>
          <w:p w14:paraId="6394C618" w14:textId="77777777" w:rsidR="002937CB" w:rsidRPr="00DD5B74" w:rsidRDefault="002937CB" w:rsidP="00DD5B74">
            <w:pPr>
              <w:spacing w:line="276" w:lineRule="auto"/>
            </w:pPr>
            <w:r w:rsidRPr="00DD5B74">
              <w:t>Date</w:t>
            </w:r>
          </w:p>
        </w:tc>
        <w:tc>
          <w:tcPr>
            <w:tcW w:w="2525" w:type="dxa"/>
            <w:tcBorders>
              <w:top w:val="single" w:sz="4" w:space="0" w:color="auto"/>
              <w:left w:val="single" w:sz="4" w:space="0" w:color="auto"/>
              <w:bottom w:val="single" w:sz="4" w:space="0" w:color="auto"/>
              <w:right w:val="single" w:sz="4" w:space="0" w:color="auto"/>
            </w:tcBorders>
          </w:tcPr>
          <w:p w14:paraId="5D806CFF" w14:textId="77777777" w:rsidR="002937CB" w:rsidRPr="00DD5B74" w:rsidRDefault="002937CB" w:rsidP="00DD5B74">
            <w:pPr>
              <w:pStyle w:val="Header"/>
              <w:tabs>
                <w:tab w:val="clear" w:pos="4320"/>
                <w:tab w:val="clear" w:pos="8640"/>
              </w:tabs>
              <w:spacing w:line="276" w:lineRule="auto"/>
            </w:pPr>
          </w:p>
        </w:tc>
        <w:tc>
          <w:tcPr>
            <w:tcW w:w="2070" w:type="dxa"/>
            <w:tcBorders>
              <w:top w:val="single" w:sz="4" w:space="0" w:color="auto"/>
              <w:left w:val="single" w:sz="4" w:space="0" w:color="auto"/>
              <w:bottom w:val="single" w:sz="4" w:space="0" w:color="auto"/>
              <w:right w:val="single" w:sz="4" w:space="0" w:color="auto"/>
            </w:tcBorders>
          </w:tcPr>
          <w:p w14:paraId="22E24A28" w14:textId="77777777" w:rsidR="002937CB" w:rsidRPr="00DD5B74" w:rsidRDefault="002937CB" w:rsidP="00DD5B74">
            <w:pPr>
              <w:spacing w:line="276" w:lineRule="auto"/>
            </w:pPr>
            <w:r w:rsidRPr="00DD5B74">
              <w:t>Phone No./Fax</w:t>
            </w:r>
          </w:p>
        </w:tc>
        <w:tc>
          <w:tcPr>
            <w:tcW w:w="2703" w:type="dxa"/>
            <w:tcBorders>
              <w:top w:val="single" w:sz="4" w:space="0" w:color="auto"/>
              <w:left w:val="single" w:sz="4" w:space="0" w:color="auto"/>
              <w:bottom w:val="single" w:sz="4" w:space="0" w:color="auto"/>
              <w:right w:val="single" w:sz="4" w:space="0" w:color="auto"/>
            </w:tcBorders>
          </w:tcPr>
          <w:p w14:paraId="5E439A00" w14:textId="77777777" w:rsidR="002937CB" w:rsidRPr="00DD5B74" w:rsidRDefault="002937CB" w:rsidP="00DD5B74">
            <w:pPr>
              <w:spacing w:line="276" w:lineRule="auto"/>
            </w:pPr>
          </w:p>
          <w:p w14:paraId="6277D80D" w14:textId="77777777" w:rsidR="002937CB" w:rsidRPr="00DD5B74" w:rsidRDefault="002937CB" w:rsidP="00DD5B74">
            <w:pPr>
              <w:spacing w:line="276" w:lineRule="auto"/>
            </w:pPr>
          </w:p>
        </w:tc>
      </w:tr>
    </w:tbl>
    <w:p w14:paraId="169FBFDD" w14:textId="77777777" w:rsidR="002937CB" w:rsidRPr="00DD5B74" w:rsidRDefault="002937CB" w:rsidP="00DD5B74">
      <w:pPr>
        <w:pStyle w:val="Outline"/>
        <w:spacing w:before="60" w:after="60"/>
        <w:jc w:val="center"/>
        <w:sectPr w:rsidR="002937CB" w:rsidRPr="00DD5B74" w:rsidSect="002937CB">
          <w:headerReference w:type="default" r:id="rId23"/>
          <w:pgSz w:w="11909" w:h="16834" w:code="9"/>
          <w:pgMar w:top="864" w:right="1152" w:bottom="432" w:left="1152" w:header="432" w:footer="432" w:gutter="0"/>
          <w:pgNumType w:start="1"/>
          <w:cols w:space="720"/>
        </w:sectPr>
      </w:pPr>
    </w:p>
    <w:p w14:paraId="09903FDB" w14:textId="77777777" w:rsidR="002937CB" w:rsidRPr="00DD5B74" w:rsidRDefault="002937CB" w:rsidP="00DD5B74">
      <w:pPr>
        <w:pStyle w:val="SectionVHeader"/>
        <w:tabs>
          <w:tab w:val="right" w:pos="9029"/>
        </w:tabs>
        <w:ind w:firstLine="720"/>
        <w:jc w:val="both"/>
        <w:rPr>
          <w:b w:val="0"/>
          <w:sz w:val="24"/>
          <w:szCs w:val="24"/>
        </w:rPr>
      </w:pPr>
      <w:r w:rsidRPr="00DD5B74">
        <w:rPr>
          <w:b w:val="0"/>
          <w:sz w:val="24"/>
          <w:szCs w:val="24"/>
        </w:rPr>
        <w:lastRenderedPageBreak/>
        <w:tab/>
      </w:r>
      <w:r w:rsidRPr="00DD5B74">
        <w:rPr>
          <w:sz w:val="24"/>
          <w:szCs w:val="24"/>
        </w:rPr>
        <w:t>Appendix to Quotation Letter</w:t>
      </w:r>
    </w:p>
    <w:p w14:paraId="7DEE5B5E" w14:textId="77777777" w:rsidR="002937CB" w:rsidRPr="00DD5B74" w:rsidRDefault="002937CB" w:rsidP="00DD5B74">
      <w:pPr>
        <w:overflowPunct/>
        <w:autoSpaceDE/>
        <w:autoSpaceDN/>
        <w:adjustRightInd/>
        <w:spacing w:line="15" w:lineRule="exact"/>
        <w:textAlignment w:val="auto"/>
        <w:rPr>
          <w:sz w:val="20"/>
          <w:szCs w:val="20"/>
        </w:rPr>
      </w:pPr>
    </w:p>
    <w:p w14:paraId="3C3428CC" w14:textId="77777777" w:rsidR="002937CB" w:rsidRPr="00DD5B74" w:rsidRDefault="002937CB" w:rsidP="00DD5B74">
      <w:pPr>
        <w:overflowPunct/>
        <w:autoSpaceDE/>
        <w:autoSpaceDN/>
        <w:adjustRightInd/>
        <w:spacing w:line="0" w:lineRule="atLeast"/>
        <w:ind w:left="2820"/>
        <w:textAlignment w:val="auto"/>
        <w:rPr>
          <w:b/>
          <w:szCs w:val="20"/>
        </w:rPr>
      </w:pPr>
    </w:p>
    <w:p w14:paraId="380DF97E" w14:textId="77777777" w:rsidR="002937CB" w:rsidRPr="00DD5B74" w:rsidRDefault="002937CB" w:rsidP="00DD5B74">
      <w:pPr>
        <w:overflowPunct/>
        <w:autoSpaceDE/>
        <w:autoSpaceDN/>
        <w:adjustRightInd/>
        <w:spacing w:line="0" w:lineRule="atLeast"/>
        <w:ind w:left="2820"/>
        <w:textAlignment w:val="auto"/>
        <w:rPr>
          <w:b/>
          <w:szCs w:val="20"/>
        </w:rPr>
      </w:pPr>
      <w:r w:rsidRPr="00DD5B74">
        <w:rPr>
          <w:b/>
          <w:szCs w:val="20"/>
        </w:rPr>
        <w:t>BID SECURING DECLARATION</w:t>
      </w:r>
    </w:p>
    <w:p w14:paraId="0B293962" w14:textId="77777777" w:rsidR="002937CB" w:rsidRPr="00DD5B74" w:rsidRDefault="002937CB" w:rsidP="00DD5B74">
      <w:pPr>
        <w:overflowPunct/>
        <w:autoSpaceDE/>
        <w:autoSpaceDN/>
        <w:adjustRightInd/>
        <w:spacing w:line="11" w:lineRule="exact"/>
        <w:textAlignment w:val="auto"/>
        <w:rPr>
          <w:b/>
          <w:sz w:val="22"/>
          <w:szCs w:val="20"/>
        </w:rPr>
      </w:pPr>
    </w:p>
    <w:p w14:paraId="478B1993" w14:textId="77777777" w:rsidR="002937CB" w:rsidRPr="00DD5B74" w:rsidRDefault="002937CB" w:rsidP="00DD5B74">
      <w:pPr>
        <w:overflowPunct/>
        <w:autoSpaceDE/>
        <w:autoSpaceDN/>
        <w:adjustRightInd/>
        <w:spacing w:line="308" w:lineRule="auto"/>
        <w:ind w:left="2880" w:right="3120" w:firstLine="720"/>
        <w:textAlignment w:val="auto"/>
        <w:rPr>
          <w:b/>
          <w:sz w:val="22"/>
          <w:szCs w:val="20"/>
        </w:rPr>
      </w:pPr>
      <w:r w:rsidRPr="00DD5B74">
        <w:rPr>
          <w:b/>
          <w:sz w:val="22"/>
          <w:szCs w:val="20"/>
        </w:rPr>
        <w:t xml:space="preserve">(Section 45 of Act) </w:t>
      </w:r>
    </w:p>
    <w:p w14:paraId="3E61065A" w14:textId="77777777" w:rsidR="002937CB" w:rsidRPr="00DD5B74" w:rsidRDefault="002937CB" w:rsidP="00DD5B74">
      <w:pPr>
        <w:overflowPunct/>
        <w:autoSpaceDE/>
        <w:autoSpaceDN/>
        <w:adjustRightInd/>
        <w:spacing w:line="308" w:lineRule="auto"/>
        <w:ind w:left="2880" w:right="3120"/>
        <w:textAlignment w:val="auto"/>
        <w:rPr>
          <w:sz w:val="21"/>
          <w:szCs w:val="20"/>
        </w:rPr>
      </w:pPr>
      <w:r w:rsidRPr="00DD5B74">
        <w:rPr>
          <w:b/>
          <w:sz w:val="22"/>
          <w:szCs w:val="20"/>
        </w:rPr>
        <w:t>(Regulation 37(1)(b) and 37(5))</w:t>
      </w:r>
    </w:p>
    <w:p w14:paraId="2B3D7E64" w14:textId="77777777" w:rsidR="002937CB" w:rsidRPr="00DD5B74" w:rsidRDefault="002937CB" w:rsidP="00DD5B74">
      <w:pPr>
        <w:overflowPunct/>
        <w:autoSpaceDE/>
        <w:autoSpaceDN/>
        <w:adjustRightInd/>
        <w:spacing w:line="172" w:lineRule="exact"/>
        <w:textAlignment w:val="auto"/>
        <w:rPr>
          <w:sz w:val="20"/>
          <w:szCs w:val="20"/>
        </w:rPr>
      </w:pPr>
    </w:p>
    <w:p w14:paraId="7126980B" w14:textId="77777777" w:rsidR="002937CB" w:rsidRPr="00DD5B74" w:rsidRDefault="002937CB" w:rsidP="00DD5B74">
      <w:pPr>
        <w:overflowPunct/>
        <w:autoSpaceDE/>
        <w:autoSpaceDN/>
        <w:adjustRightInd/>
        <w:spacing w:line="0" w:lineRule="atLeast"/>
        <w:jc w:val="both"/>
        <w:textAlignment w:val="auto"/>
        <w:rPr>
          <w:b/>
          <w:sz w:val="22"/>
          <w:szCs w:val="20"/>
        </w:rPr>
      </w:pPr>
      <w:r w:rsidRPr="00DD5B74">
        <w:rPr>
          <w:b/>
          <w:sz w:val="22"/>
          <w:szCs w:val="20"/>
        </w:rPr>
        <w:t xml:space="preserve">Date: </w:t>
      </w:r>
      <w:r w:rsidRPr="00DD5B74">
        <w:rPr>
          <w:sz w:val="22"/>
          <w:szCs w:val="20"/>
        </w:rPr>
        <w:t>...........................</w:t>
      </w:r>
      <w:r w:rsidRPr="00DD5B74">
        <w:rPr>
          <w:i/>
          <w:sz w:val="22"/>
          <w:szCs w:val="20"/>
        </w:rPr>
        <w:t>[</w:t>
      </w:r>
      <w:proofErr w:type="spellStart"/>
      <w:r w:rsidRPr="00DD5B74">
        <w:rPr>
          <w:i/>
          <w:sz w:val="22"/>
          <w:szCs w:val="20"/>
        </w:rPr>
        <w:t>Day|month|</w:t>
      </w:r>
      <w:proofErr w:type="gramStart"/>
      <w:r w:rsidRPr="00DD5B74">
        <w:rPr>
          <w:i/>
          <w:sz w:val="22"/>
          <w:szCs w:val="20"/>
        </w:rPr>
        <w:t>year</w:t>
      </w:r>
      <w:proofErr w:type="spellEnd"/>
      <w:r w:rsidRPr="00DD5B74">
        <w:rPr>
          <w:i/>
          <w:sz w:val="22"/>
          <w:szCs w:val="20"/>
        </w:rPr>
        <w:t>]..........</w:t>
      </w:r>
      <w:proofErr w:type="gramEnd"/>
    </w:p>
    <w:p w14:paraId="70A3D667" w14:textId="77777777" w:rsidR="002937CB" w:rsidRPr="00DD5B74" w:rsidRDefault="002937CB" w:rsidP="00DD5B74">
      <w:pPr>
        <w:overflowPunct/>
        <w:autoSpaceDE/>
        <w:autoSpaceDN/>
        <w:adjustRightInd/>
        <w:spacing w:line="0" w:lineRule="atLeast"/>
        <w:jc w:val="both"/>
        <w:textAlignment w:val="auto"/>
        <w:rPr>
          <w:b/>
          <w:sz w:val="22"/>
          <w:szCs w:val="20"/>
        </w:rPr>
      </w:pPr>
    </w:p>
    <w:p w14:paraId="586529B9" w14:textId="77777777" w:rsidR="002937CB" w:rsidRPr="00DD5B74" w:rsidRDefault="002937CB" w:rsidP="00DD5B74">
      <w:pPr>
        <w:overflowPunct/>
        <w:autoSpaceDE/>
        <w:autoSpaceDN/>
        <w:adjustRightInd/>
        <w:spacing w:line="11" w:lineRule="exact"/>
        <w:jc w:val="both"/>
        <w:textAlignment w:val="auto"/>
        <w:rPr>
          <w:b/>
          <w:sz w:val="20"/>
          <w:szCs w:val="20"/>
        </w:rPr>
      </w:pPr>
    </w:p>
    <w:p w14:paraId="3BFE853C" w14:textId="77777777" w:rsidR="002937CB" w:rsidRPr="00DD5B74" w:rsidRDefault="002937CB" w:rsidP="00DD5B74">
      <w:pPr>
        <w:overflowPunct/>
        <w:autoSpaceDE/>
        <w:autoSpaceDN/>
        <w:adjustRightInd/>
        <w:spacing w:line="0" w:lineRule="atLeast"/>
        <w:jc w:val="both"/>
        <w:textAlignment w:val="auto"/>
        <w:rPr>
          <w:b/>
          <w:sz w:val="22"/>
          <w:szCs w:val="20"/>
        </w:rPr>
      </w:pPr>
      <w:r w:rsidRPr="00DD5B74">
        <w:rPr>
          <w:b/>
          <w:sz w:val="22"/>
          <w:szCs w:val="20"/>
        </w:rPr>
        <w:t>Procurement Ref No.: ..................................................</w:t>
      </w:r>
    </w:p>
    <w:p w14:paraId="2E4A1F45" w14:textId="77777777" w:rsidR="002937CB" w:rsidRPr="00DD5B74" w:rsidRDefault="002937CB" w:rsidP="00DD5B74">
      <w:pPr>
        <w:overflowPunct/>
        <w:autoSpaceDE/>
        <w:autoSpaceDN/>
        <w:adjustRightInd/>
        <w:spacing w:line="275" w:lineRule="exact"/>
        <w:jc w:val="both"/>
        <w:textAlignment w:val="auto"/>
        <w:rPr>
          <w:b/>
          <w:sz w:val="20"/>
          <w:szCs w:val="20"/>
        </w:rPr>
      </w:pPr>
    </w:p>
    <w:p w14:paraId="6C9E770D" w14:textId="77777777" w:rsidR="002937CB" w:rsidRPr="00DD5B74" w:rsidRDefault="002937CB" w:rsidP="00DD5B74">
      <w:pPr>
        <w:overflowPunct/>
        <w:autoSpaceDE/>
        <w:autoSpaceDN/>
        <w:adjustRightInd/>
        <w:spacing w:line="0" w:lineRule="atLeast"/>
        <w:jc w:val="both"/>
        <w:textAlignment w:val="auto"/>
        <w:rPr>
          <w:b/>
          <w:sz w:val="22"/>
          <w:szCs w:val="20"/>
        </w:rPr>
      </w:pPr>
      <w:r w:rsidRPr="00DD5B74">
        <w:rPr>
          <w:b/>
          <w:sz w:val="22"/>
          <w:szCs w:val="20"/>
        </w:rPr>
        <w:t xml:space="preserve">To:  </w:t>
      </w:r>
      <w:r w:rsidRPr="00DD5B74">
        <w:rPr>
          <w:sz w:val="22"/>
          <w:szCs w:val="20"/>
        </w:rPr>
        <w:t>Namibia Power Corporation (Pty) Ltd</w:t>
      </w:r>
    </w:p>
    <w:p w14:paraId="164A1786" w14:textId="77777777" w:rsidR="002937CB" w:rsidRPr="00DD5B74" w:rsidRDefault="002937CB" w:rsidP="00DD5B74">
      <w:pPr>
        <w:overflowPunct/>
        <w:autoSpaceDE/>
        <w:autoSpaceDN/>
        <w:adjustRightInd/>
        <w:spacing w:line="279" w:lineRule="exact"/>
        <w:jc w:val="both"/>
        <w:textAlignment w:val="auto"/>
        <w:rPr>
          <w:sz w:val="20"/>
          <w:szCs w:val="20"/>
        </w:rPr>
      </w:pPr>
    </w:p>
    <w:p w14:paraId="33753570" w14:textId="77777777" w:rsidR="002937CB" w:rsidRPr="00DD5B74" w:rsidRDefault="002937CB" w:rsidP="00DD5B74">
      <w:pPr>
        <w:overflowPunct/>
        <w:autoSpaceDE/>
        <w:autoSpaceDN/>
        <w:adjustRightInd/>
        <w:spacing w:line="283" w:lineRule="auto"/>
        <w:jc w:val="both"/>
        <w:textAlignment w:val="auto"/>
        <w:rPr>
          <w:sz w:val="22"/>
          <w:szCs w:val="20"/>
        </w:rPr>
      </w:pPr>
      <w:r w:rsidRPr="00DD5B74">
        <w:rPr>
          <w:sz w:val="22"/>
          <w:szCs w:val="20"/>
        </w:rPr>
        <w:t>I/We* understand that in terms of section 45 of the Act a NamPower must include in the bidding document the requirement for a declaration as an alternative form of bid security.</w:t>
      </w:r>
    </w:p>
    <w:p w14:paraId="328FE7A6" w14:textId="77777777" w:rsidR="002937CB" w:rsidRPr="00DD5B74" w:rsidRDefault="002937CB" w:rsidP="00DD5B74">
      <w:pPr>
        <w:overflowPunct/>
        <w:autoSpaceDE/>
        <w:autoSpaceDN/>
        <w:adjustRightInd/>
        <w:spacing w:line="195" w:lineRule="exact"/>
        <w:jc w:val="both"/>
        <w:textAlignment w:val="auto"/>
        <w:rPr>
          <w:sz w:val="20"/>
          <w:szCs w:val="20"/>
        </w:rPr>
      </w:pPr>
    </w:p>
    <w:p w14:paraId="55B69C9A" w14:textId="77777777" w:rsidR="002937CB" w:rsidRPr="00DD5B74" w:rsidRDefault="002937CB" w:rsidP="00DD5B74">
      <w:pPr>
        <w:overflowPunct/>
        <w:autoSpaceDE/>
        <w:autoSpaceDN/>
        <w:adjustRightInd/>
        <w:spacing w:line="283" w:lineRule="auto"/>
        <w:jc w:val="both"/>
        <w:textAlignment w:val="auto"/>
        <w:rPr>
          <w:sz w:val="22"/>
          <w:szCs w:val="20"/>
        </w:rPr>
      </w:pPr>
      <w:r w:rsidRPr="00DD5B74">
        <w:rPr>
          <w:sz w:val="22"/>
          <w:szCs w:val="20"/>
        </w:rPr>
        <w:t>I/We* accept that under section 45 of the Act, I/we* may be suspended or disqualified in the event of</w:t>
      </w:r>
    </w:p>
    <w:p w14:paraId="59A29CDB" w14:textId="77777777" w:rsidR="002937CB" w:rsidRPr="00DD5B74" w:rsidRDefault="002937CB" w:rsidP="00DD5B74">
      <w:pPr>
        <w:overflowPunct/>
        <w:autoSpaceDE/>
        <w:autoSpaceDN/>
        <w:adjustRightInd/>
        <w:spacing w:line="195" w:lineRule="exact"/>
        <w:jc w:val="both"/>
        <w:textAlignment w:val="auto"/>
        <w:rPr>
          <w:sz w:val="20"/>
          <w:szCs w:val="20"/>
        </w:rPr>
      </w:pPr>
    </w:p>
    <w:p w14:paraId="4E686063" w14:textId="77777777" w:rsidR="002937CB" w:rsidRPr="00DD5B74" w:rsidRDefault="002937CB" w:rsidP="00DD5B74">
      <w:pPr>
        <w:numPr>
          <w:ilvl w:val="0"/>
          <w:numId w:val="11"/>
        </w:numPr>
        <w:tabs>
          <w:tab w:val="left" w:pos="721"/>
        </w:tabs>
        <w:overflowPunct/>
        <w:autoSpaceDE/>
        <w:autoSpaceDN/>
        <w:adjustRightInd/>
        <w:ind w:left="709" w:hanging="707"/>
        <w:jc w:val="both"/>
        <w:textAlignment w:val="auto"/>
        <w:rPr>
          <w:b/>
          <w:sz w:val="22"/>
          <w:szCs w:val="20"/>
        </w:rPr>
      </w:pPr>
      <w:r w:rsidRPr="00DD5B74">
        <w:rPr>
          <w:b/>
          <w:sz w:val="22"/>
          <w:szCs w:val="20"/>
        </w:rPr>
        <w:t>a modification or withdrawal of a bid after the deadline for submission of bids during the period of validity;</w:t>
      </w:r>
    </w:p>
    <w:p w14:paraId="1546A636" w14:textId="77777777" w:rsidR="002937CB" w:rsidRPr="00DD5B74" w:rsidRDefault="002937CB" w:rsidP="00DD5B74">
      <w:pPr>
        <w:overflowPunct/>
        <w:autoSpaceDE/>
        <w:autoSpaceDN/>
        <w:adjustRightInd/>
        <w:jc w:val="both"/>
        <w:textAlignment w:val="auto"/>
        <w:rPr>
          <w:b/>
          <w:sz w:val="22"/>
          <w:szCs w:val="20"/>
        </w:rPr>
      </w:pPr>
    </w:p>
    <w:p w14:paraId="52631CD7" w14:textId="77777777" w:rsidR="002937CB" w:rsidRPr="00DD5B74" w:rsidRDefault="002937CB" w:rsidP="00DD5B74">
      <w:pPr>
        <w:numPr>
          <w:ilvl w:val="0"/>
          <w:numId w:val="11"/>
        </w:numPr>
        <w:tabs>
          <w:tab w:val="left" w:pos="720"/>
        </w:tabs>
        <w:overflowPunct/>
        <w:autoSpaceDE/>
        <w:autoSpaceDN/>
        <w:adjustRightInd/>
        <w:ind w:left="720" w:hanging="719"/>
        <w:jc w:val="both"/>
        <w:textAlignment w:val="auto"/>
        <w:rPr>
          <w:b/>
          <w:sz w:val="22"/>
          <w:szCs w:val="20"/>
        </w:rPr>
      </w:pPr>
      <w:r w:rsidRPr="00DD5B74">
        <w:rPr>
          <w:b/>
          <w:sz w:val="22"/>
          <w:szCs w:val="20"/>
        </w:rPr>
        <w:t>refusal by a bidder to accept a correction of an error appearing on the face of a bid;</w:t>
      </w:r>
    </w:p>
    <w:p w14:paraId="3F5638ED" w14:textId="77777777" w:rsidR="002937CB" w:rsidRPr="00DD5B74" w:rsidRDefault="002937CB" w:rsidP="00DD5B74">
      <w:pPr>
        <w:overflowPunct/>
        <w:autoSpaceDE/>
        <w:autoSpaceDN/>
        <w:adjustRightInd/>
        <w:jc w:val="both"/>
        <w:textAlignment w:val="auto"/>
        <w:rPr>
          <w:b/>
          <w:sz w:val="22"/>
          <w:szCs w:val="20"/>
        </w:rPr>
      </w:pPr>
    </w:p>
    <w:p w14:paraId="69D2A740" w14:textId="77777777" w:rsidR="002937CB" w:rsidRPr="00DD5B74" w:rsidRDefault="002937CB" w:rsidP="00DD5B74">
      <w:pPr>
        <w:numPr>
          <w:ilvl w:val="0"/>
          <w:numId w:val="11"/>
        </w:numPr>
        <w:tabs>
          <w:tab w:val="left" w:pos="720"/>
        </w:tabs>
        <w:overflowPunct/>
        <w:autoSpaceDE/>
        <w:autoSpaceDN/>
        <w:adjustRightInd/>
        <w:ind w:left="720" w:hanging="719"/>
        <w:jc w:val="both"/>
        <w:textAlignment w:val="auto"/>
        <w:rPr>
          <w:b/>
          <w:sz w:val="22"/>
          <w:szCs w:val="20"/>
        </w:rPr>
      </w:pPr>
      <w:r w:rsidRPr="00DD5B74">
        <w:rPr>
          <w:b/>
          <w:sz w:val="22"/>
          <w:szCs w:val="20"/>
        </w:rPr>
        <w:t>failure to sign a procurement contract in accordance with the terms and conditions set forth in the bidding document, should I/We* be successful bidder; or</w:t>
      </w:r>
    </w:p>
    <w:p w14:paraId="51672335" w14:textId="77777777" w:rsidR="002937CB" w:rsidRPr="00DD5B74" w:rsidRDefault="002937CB" w:rsidP="00DD5B74">
      <w:pPr>
        <w:overflowPunct/>
        <w:autoSpaceDE/>
        <w:autoSpaceDN/>
        <w:adjustRightInd/>
        <w:jc w:val="both"/>
        <w:textAlignment w:val="auto"/>
        <w:rPr>
          <w:b/>
          <w:sz w:val="22"/>
          <w:szCs w:val="20"/>
        </w:rPr>
      </w:pPr>
    </w:p>
    <w:p w14:paraId="7CBE83BD" w14:textId="77777777" w:rsidR="002937CB" w:rsidRPr="00DD5B74" w:rsidRDefault="002937CB" w:rsidP="00DD5B74">
      <w:pPr>
        <w:numPr>
          <w:ilvl w:val="0"/>
          <w:numId w:val="11"/>
        </w:numPr>
        <w:tabs>
          <w:tab w:val="left" w:pos="720"/>
        </w:tabs>
        <w:overflowPunct/>
        <w:autoSpaceDE/>
        <w:autoSpaceDN/>
        <w:adjustRightInd/>
        <w:ind w:left="720" w:hanging="719"/>
        <w:jc w:val="both"/>
        <w:textAlignment w:val="auto"/>
        <w:rPr>
          <w:b/>
          <w:sz w:val="22"/>
          <w:szCs w:val="20"/>
        </w:rPr>
      </w:pPr>
      <w:r w:rsidRPr="00DD5B74">
        <w:rPr>
          <w:b/>
          <w:sz w:val="22"/>
          <w:szCs w:val="20"/>
        </w:rPr>
        <w:t>failure to provide security for the performance of the procurement contract if required to do so by the bidding document.</w:t>
      </w:r>
    </w:p>
    <w:p w14:paraId="33D0E18C" w14:textId="77777777" w:rsidR="002937CB" w:rsidRPr="00DD5B74" w:rsidRDefault="002937CB" w:rsidP="00DD5B74">
      <w:pPr>
        <w:overflowPunct/>
        <w:autoSpaceDE/>
        <w:autoSpaceDN/>
        <w:adjustRightInd/>
        <w:spacing w:line="195" w:lineRule="exact"/>
        <w:jc w:val="both"/>
        <w:textAlignment w:val="auto"/>
        <w:rPr>
          <w:sz w:val="20"/>
          <w:szCs w:val="20"/>
        </w:rPr>
      </w:pPr>
    </w:p>
    <w:p w14:paraId="6F69834F" w14:textId="77777777" w:rsidR="002937CB" w:rsidRPr="00DD5B74" w:rsidRDefault="002937CB" w:rsidP="00DD5B74">
      <w:pPr>
        <w:overflowPunct/>
        <w:autoSpaceDE/>
        <w:autoSpaceDN/>
        <w:adjustRightInd/>
        <w:spacing w:line="283" w:lineRule="auto"/>
        <w:jc w:val="both"/>
        <w:textAlignment w:val="auto"/>
        <w:rPr>
          <w:sz w:val="22"/>
          <w:szCs w:val="20"/>
        </w:rPr>
      </w:pPr>
      <w:r w:rsidRPr="00DD5B74">
        <w:rPr>
          <w:sz w:val="22"/>
          <w:szCs w:val="20"/>
        </w:rPr>
        <w:t>I/We* understand this bid securing declaration ceases to be valid if I am/we are* not the successful Bidder</w:t>
      </w:r>
    </w:p>
    <w:p w14:paraId="3DDF6A88" w14:textId="77777777" w:rsidR="002937CB" w:rsidRPr="00DD5B74" w:rsidRDefault="002937CB" w:rsidP="00DD5B74">
      <w:pPr>
        <w:overflowPunct/>
        <w:autoSpaceDE/>
        <w:autoSpaceDN/>
        <w:adjustRightInd/>
        <w:spacing w:line="195" w:lineRule="exact"/>
        <w:jc w:val="both"/>
        <w:textAlignment w:val="auto"/>
        <w:rPr>
          <w:sz w:val="20"/>
          <w:szCs w:val="20"/>
        </w:rPr>
      </w:pPr>
    </w:p>
    <w:p w14:paraId="3F06AE8F" w14:textId="77777777" w:rsidR="002937CB" w:rsidRPr="00DD5B74" w:rsidRDefault="002937CB" w:rsidP="00DD5B74">
      <w:pPr>
        <w:overflowPunct/>
        <w:autoSpaceDE/>
        <w:autoSpaceDN/>
        <w:adjustRightInd/>
        <w:spacing w:line="0" w:lineRule="atLeast"/>
        <w:jc w:val="both"/>
        <w:textAlignment w:val="auto"/>
        <w:rPr>
          <w:sz w:val="22"/>
          <w:szCs w:val="20"/>
        </w:rPr>
      </w:pPr>
      <w:r w:rsidRPr="00DD5B74">
        <w:rPr>
          <w:sz w:val="22"/>
          <w:szCs w:val="20"/>
        </w:rPr>
        <w:t>Signed: ..................................................................................................................................................</w:t>
      </w:r>
    </w:p>
    <w:p w14:paraId="7E6384E7" w14:textId="77777777" w:rsidR="002937CB" w:rsidRPr="00DD5B74" w:rsidRDefault="002937CB" w:rsidP="00DD5B74">
      <w:pPr>
        <w:overflowPunct/>
        <w:autoSpaceDE/>
        <w:autoSpaceDN/>
        <w:adjustRightInd/>
        <w:spacing w:line="8" w:lineRule="exact"/>
        <w:jc w:val="both"/>
        <w:textAlignment w:val="auto"/>
        <w:rPr>
          <w:sz w:val="20"/>
          <w:szCs w:val="20"/>
        </w:rPr>
      </w:pPr>
    </w:p>
    <w:p w14:paraId="4AEE93C5" w14:textId="77777777" w:rsidR="002937CB" w:rsidRPr="00DD5B74" w:rsidRDefault="002937CB" w:rsidP="00DD5B74">
      <w:pPr>
        <w:overflowPunct/>
        <w:autoSpaceDE/>
        <w:autoSpaceDN/>
        <w:adjustRightInd/>
        <w:spacing w:line="0" w:lineRule="atLeast"/>
        <w:jc w:val="both"/>
        <w:textAlignment w:val="auto"/>
        <w:rPr>
          <w:sz w:val="22"/>
          <w:szCs w:val="20"/>
        </w:rPr>
      </w:pPr>
      <w:r w:rsidRPr="00DD5B74">
        <w:rPr>
          <w:sz w:val="22"/>
          <w:szCs w:val="20"/>
        </w:rPr>
        <w:t>[</w:t>
      </w:r>
      <w:r w:rsidRPr="00DD5B74">
        <w:rPr>
          <w:i/>
          <w:sz w:val="22"/>
          <w:szCs w:val="20"/>
        </w:rPr>
        <w:t>insert signature of person whose name and capacity are shown</w:t>
      </w:r>
      <w:r w:rsidRPr="00DD5B74">
        <w:rPr>
          <w:sz w:val="22"/>
          <w:szCs w:val="20"/>
        </w:rPr>
        <w:t>]</w:t>
      </w:r>
    </w:p>
    <w:p w14:paraId="3DA7BE2A" w14:textId="77777777" w:rsidR="002937CB" w:rsidRPr="00DD5B74" w:rsidRDefault="002937CB" w:rsidP="00DD5B74">
      <w:pPr>
        <w:overflowPunct/>
        <w:autoSpaceDE/>
        <w:autoSpaceDN/>
        <w:adjustRightInd/>
        <w:spacing w:line="279" w:lineRule="exact"/>
        <w:jc w:val="both"/>
        <w:textAlignment w:val="auto"/>
        <w:rPr>
          <w:sz w:val="20"/>
          <w:szCs w:val="20"/>
        </w:rPr>
      </w:pPr>
    </w:p>
    <w:p w14:paraId="673723AD" w14:textId="77777777" w:rsidR="002937CB" w:rsidRPr="00DD5B74" w:rsidRDefault="002937CB" w:rsidP="00DD5B74">
      <w:pPr>
        <w:overflowPunct/>
        <w:autoSpaceDE/>
        <w:autoSpaceDN/>
        <w:adjustRightInd/>
        <w:spacing w:line="0" w:lineRule="atLeast"/>
        <w:jc w:val="both"/>
        <w:textAlignment w:val="auto"/>
        <w:rPr>
          <w:sz w:val="22"/>
          <w:szCs w:val="20"/>
        </w:rPr>
      </w:pPr>
      <w:r w:rsidRPr="00DD5B74">
        <w:rPr>
          <w:sz w:val="22"/>
          <w:szCs w:val="20"/>
        </w:rPr>
        <w:t>Capacity of:</w:t>
      </w:r>
    </w:p>
    <w:p w14:paraId="49609C8F" w14:textId="77777777" w:rsidR="002937CB" w:rsidRPr="00DD5B74" w:rsidRDefault="002937CB" w:rsidP="00DD5B74">
      <w:pPr>
        <w:overflowPunct/>
        <w:autoSpaceDE/>
        <w:autoSpaceDN/>
        <w:adjustRightInd/>
        <w:spacing w:line="8" w:lineRule="exact"/>
        <w:jc w:val="both"/>
        <w:textAlignment w:val="auto"/>
        <w:rPr>
          <w:sz w:val="20"/>
          <w:szCs w:val="20"/>
        </w:rPr>
      </w:pPr>
    </w:p>
    <w:p w14:paraId="1A62E554" w14:textId="77777777" w:rsidR="002937CB" w:rsidRPr="00DD5B74" w:rsidRDefault="002937CB" w:rsidP="00DD5B74">
      <w:pPr>
        <w:overflowPunct/>
        <w:autoSpaceDE/>
        <w:autoSpaceDN/>
        <w:adjustRightInd/>
        <w:spacing w:line="0" w:lineRule="atLeast"/>
        <w:jc w:val="both"/>
        <w:textAlignment w:val="auto"/>
        <w:rPr>
          <w:i/>
          <w:sz w:val="22"/>
          <w:szCs w:val="20"/>
        </w:rPr>
      </w:pPr>
      <w:r w:rsidRPr="00DD5B74">
        <w:rPr>
          <w:i/>
          <w:sz w:val="22"/>
          <w:szCs w:val="20"/>
        </w:rPr>
        <w:t>[indicate legal capacity of person(s) signing the Bid Securing Declaration]</w:t>
      </w:r>
    </w:p>
    <w:p w14:paraId="5F049703" w14:textId="77777777" w:rsidR="002937CB" w:rsidRPr="00DD5B74" w:rsidRDefault="002937CB" w:rsidP="00DD5B74">
      <w:pPr>
        <w:overflowPunct/>
        <w:autoSpaceDE/>
        <w:autoSpaceDN/>
        <w:adjustRightInd/>
        <w:spacing w:line="279" w:lineRule="exact"/>
        <w:jc w:val="both"/>
        <w:textAlignment w:val="auto"/>
        <w:rPr>
          <w:sz w:val="20"/>
          <w:szCs w:val="20"/>
        </w:rPr>
      </w:pPr>
    </w:p>
    <w:p w14:paraId="4E224394" w14:textId="77777777" w:rsidR="002937CB" w:rsidRPr="00DD5B74" w:rsidRDefault="002937CB" w:rsidP="00DD5B74">
      <w:pPr>
        <w:overflowPunct/>
        <w:autoSpaceDE/>
        <w:autoSpaceDN/>
        <w:adjustRightInd/>
        <w:spacing w:line="0" w:lineRule="atLeast"/>
        <w:jc w:val="both"/>
        <w:textAlignment w:val="auto"/>
        <w:rPr>
          <w:sz w:val="22"/>
          <w:szCs w:val="20"/>
        </w:rPr>
      </w:pPr>
      <w:r w:rsidRPr="00DD5B74">
        <w:rPr>
          <w:sz w:val="22"/>
          <w:szCs w:val="20"/>
        </w:rPr>
        <w:t>Name: ...................................................................................................................................................</w:t>
      </w:r>
    </w:p>
    <w:p w14:paraId="1387576A" w14:textId="77777777" w:rsidR="002937CB" w:rsidRPr="00DD5B74" w:rsidRDefault="002937CB" w:rsidP="00DD5B74">
      <w:pPr>
        <w:overflowPunct/>
        <w:autoSpaceDE/>
        <w:autoSpaceDN/>
        <w:adjustRightInd/>
        <w:spacing w:line="8" w:lineRule="exact"/>
        <w:jc w:val="both"/>
        <w:textAlignment w:val="auto"/>
        <w:rPr>
          <w:sz w:val="20"/>
          <w:szCs w:val="20"/>
        </w:rPr>
      </w:pPr>
    </w:p>
    <w:p w14:paraId="4A313E65" w14:textId="77777777" w:rsidR="002937CB" w:rsidRPr="00DD5B74" w:rsidRDefault="002937CB" w:rsidP="00DD5B74">
      <w:pPr>
        <w:overflowPunct/>
        <w:autoSpaceDE/>
        <w:autoSpaceDN/>
        <w:adjustRightInd/>
        <w:spacing w:line="0" w:lineRule="atLeast"/>
        <w:ind w:left="60"/>
        <w:jc w:val="both"/>
        <w:textAlignment w:val="auto"/>
        <w:rPr>
          <w:i/>
          <w:sz w:val="22"/>
          <w:szCs w:val="20"/>
        </w:rPr>
      </w:pPr>
      <w:r w:rsidRPr="00DD5B74">
        <w:rPr>
          <w:i/>
          <w:sz w:val="22"/>
          <w:szCs w:val="20"/>
        </w:rPr>
        <w:t>[insert complete name of person signing the Bid Securing Declaration]</w:t>
      </w:r>
    </w:p>
    <w:p w14:paraId="5E338E11" w14:textId="77777777" w:rsidR="002937CB" w:rsidRPr="00DD5B74" w:rsidRDefault="002937CB" w:rsidP="00DD5B74">
      <w:pPr>
        <w:overflowPunct/>
        <w:autoSpaceDE/>
        <w:autoSpaceDN/>
        <w:adjustRightInd/>
        <w:spacing w:line="279" w:lineRule="exact"/>
        <w:jc w:val="both"/>
        <w:textAlignment w:val="auto"/>
        <w:rPr>
          <w:sz w:val="20"/>
          <w:szCs w:val="20"/>
        </w:rPr>
      </w:pPr>
    </w:p>
    <w:p w14:paraId="7ADE1929" w14:textId="77777777" w:rsidR="002937CB" w:rsidRPr="00DD5B74" w:rsidRDefault="002937CB" w:rsidP="00DD5B74">
      <w:pPr>
        <w:overflowPunct/>
        <w:autoSpaceDE/>
        <w:autoSpaceDN/>
        <w:adjustRightInd/>
        <w:spacing w:line="0" w:lineRule="atLeast"/>
        <w:jc w:val="both"/>
        <w:textAlignment w:val="auto"/>
        <w:rPr>
          <w:sz w:val="22"/>
          <w:szCs w:val="20"/>
        </w:rPr>
      </w:pPr>
      <w:r w:rsidRPr="00DD5B74">
        <w:rPr>
          <w:sz w:val="22"/>
          <w:szCs w:val="20"/>
        </w:rPr>
        <w:t>Duly authorized to sign the bid for and on behalf of: [insert complete name of Bidder]</w:t>
      </w:r>
    </w:p>
    <w:p w14:paraId="357824D1" w14:textId="77777777" w:rsidR="002937CB" w:rsidRPr="00DD5B74" w:rsidRDefault="002937CB" w:rsidP="00DD5B74">
      <w:pPr>
        <w:overflowPunct/>
        <w:autoSpaceDE/>
        <w:autoSpaceDN/>
        <w:adjustRightInd/>
        <w:spacing w:line="275" w:lineRule="exact"/>
        <w:jc w:val="both"/>
        <w:textAlignment w:val="auto"/>
        <w:rPr>
          <w:sz w:val="20"/>
          <w:szCs w:val="20"/>
        </w:rPr>
      </w:pPr>
    </w:p>
    <w:p w14:paraId="5D29478E" w14:textId="77777777" w:rsidR="002937CB" w:rsidRPr="00DD5B74" w:rsidRDefault="002937CB" w:rsidP="00DD5B74">
      <w:pPr>
        <w:overflowPunct/>
        <w:autoSpaceDE/>
        <w:autoSpaceDN/>
        <w:adjustRightInd/>
        <w:spacing w:line="0" w:lineRule="atLeast"/>
        <w:jc w:val="both"/>
        <w:textAlignment w:val="auto"/>
        <w:rPr>
          <w:sz w:val="22"/>
          <w:szCs w:val="20"/>
        </w:rPr>
      </w:pPr>
      <w:r w:rsidRPr="00DD5B74">
        <w:rPr>
          <w:sz w:val="22"/>
          <w:szCs w:val="20"/>
        </w:rPr>
        <w:t>Dated on ____________ day of __________________, _______</w:t>
      </w:r>
    </w:p>
    <w:p w14:paraId="13AB066E" w14:textId="77777777" w:rsidR="002937CB" w:rsidRPr="00DD5B74" w:rsidRDefault="002937CB" w:rsidP="00DD5B74">
      <w:pPr>
        <w:overflowPunct/>
        <w:autoSpaceDE/>
        <w:autoSpaceDN/>
        <w:adjustRightInd/>
        <w:spacing w:line="8" w:lineRule="exact"/>
        <w:jc w:val="both"/>
        <w:textAlignment w:val="auto"/>
        <w:rPr>
          <w:sz w:val="20"/>
          <w:szCs w:val="20"/>
        </w:rPr>
      </w:pPr>
    </w:p>
    <w:p w14:paraId="23225665" w14:textId="77777777" w:rsidR="002937CB" w:rsidRPr="00DD5B74" w:rsidRDefault="002937CB" w:rsidP="00DD5B74">
      <w:pPr>
        <w:overflowPunct/>
        <w:autoSpaceDE/>
        <w:autoSpaceDN/>
        <w:adjustRightInd/>
        <w:spacing w:line="0" w:lineRule="atLeast"/>
        <w:ind w:left="60"/>
        <w:jc w:val="both"/>
        <w:textAlignment w:val="auto"/>
        <w:rPr>
          <w:i/>
          <w:sz w:val="22"/>
          <w:szCs w:val="20"/>
        </w:rPr>
      </w:pPr>
      <w:r w:rsidRPr="00DD5B74">
        <w:rPr>
          <w:sz w:val="22"/>
          <w:szCs w:val="20"/>
        </w:rPr>
        <w:t>[</w:t>
      </w:r>
      <w:r w:rsidRPr="00DD5B74">
        <w:rPr>
          <w:i/>
          <w:sz w:val="22"/>
          <w:szCs w:val="20"/>
        </w:rPr>
        <w:t>insert date of signing]</w:t>
      </w:r>
    </w:p>
    <w:p w14:paraId="77592F83" w14:textId="77777777" w:rsidR="002937CB" w:rsidRPr="00DD5B74" w:rsidRDefault="002937CB" w:rsidP="00DD5B74">
      <w:pPr>
        <w:overflowPunct/>
        <w:autoSpaceDE/>
        <w:autoSpaceDN/>
        <w:adjustRightInd/>
        <w:spacing w:line="279" w:lineRule="exact"/>
        <w:jc w:val="both"/>
        <w:textAlignment w:val="auto"/>
        <w:rPr>
          <w:sz w:val="20"/>
          <w:szCs w:val="20"/>
        </w:rPr>
      </w:pPr>
    </w:p>
    <w:p w14:paraId="3380B817" w14:textId="77777777" w:rsidR="002937CB" w:rsidRPr="00DD5B74" w:rsidRDefault="002937CB" w:rsidP="00DD5B74">
      <w:pPr>
        <w:overflowPunct/>
        <w:autoSpaceDE/>
        <w:autoSpaceDN/>
        <w:adjustRightInd/>
        <w:spacing w:line="0" w:lineRule="atLeast"/>
        <w:jc w:val="both"/>
        <w:textAlignment w:val="auto"/>
        <w:rPr>
          <w:sz w:val="22"/>
          <w:szCs w:val="20"/>
        </w:rPr>
      </w:pPr>
      <w:r w:rsidRPr="00DD5B74">
        <w:rPr>
          <w:sz w:val="22"/>
          <w:szCs w:val="20"/>
        </w:rPr>
        <w:t>Corporate Seal (where appropriate)</w:t>
      </w:r>
    </w:p>
    <w:p w14:paraId="6C231BCD" w14:textId="77777777" w:rsidR="002937CB" w:rsidRPr="00DD5B74" w:rsidRDefault="002937CB" w:rsidP="00DD5B74">
      <w:pPr>
        <w:overflowPunct/>
        <w:autoSpaceDE/>
        <w:autoSpaceDN/>
        <w:adjustRightInd/>
        <w:spacing w:line="275" w:lineRule="exact"/>
        <w:jc w:val="both"/>
        <w:textAlignment w:val="auto"/>
        <w:rPr>
          <w:sz w:val="20"/>
          <w:szCs w:val="20"/>
        </w:rPr>
      </w:pPr>
    </w:p>
    <w:p w14:paraId="19EE7253" w14:textId="77777777" w:rsidR="002937CB" w:rsidRPr="00DD5B74" w:rsidRDefault="002937CB" w:rsidP="00DD5B74">
      <w:pPr>
        <w:overflowPunct/>
        <w:autoSpaceDE/>
        <w:autoSpaceDN/>
        <w:adjustRightInd/>
        <w:spacing w:line="247" w:lineRule="auto"/>
        <w:jc w:val="both"/>
        <w:textAlignment w:val="auto"/>
        <w:rPr>
          <w:sz w:val="22"/>
          <w:szCs w:val="20"/>
        </w:rPr>
      </w:pPr>
      <w:r w:rsidRPr="00DD5B74">
        <w:rPr>
          <w:sz w:val="22"/>
          <w:szCs w:val="20"/>
        </w:rPr>
        <w:t>[Note*: In case of a joint venture, the bid securing declaration must be in the name of all partners to the joint venture that submits the bid.]</w:t>
      </w:r>
    </w:p>
    <w:p w14:paraId="6BA48E86" w14:textId="77777777" w:rsidR="002937CB" w:rsidRPr="00DD5B74" w:rsidRDefault="002937CB" w:rsidP="00DD5B74">
      <w:pPr>
        <w:overflowPunct/>
        <w:autoSpaceDE/>
        <w:autoSpaceDN/>
        <w:adjustRightInd/>
        <w:spacing w:line="2" w:lineRule="exact"/>
        <w:jc w:val="both"/>
        <w:textAlignment w:val="auto"/>
        <w:rPr>
          <w:sz w:val="20"/>
          <w:szCs w:val="20"/>
        </w:rPr>
      </w:pPr>
    </w:p>
    <w:p w14:paraId="22FCA99C" w14:textId="77777777" w:rsidR="002937CB" w:rsidRPr="00DD5B74" w:rsidRDefault="002937CB" w:rsidP="00DD5B74">
      <w:pPr>
        <w:overflowPunct/>
        <w:autoSpaceDE/>
        <w:autoSpaceDN/>
        <w:adjustRightInd/>
        <w:spacing w:line="0" w:lineRule="atLeast"/>
        <w:jc w:val="both"/>
        <w:textAlignment w:val="auto"/>
        <w:rPr>
          <w:b/>
          <w:i/>
          <w:sz w:val="22"/>
          <w:szCs w:val="20"/>
        </w:rPr>
      </w:pPr>
      <w:r w:rsidRPr="00DD5B74">
        <w:rPr>
          <w:b/>
          <w:i/>
          <w:sz w:val="22"/>
          <w:szCs w:val="20"/>
        </w:rPr>
        <w:t>*</w:t>
      </w:r>
      <w:proofErr w:type="gramStart"/>
      <w:r w:rsidRPr="00DD5B74">
        <w:rPr>
          <w:b/>
          <w:i/>
          <w:sz w:val="22"/>
          <w:szCs w:val="20"/>
        </w:rPr>
        <w:t>delete</w:t>
      </w:r>
      <w:proofErr w:type="gramEnd"/>
      <w:r w:rsidRPr="00DD5B74">
        <w:rPr>
          <w:b/>
          <w:i/>
          <w:sz w:val="22"/>
          <w:szCs w:val="20"/>
        </w:rPr>
        <w:t xml:space="preserve"> if not applicable / appropriate</w:t>
      </w:r>
    </w:p>
    <w:p w14:paraId="5203941F" w14:textId="77777777" w:rsidR="002937CB" w:rsidRPr="00DD5B74" w:rsidRDefault="002937CB" w:rsidP="00DD5B74">
      <w:pPr>
        <w:rPr>
          <w:lang w:val="en-AU" w:eastAsia="en-US"/>
        </w:rPr>
      </w:pPr>
    </w:p>
    <w:p w14:paraId="6E5649EB" w14:textId="70DB24BE" w:rsidR="002937CB" w:rsidRPr="00DD5B74" w:rsidRDefault="002937CB" w:rsidP="00DD5B74">
      <w:pPr>
        <w:overflowPunct/>
        <w:autoSpaceDE/>
        <w:autoSpaceDN/>
        <w:adjustRightInd/>
        <w:ind w:right="-545"/>
        <w:jc w:val="center"/>
        <w:textAlignment w:val="auto"/>
        <w:rPr>
          <w:lang w:val="en-US" w:eastAsia="en-US"/>
        </w:rPr>
      </w:pPr>
      <w:bookmarkStart w:id="1" w:name="_Toc221186936"/>
      <w:bookmarkStart w:id="2" w:name="_Toc221456523"/>
      <w:bookmarkStart w:id="3" w:name="_Toc264968594"/>
      <w:r w:rsidRPr="00DD5B74">
        <w:rPr>
          <w:i/>
          <w:sz w:val="18"/>
          <w:szCs w:val="20"/>
          <w:lang w:val="en-US" w:eastAsia="en-US"/>
        </w:rPr>
        <w:br w:type="page"/>
      </w:r>
      <w:r w:rsidR="00F2410D" w:rsidRPr="00DD5B74">
        <w:rPr>
          <w:noProof/>
          <w:lang w:val="en-US" w:eastAsia="en-US"/>
        </w:rPr>
        <w:lastRenderedPageBreak/>
        <w:drawing>
          <wp:inline distT="0" distB="0" distL="0" distR="0" wp14:anchorId="52C44D4A" wp14:editId="759F06F7">
            <wp:extent cx="933450" cy="866775"/>
            <wp:effectExtent l="0" t="0" r="0" b="0"/>
            <wp:docPr id="2" name="Picture 3" descr="g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866775"/>
                    </a:xfrm>
                    <a:prstGeom prst="rect">
                      <a:avLst/>
                    </a:prstGeom>
                    <a:noFill/>
                    <a:ln>
                      <a:noFill/>
                    </a:ln>
                  </pic:spPr>
                </pic:pic>
              </a:graphicData>
            </a:graphic>
          </wp:inline>
        </w:drawing>
      </w:r>
    </w:p>
    <w:p w14:paraId="7F5EA258" w14:textId="77777777" w:rsidR="002937CB" w:rsidRPr="00DD5B74" w:rsidRDefault="002937CB" w:rsidP="00DD5B74">
      <w:pPr>
        <w:overflowPunct/>
        <w:autoSpaceDE/>
        <w:autoSpaceDN/>
        <w:adjustRightInd/>
        <w:ind w:right="-545"/>
        <w:jc w:val="center"/>
        <w:textAlignment w:val="auto"/>
        <w:rPr>
          <w:b/>
          <w:sz w:val="32"/>
          <w:lang w:val="en-US" w:eastAsia="en-US"/>
        </w:rPr>
      </w:pPr>
      <w:r w:rsidRPr="00DD5B74">
        <w:rPr>
          <w:b/>
          <w:sz w:val="32"/>
          <w:lang w:val="en-US" w:eastAsia="en-US"/>
        </w:rPr>
        <w:t>Republic Of Namibia</w:t>
      </w:r>
    </w:p>
    <w:p w14:paraId="6C871269" w14:textId="77777777" w:rsidR="002937CB" w:rsidRPr="00DD5B74" w:rsidRDefault="002937CB" w:rsidP="00DD5B74">
      <w:pPr>
        <w:pBdr>
          <w:top w:val="single" w:sz="4" w:space="1" w:color="auto"/>
          <w:left w:val="single" w:sz="4" w:space="4" w:color="auto"/>
          <w:bottom w:val="single" w:sz="4" w:space="1" w:color="auto"/>
          <w:right w:val="single" w:sz="4" w:space="4" w:color="auto"/>
        </w:pBdr>
        <w:overflowPunct/>
        <w:autoSpaceDE/>
        <w:autoSpaceDN/>
        <w:adjustRightInd/>
        <w:ind w:right="-545"/>
        <w:jc w:val="center"/>
        <w:textAlignment w:val="auto"/>
        <w:rPr>
          <w:b/>
          <w:sz w:val="28"/>
          <w:szCs w:val="20"/>
          <w:lang w:eastAsia="en-US"/>
        </w:rPr>
      </w:pPr>
      <w:r w:rsidRPr="00DD5B74">
        <w:rPr>
          <w:b/>
          <w:sz w:val="28"/>
          <w:lang w:val="en-US" w:eastAsia="en-US"/>
        </w:rPr>
        <w:t xml:space="preserve">Ministry of </w:t>
      </w:r>
      <w:proofErr w:type="spellStart"/>
      <w:r w:rsidRPr="00DD5B74">
        <w:rPr>
          <w:b/>
          <w:sz w:val="28"/>
          <w:lang w:val="en-US" w:eastAsia="en-US"/>
        </w:rPr>
        <w:t>Labour</w:t>
      </w:r>
      <w:proofErr w:type="spellEnd"/>
      <w:r w:rsidRPr="00DD5B74">
        <w:rPr>
          <w:b/>
          <w:sz w:val="28"/>
          <w:lang w:val="en-US" w:eastAsia="en-US"/>
        </w:rPr>
        <w:t xml:space="preserve">, Industrial Relations and Employment Creation </w:t>
      </w:r>
    </w:p>
    <w:p w14:paraId="14DA3D82" w14:textId="77777777" w:rsidR="002937CB" w:rsidRPr="00DD5B74" w:rsidRDefault="002937CB" w:rsidP="00DD5B74">
      <w:pPr>
        <w:overflowPunct/>
        <w:autoSpaceDE/>
        <w:autoSpaceDN/>
        <w:adjustRightInd/>
        <w:ind w:right="-545"/>
        <w:jc w:val="center"/>
        <w:textAlignment w:val="auto"/>
        <w:rPr>
          <w:b/>
          <w:sz w:val="28"/>
          <w:szCs w:val="20"/>
          <w:lang w:eastAsia="en-US"/>
        </w:rPr>
      </w:pPr>
    </w:p>
    <w:p w14:paraId="13766558" w14:textId="77777777" w:rsidR="002937CB" w:rsidRPr="00DD5B74" w:rsidRDefault="002937CB" w:rsidP="00DD5B74">
      <w:pPr>
        <w:overflowPunct/>
        <w:autoSpaceDE/>
        <w:autoSpaceDN/>
        <w:adjustRightInd/>
        <w:ind w:right="-545"/>
        <w:jc w:val="center"/>
        <w:textAlignment w:val="auto"/>
        <w:rPr>
          <w:b/>
          <w:sz w:val="28"/>
          <w:szCs w:val="20"/>
          <w:lang w:eastAsia="en-US"/>
        </w:rPr>
      </w:pPr>
      <w:r w:rsidRPr="00DD5B74">
        <w:rPr>
          <w:b/>
          <w:sz w:val="28"/>
          <w:szCs w:val="20"/>
          <w:lang w:eastAsia="en-US"/>
        </w:rPr>
        <w:t>Witten undertaking in terms of section 138 of the Labour Act, 2015 and section 50(2)(D) of the Public Procurement Act, 2015</w:t>
      </w:r>
    </w:p>
    <w:p w14:paraId="401A8E87" w14:textId="77777777" w:rsidR="002937CB" w:rsidRPr="00DD5B74" w:rsidRDefault="002937CB" w:rsidP="00DD5B74">
      <w:pPr>
        <w:overflowPunct/>
        <w:autoSpaceDE/>
        <w:autoSpaceDN/>
        <w:adjustRightInd/>
        <w:ind w:right="-545"/>
        <w:jc w:val="center"/>
        <w:textAlignment w:val="auto"/>
        <w:rPr>
          <w:b/>
          <w:sz w:val="28"/>
          <w:szCs w:val="20"/>
          <w:lang w:eastAsia="en-US"/>
        </w:rPr>
      </w:pPr>
    </w:p>
    <w:p w14:paraId="55DA954D" w14:textId="77777777" w:rsidR="002937CB" w:rsidRPr="00DD5B74" w:rsidRDefault="002937CB" w:rsidP="00DD5B74">
      <w:pPr>
        <w:numPr>
          <w:ilvl w:val="0"/>
          <w:numId w:val="21"/>
        </w:numPr>
        <w:overflowPunct/>
        <w:autoSpaceDE/>
        <w:autoSpaceDN/>
        <w:adjustRightInd/>
        <w:ind w:right="-545"/>
        <w:textAlignment w:val="auto"/>
        <w:rPr>
          <w:b/>
          <w:sz w:val="32"/>
          <w:szCs w:val="20"/>
          <w:lang w:eastAsia="en-US"/>
        </w:rPr>
      </w:pPr>
      <w:r w:rsidRPr="00DD5B74">
        <w:rPr>
          <w:b/>
          <w:sz w:val="32"/>
          <w:szCs w:val="20"/>
          <w:lang w:eastAsia="en-US"/>
        </w:rPr>
        <w:t>EMPLOYERS DETAILS</w:t>
      </w:r>
    </w:p>
    <w:p w14:paraId="3D9E9705" w14:textId="77777777" w:rsidR="002937CB" w:rsidRPr="00DD5B74" w:rsidRDefault="002937CB" w:rsidP="00DD5B74">
      <w:pPr>
        <w:overflowPunct/>
        <w:autoSpaceDE/>
        <w:autoSpaceDN/>
        <w:adjustRightInd/>
        <w:ind w:left="360" w:right="-545"/>
        <w:textAlignment w:val="auto"/>
        <w:rPr>
          <w:b/>
          <w:sz w:val="28"/>
          <w:szCs w:val="20"/>
          <w:lang w:eastAsia="en-US"/>
        </w:rPr>
      </w:pPr>
    </w:p>
    <w:p w14:paraId="081471D0"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Company Trade </w:t>
      </w:r>
      <w:proofErr w:type="gramStart"/>
      <w:r w:rsidRPr="00DD5B74">
        <w:rPr>
          <w:sz w:val="28"/>
          <w:szCs w:val="20"/>
          <w:lang w:eastAsia="en-US"/>
        </w:rPr>
        <w:t>Name:…</w:t>
      </w:r>
      <w:proofErr w:type="gramEnd"/>
      <w:r w:rsidRPr="00DD5B74">
        <w:rPr>
          <w:sz w:val="28"/>
          <w:szCs w:val="20"/>
          <w:lang w:eastAsia="en-US"/>
        </w:rPr>
        <w:t>……………………………………………………</w:t>
      </w:r>
    </w:p>
    <w:p w14:paraId="135EE79F" w14:textId="77777777" w:rsidR="002937CB" w:rsidRPr="00DD5B74" w:rsidRDefault="002937CB" w:rsidP="00DD5B74">
      <w:pPr>
        <w:overflowPunct/>
        <w:autoSpaceDE/>
        <w:autoSpaceDN/>
        <w:adjustRightInd/>
        <w:ind w:left="360" w:right="-545"/>
        <w:textAlignment w:val="auto"/>
        <w:rPr>
          <w:sz w:val="28"/>
          <w:szCs w:val="20"/>
          <w:lang w:eastAsia="en-US"/>
        </w:rPr>
      </w:pPr>
    </w:p>
    <w:p w14:paraId="3AE874EF" w14:textId="77777777" w:rsidR="002937CB" w:rsidRPr="00DD5B74" w:rsidRDefault="002937CB" w:rsidP="00DD5B74">
      <w:pPr>
        <w:overflowPunct/>
        <w:autoSpaceDE/>
        <w:autoSpaceDN/>
        <w:adjustRightInd/>
        <w:ind w:left="360" w:right="-545"/>
        <w:textAlignment w:val="auto"/>
        <w:rPr>
          <w:sz w:val="28"/>
          <w:szCs w:val="20"/>
          <w:lang w:eastAsia="en-US"/>
        </w:rPr>
      </w:pPr>
      <w:proofErr w:type="gramStart"/>
      <w:r w:rsidRPr="00DD5B74">
        <w:rPr>
          <w:sz w:val="28"/>
          <w:szCs w:val="20"/>
          <w:lang w:eastAsia="en-US"/>
        </w:rPr>
        <w:t>Registration  Number :...</w:t>
      </w:r>
      <w:proofErr w:type="gramEnd"/>
      <w:r w:rsidRPr="00DD5B74">
        <w:rPr>
          <w:sz w:val="28"/>
          <w:szCs w:val="20"/>
          <w:lang w:eastAsia="en-US"/>
        </w:rPr>
        <w:t>……………………………………………………...</w:t>
      </w:r>
    </w:p>
    <w:p w14:paraId="02DADB2E" w14:textId="77777777" w:rsidR="002937CB" w:rsidRPr="00DD5B74" w:rsidRDefault="002937CB" w:rsidP="00DD5B74">
      <w:pPr>
        <w:overflowPunct/>
        <w:autoSpaceDE/>
        <w:autoSpaceDN/>
        <w:adjustRightInd/>
        <w:ind w:left="360" w:right="-545"/>
        <w:textAlignment w:val="auto"/>
        <w:rPr>
          <w:sz w:val="28"/>
          <w:szCs w:val="20"/>
          <w:lang w:eastAsia="en-US"/>
        </w:rPr>
      </w:pPr>
    </w:p>
    <w:p w14:paraId="21172BD6"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Vat Number: …………………………………………………………………</w:t>
      </w:r>
    </w:p>
    <w:p w14:paraId="10F96619" w14:textId="77777777" w:rsidR="002937CB" w:rsidRPr="00DD5B74" w:rsidRDefault="002937CB" w:rsidP="00DD5B74">
      <w:pPr>
        <w:overflowPunct/>
        <w:autoSpaceDE/>
        <w:autoSpaceDN/>
        <w:adjustRightInd/>
        <w:ind w:left="360" w:right="-545"/>
        <w:textAlignment w:val="auto"/>
        <w:rPr>
          <w:sz w:val="28"/>
          <w:szCs w:val="20"/>
          <w:lang w:eastAsia="en-US"/>
        </w:rPr>
      </w:pPr>
    </w:p>
    <w:p w14:paraId="4ACE7DC9"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Industry/Sector: ………………………………………………………………</w:t>
      </w:r>
    </w:p>
    <w:p w14:paraId="6EBC6467" w14:textId="77777777" w:rsidR="002937CB" w:rsidRPr="00DD5B74" w:rsidRDefault="002937CB" w:rsidP="00DD5B74">
      <w:pPr>
        <w:overflowPunct/>
        <w:autoSpaceDE/>
        <w:autoSpaceDN/>
        <w:adjustRightInd/>
        <w:ind w:left="360" w:right="-545"/>
        <w:textAlignment w:val="auto"/>
        <w:rPr>
          <w:sz w:val="28"/>
          <w:szCs w:val="20"/>
          <w:lang w:eastAsia="en-US"/>
        </w:rPr>
      </w:pPr>
    </w:p>
    <w:p w14:paraId="4C64C232"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Place of </w:t>
      </w:r>
      <w:proofErr w:type="gramStart"/>
      <w:r w:rsidRPr="00DD5B74">
        <w:rPr>
          <w:sz w:val="28"/>
          <w:szCs w:val="20"/>
          <w:lang w:eastAsia="en-US"/>
        </w:rPr>
        <w:t>Business:…</w:t>
      </w:r>
      <w:proofErr w:type="gramEnd"/>
      <w:r w:rsidRPr="00DD5B74">
        <w:rPr>
          <w:sz w:val="28"/>
          <w:szCs w:val="20"/>
          <w:lang w:eastAsia="en-US"/>
        </w:rPr>
        <w:t>………………………………………………………</w:t>
      </w:r>
      <w:proofErr w:type="gramStart"/>
      <w:r w:rsidRPr="00DD5B74">
        <w:rPr>
          <w:sz w:val="28"/>
          <w:szCs w:val="20"/>
          <w:lang w:eastAsia="en-US"/>
        </w:rPr>
        <w:t>…..</w:t>
      </w:r>
      <w:proofErr w:type="gramEnd"/>
    </w:p>
    <w:p w14:paraId="507ADEE4" w14:textId="77777777" w:rsidR="002937CB" w:rsidRPr="00DD5B74" w:rsidRDefault="002937CB" w:rsidP="00DD5B74">
      <w:pPr>
        <w:overflowPunct/>
        <w:autoSpaceDE/>
        <w:autoSpaceDN/>
        <w:adjustRightInd/>
        <w:ind w:left="360" w:right="-545"/>
        <w:textAlignment w:val="auto"/>
        <w:rPr>
          <w:sz w:val="28"/>
          <w:szCs w:val="20"/>
          <w:lang w:eastAsia="en-US"/>
        </w:rPr>
      </w:pPr>
    </w:p>
    <w:p w14:paraId="14C5ABCB"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Physical </w:t>
      </w:r>
      <w:proofErr w:type="gramStart"/>
      <w:r w:rsidRPr="00DD5B74">
        <w:rPr>
          <w:sz w:val="28"/>
          <w:szCs w:val="20"/>
          <w:lang w:eastAsia="en-US"/>
        </w:rPr>
        <w:t>Address:…</w:t>
      </w:r>
      <w:proofErr w:type="gramEnd"/>
      <w:r w:rsidRPr="00DD5B74">
        <w:rPr>
          <w:sz w:val="28"/>
          <w:szCs w:val="20"/>
          <w:lang w:eastAsia="en-US"/>
        </w:rPr>
        <w:t>………………………………………………………</w:t>
      </w:r>
      <w:proofErr w:type="gramStart"/>
      <w:r w:rsidRPr="00DD5B74">
        <w:rPr>
          <w:sz w:val="28"/>
          <w:szCs w:val="20"/>
          <w:lang w:eastAsia="en-US"/>
        </w:rPr>
        <w:t>…..</w:t>
      </w:r>
      <w:proofErr w:type="gramEnd"/>
    </w:p>
    <w:p w14:paraId="7E5C51D9" w14:textId="77777777" w:rsidR="002937CB" w:rsidRPr="00DD5B74" w:rsidRDefault="002937CB" w:rsidP="00DD5B74">
      <w:pPr>
        <w:overflowPunct/>
        <w:autoSpaceDE/>
        <w:autoSpaceDN/>
        <w:adjustRightInd/>
        <w:ind w:left="360" w:right="-545"/>
        <w:textAlignment w:val="auto"/>
        <w:rPr>
          <w:sz w:val="28"/>
          <w:szCs w:val="20"/>
          <w:lang w:eastAsia="en-US"/>
        </w:rPr>
      </w:pPr>
    </w:p>
    <w:p w14:paraId="36BD007F"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Tell </w:t>
      </w:r>
      <w:proofErr w:type="gramStart"/>
      <w:r w:rsidRPr="00DD5B74">
        <w:rPr>
          <w:sz w:val="28"/>
          <w:szCs w:val="20"/>
          <w:lang w:eastAsia="en-US"/>
        </w:rPr>
        <w:t>No.:…</w:t>
      </w:r>
      <w:proofErr w:type="gramEnd"/>
      <w:r w:rsidRPr="00DD5B74">
        <w:rPr>
          <w:sz w:val="28"/>
          <w:szCs w:val="20"/>
          <w:lang w:eastAsia="en-US"/>
        </w:rPr>
        <w:t>……………………………………………………………………</w:t>
      </w:r>
    </w:p>
    <w:p w14:paraId="0BC8DBFC" w14:textId="77777777" w:rsidR="002937CB" w:rsidRPr="00DD5B74" w:rsidRDefault="002937CB" w:rsidP="00DD5B74">
      <w:pPr>
        <w:overflowPunct/>
        <w:autoSpaceDE/>
        <w:autoSpaceDN/>
        <w:adjustRightInd/>
        <w:ind w:left="360" w:right="-545"/>
        <w:textAlignment w:val="auto"/>
        <w:rPr>
          <w:sz w:val="28"/>
          <w:szCs w:val="20"/>
          <w:lang w:eastAsia="en-US"/>
        </w:rPr>
      </w:pPr>
    </w:p>
    <w:p w14:paraId="33AC0FD7"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Fax </w:t>
      </w:r>
      <w:proofErr w:type="gramStart"/>
      <w:r w:rsidRPr="00DD5B74">
        <w:rPr>
          <w:sz w:val="28"/>
          <w:szCs w:val="20"/>
          <w:lang w:eastAsia="en-US"/>
        </w:rPr>
        <w:t>No.:…</w:t>
      </w:r>
      <w:proofErr w:type="gramEnd"/>
      <w:r w:rsidRPr="00DD5B74">
        <w:rPr>
          <w:sz w:val="28"/>
          <w:szCs w:val="20"/>
          <w:lang w:eastAsia="en-US"/>
        </w:rPr>
        <w:t>…………………………………………………………………….</w:t>
      </w:r>
    </w:p>
    <w:p w14:paraId="6AE874E8" w14:textId="77777777" w:rsidR="002937CB" w:rsidRPr="00DD5B74" w:rsidRDefault="002937CB" w:rsidP="00DD5B74">
      <w:pPr>
        <w:overflowPunct/>
        <w:autoSpaceDE/>
        <w:autoSpaceDN/>
        <w:adjustRightInd/>
        <w:ind w:left="360" w:right="-545"/>
        <w:textAlignment w:val="auto"/>
        <w:rPr>
          <w:sz w:val="28"/>
          <w:szCs w:val="20"/>
          <w:lang w:eastAsia="en-US"/>
        </w:rPr>
      </w:pPr>
    </w:p>
    <w:p w14:paraId="72D9E542"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Email </w:t>
      </w:r>
      <w:proofErr w:type="gramStart"/>
      <w:r w:rsidRPr="00DD5B74">
        <w:rPr>
          <w:sz w:val="28"/>
          <w:szCs w:val="20"/>
          <w:lang w:eastAsia="en-US"/>
        </w:rPr>
        <w:t>Address:…</w:t>
      </w:r>
      <w:proofErr w:type="gramEnd"/>
      <w:r w:rsidRPr="00DD5B74">
        <w:rPr>
          <w:sz w:val="28"/>
          <w:szCs w:val="20"/>
          <w:lang w:eastAsia="en-US"/>
        </w:rPr>
        <w:t>…………………………………………………………</w:t>
      </w:r>
      <w:proofErr w:type="gramStart"/>
      <w:r w:rsidRPr="00DD5B74">
        <w:rPr>
          <w:sz w:val="28"/>
          <w:szCs w:val="20"/>
          <w:lang w:eastAsia="en-US"/>
        </w:rPr>
        <w:t>…..</w:t>
      </w:r>
      <w:proofErr w:type="gramEnd"/>
    </w:p>
    <w:p w14:paraId="2C3D1448" w14:textId="77777777" w:rsidR="002937CB" w:rsidRPr="00DD5B74" w:rsidRDefault="002937CB" w:rsidP="00DD5B74">
      <w:pPr>
        <w:overflowPunct/>
        <w:autoSpaceDE/>
        <w:autoSpaceDN/>
        <w:adjustRightInd/>
        <w:ind w:left="360" w:right="-545"/>
        <w:textAlignment w:val="auto"/>
        <w:rPr>
          <w:sz w:val="28"/>
          <w:szCs w:val="20"/>
          <w:lang w:eastAsia="en-US"/>
        </w:rPr>
      </w:pPr>
    </w:p>
    <w:p w14:paraId="3E3FD903"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Postal </w:t>
      </w:r>
      <w:proofErr w:type="gramStart"/>
      <w:r w:rsidRPr="00DD5B74">
        <w:rPr>
          <w:sz w:val="28"/>
          <w:szCs w:val="20"/>
          <w:lang w:eastAsia="en-US"/>
        </w:rPr>
        <w:t>Address:…</w:t>
      </w:r>
      <w:proofErr w:type="gramEnd"/>
      <w:r w:rsidRPr="00DD5B74">
        <w:rPr>
          <w:sz w:val="28"/>
          <w:szCs w:val="20"/>
          <w:lang w:eastAsia="en-US"/>
        </w:rPr>
        <w:t>…………………………………………………………</w:t>
      </w:r>
      <w:proofErr w:type="gramStart"/>
      <w:r w:rsidRPr="00DD5B74">
        <w:rPr>
          <w:sz w:val="28"/>
          <w:szCs w:val="20"/>
          <w:lang w:eastAsia="en-US"/>
        </w:rPr>
        <w:t>…..</w:t>
      </w:r>
      <w:proofErr w:type="gramEnd"/>
    </w:p>
    <w:p w14:paraId="32750D2D" w14:textId="77777777" w:rsidR="002937CB" w:rsidRPr="00DD5B74" w:rsidRDefault="002937CB" w:rsidP="00DD5B74">
      <w:pPr>
        <w:overflowPunct/>
        <w:autoSpaceDE/>
        <w:autoSpaceDN/>
        <w:adjustRightInd/>
        <w:ind w:left="360" w:right="-545"/>
        <w:textAlignment w:val="auto"/>
        <w:rPr>
          <w:sz w:val="28"/>
          <w:szCs w:val="20"/>
          <w:lang w:eastAsia="en-US"/>
        </w:rPr>
      </w:pPr>
    </w:p>
    <w:p w14:paraId="4F873CF5"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Full name of Owner/Accounting </w:t>
      </w:r>
      <w:proofErr w:type="gramStart"/>
      <w:r w:rsidRPr="00DD5B74">
        <w:rPr>
          <w:sz w:val="28"/>
          <w:szCs w:val="20"/>
          <w:lang w:eastAsia="en-US"/>
        </w:rPr>
        <w:t>Officer:…</w:t>
      </w:r>
      <w:proofErr w:type="gramEnd"/>
      <w:r w:rsidRPr="00DD5B74">
        <w:rPr>
          <w:sz w:val="28"/>
          <w:szCs w:val="20"/>
          <w:lang w:eastAsia="en-US"/>
        </w:rPr>
        <w:t>………</w:t>
      </w:r>
      <w:proofErr w:type="gramStart"/>
      <w:r w:rsidRPr="00DD5B74">
        <w:rPr>
          <w:sz w:val="28"/>
          <w:szCs w:val="20"/>
          <w:lang w:eastAsia="en-US"/>
        </w:rPr>
        <w:t>…..</w:t>
      </w:r>
      <w:proofErr w:type="gramEnd"/>
      <w:r w:rsidRPr="00DD5B74">
        <w:rPr>
          <w:sz w:val="28"/>
          <w:szCs w:val="20"/>
          <w:lang w:eastAsia="en-US"/>
        </w:rPr>
        <w:t>……………………...</w:t>
      </w:r>
    </w:p>
    <w:p w14:paraId="123A5308" w14:textId="77777777" w:rsidR="002937CB" w:rsidRPr="00DD5B74" w:rsidRDefault="002937CB" w:rsidP="00DD5B74">
      <w:pPr>
        <w:overflowPunct/>
        <w:autoSpaceDE/>
        <w:autoSpaceDN/>
        <w:adjustRightInd/>
        <w:ind w:left="360" w:right="-545"/>
        <w:textAlignment w:val="auto"/>
        <w:rPr>
          <w:sz w:val="28"/>
          <w:szCs w:val="20"/>
          <w:lang w:eastAsia="en-US"/>
        </w:rPr>
      </w:pPr>
    </w:p>
    <w:p w14:paraId="62900D15"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w:t>
      </w:r>
    </w:p>
    <w:p w14:paraId="4B52BACA" w14:textId="77777777" w:rsidR="002937CB" w:rsidRPr="00DD5B74" w:rsidRDefault="002937CB" w:rsidP="00DD5B74">
      <w:pPr>
        <w:overflowPunct/>
        <w:autoSpaceDE/>
        <w:autoSpaceDN/>
        <w:adjustRightInd/>
        <w:ind w:left="360" w:right="-545"/>
        <w:textAlignment w:val="auto"/>
        <w:rPr>
          <w:sz w:val="28"/>
          <w:szCs w:val="20"/>
          <w:lang w:eastAsia="en-US"/>
        </w:rPr>
      </w:pPr>
    </w:p>
    <w:p w14:paraId="3FD4C142" w14:textId="77777777" w:rsidR="002937CB" w:rsidRPr="00DD5B74" w:rsidRDefault="002937CB" w:rsidP="00DD5B74">
      <w:pPr>
        <w:overflowPunct/>
        <w:autoSpaceDE/>
        <w:autoSpaceDN/>
        <w:adjustRightInd/>
        <w:ind w:left="360" w:right="-545"/>
        <w:textAlignment w:val="auto"/>
        <w:rPr>
          <w:sz w:val="28"/>
          <w:szCs w:val="20"/>
          <w:lang w:eastAsia="en-US"/>
        </w:rPr>
      </w:pPr>
      <w:r w:rsidRPr="00DD5B74">
        <w:rPr>
          <w:sz w:val="28"/>
          <w:szCs w:val="20"/>
          <w:lang w:eastAsia="en-US"/>
        </w:rPr>
        <w:t xml:space="preserve">Email </w:t>
      </w:r>
      <w:proofErr w:type="gramStart"/>
      <w:r w:rsidRPr="00DD5B74">
        <w:rPr>
          <w:sz w:val="28"/>
          <w:szCs w:val="20"/>
          <w:lang w:eastAsia="en-US"/>
        </w:rPr>
        <w:t>Address:…</w:t>
      </w:r>
      <w:proofErr w:type="gramEnd"/>
      <w:r w:rsidRPr="00DD5B74">
        <w:rPr>
          <w:sz w:val="28"/>
          <w:szCs w:val="20"/>
          <w:lang w:eastAsia="en-US"/>
        </w:rPr>
        <w:t>…………………………………………………………</w:t>
      </w:r>
      <w:proofErr w:type="gramStart"/>
      <w:r w:rsidRPr="00DD5B74">
        <w:rPr>
          <w:sz w:val="28"/>
          <w:szCs w:val="20"/>
          <w:lang w:eastAsia="en-US"/>
        </w:rPr>
        <w:t>…..</w:t>
      </w:r>
      <w:proofErr w:type="gramEnd"/>
    </w:p>
    <w:p w14:paraId="6006CDB4" w14:textId="77777777" w:rsidR="002937CB" w:rsidRPr="00DD5B74" w:rsidRDefault="002937CB" w:rsidP="00DD5B74">
      <w:pPr>
        <w:overflowPunct/>
        <w:autoSpaceDE/>
        <w:autoSpaceDN/>
        <w:adjustRightInd/>
        <w:ind w:left="360" w:right="-545"/>
        <w:textAlignment w:val="auto"/>
        <w:rPr>
          <w:sz w:val="28"/>
          <w:szCs w:val="20"/>
          <w:lang w:eastAsia="en-US"/>
        </w:rPr>
      </w:pPr>
    </w:p>
    <w:p w14:paraId="000E4C3C" w14:textId="77777777" w:rsidR="002937CB" w:rsidRPr="00DD5B74" w:rsidRDefault="002937CB" w:rsidP="00DD5B74">
      <w:pPr>
        <w:overflowPunct/>
        <w:autoSpaceDE/>
        <w:autoSpaceDN/>
        <w:adjustRightInd/>
        <w:ind w:left="360" w:right="-545"/>
        <w:textAlignment w:val="auto"/>
        <w:rPr>
          <w:sz w:val="28"/>
          <w:szCs w:val="20"/>
          <w:lang w:eastAsia="en-US"/>
        </w:rPr>
      </w:pPr>
    </w:p>
    <w:p w14:paraId="3F8F451B" w14:textId="77777777" w:rsidR="002937CB" w:rsidRPr="00DD5B74" w:rsidRDefault="002937CB" w:rsidP="00DD5B74">
      <w:pPr>
        <w:tabs>
          <w:tab w:val="center" w:pos="709"/>
          <w:tab w:val="right" w:pos="8640"/>
        </w:tabs>
        <w:overflowPunct/>
        <w:autoSpaceDE/>
        <w:autoSpaceDN/>
        <w:adjustRightInd/>
        <w:ind w:right="-545"/>
        <w:jc w:val="both"/>
        <w:textAlignment w:val="auto"/>
        <w:rPr>
          <w:i/>
          <w:sz w:val="20"/>
          <w:szCs w:val="20"/>
          <w:lang w:val="en-ZA" w:eastAsia="x-none"/>
        </w:rPr>
      </w:pPr>
    </w:p>
    <w:p w14:paraId="765AF632" w14:textId="77777777" w:rsidR="002937CB" w:rsidRPr="00DD5B74" w:rsidRDefault="002937CB" w:rsidP="00DD5B74">
      <w:pPr>
        <w:tabs>
          <w:tab w:val="center" w:pos="284"/>
        </w:tabs>
        <w:overflowPunct/>
        <w:autoSpaceDE/>
        <w:autoSpaceDN/>
        <w:adjustRightInd/>
        <w:ind w:right="-545"/>
        <w:jc w:val="both"/>
        <w:textAlignment w:val="auto"/>
        <w:rPr>
          <w:b/>
          <w:sz w:val="32"/>
          <w:szCs w:val="20"/>
          <w:lang w:val="en-ZA" w:eastAsia="x-none"/>
        </w:rPr>
      </w:pPr>
      <w:r w:rsidRPr="00DD5B74">
        <w:rPr>
          <w:b/>
          <w:sz w:val="32"/>
          <w:szCs w:val="20"/>
          <w:lang w:val="en-ZA" w:eastAsia="x-none"/>
        </w:rPr>
        <w:br w:type="page"/>
      </w:r>
      <w:r w:rsidRPr="00DD5B74">
        <w:rPr>
          <w:b/>
          <w:sz w:val="32"/>
          <w:szCs w:val="20"/>
          <w:lang w:val="en-ZA" w:eastAsia="x-none"/>
        </w:rPr>
        <w:lastRenderedPageBreak/>
        <w:t xml:space="preserve">2. </w:t>
      </w:r>
      <w:r w:rsidRPr="00DD5B74">
        <w:rPr>
          <w:b/>
          <w:sz w:val="32"/>
          <w:szCs w:val="20"/>
          <w:lang w:val="en-ZA" w:eastAsia="x-none"/>
        </w:rPr>
        <w:tab/>
        <w:t>PROCUREMENT DETAILS</w:t>
      </w:r>
    </w:p>
    <w:p w14:paraId="1AA3DE64" w14:textId="77777777" w:rsidR="002937CB" w:rsidRPr="00DD5B74" w:rsidRDefault="002937CB" w:rsidP="00DD5B74">
      <w:pPr>
        <w:tabs>
          <w:tab w:val="center" w:pos="709"/>
          <w:tab w:val="right" w:pos="8640"/>
        </w:tabs>
        <w:overflowPunct/>
        <w:autoSpaceDE/>
        <w:autoSpaceDN/>
        <w:adjustRightInd/>
        <w:ind w:right="-545"/>
        <w:jc w:val="both"/>
        <w:textAlignment w:val="auto"/>
        <w:rPr>
          <w:szCs w:val="20"/>
          <w:lang w:val="en-ZA" w:eastAsia="x-none"/>
        </w:rPr>
      </w:pPr>
    </w:p>
    <w:p w14:paraId="1B97707B"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r w:rsidRPr="00DD5B74">
        <w:rPr>
          <w:sz w:val="28"/>
          <w:szCs w:val="20"/>
          <w:lang w:val="en-ZA" w:eastAsia="x-none"/>
        </w:rPr>
        <w:t xml:space="preserve">Procurement Reference </w:t>
      </w:r>
      <w:proofErr w:type="gramStart"/>
      <w:r w:rsidRPr="00DD5B74">
        <w:rPr>
          <w:sz w:val="28"/>
          <w:szCs w:val="20"/>
          <w:lang w:val="en-ZA" w:eastAsia="x-none"/>
        </w:rPr>
        <w:t>No.:…</w:t>
      </w:r>
      <w:proofErr w:type="gramEnd"/>
      <w:r w:rsidRPr="00DD5B74">
        <w:rPr>
          <w:sz w:val="28"/>
          <w:szCs w:val="20"/>
          <w:lang w:val="en-ZA" w:eastAsia="x-none"/>
        </w:rPr>
        <w:t>………………………………………………</w:t>
      </w:r>
      <w:proofErr w:type="gramStart"/>
      <w:r w:rsidRPr="00DD5B74">
        <w:rPr>
          <w:sz w:val="28"/>
          <w:szCs w:val="20"/>
          <w:lang w:val="en-ZA" w:eastAsia="x-none"/>
        </w:rPr>
        <w:t>…..</w:t>
      </w:r>
      <w:proofErr w:type="gramEnd"/>
    </w:p>
    <w:p w14:paraId="1BC2E378"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p>
    <w:p w14:paraId="1E9D42B2"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r w:rsidRPr="00DD5B74">
        <w:rPr>
          <w:sz w:val="28"/>
          <w:szCs w:val="20"/>
          <w:lang w:val="en-ZA" w:eastAsia="x-none"/>
        </w:rPr>
        <w:t>Procurement Description: ……………………………………………………</w:t>
      </w:r>
      <w:proofErr w:type="gramStart"/>
      <w:r w:rsidRPr="00DD5B74">
        <w:rPr>
          <w:sz w:val="28"/>
          <w:szCs w:val="20"/>
          <w:lang w:val="en-ZA" w:eastAsia="x-none"/>
        </w:rPr>
        <w:t>…..</w:t>
      </w:r>
      <w:proofErr w:type="gramEnd"/>
    </w:p>
    <w:p w14:paraId="121460D0"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p>
    <w:p w14:paraId="32D2BD3E"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r w:rsidRPr="00DD5B74">
        <w:rPr>
          <w:sz w:val="28"/>
          <w:szCs w:val="20"/>
          <w:lang w:val="en-ZA" w:eastAsia="x-none"/>
        </w:rPr>
        <w:t>……………………………………………………………………………………</w:t>
      </w:r>
    </w:p>
    <w:p w14:paraId="59B2B768"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p>
    <w:p w14:paraId="3833005A"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r w:rsidRPr="00DD5B74">
        <w:rPr>
          <w:sz w:val="28"/>
          <w:szCs w:val="20"/>
          <w:lang w:val="en-ZA" w:eastAsia="x-none"/>
        </w:rPr>
        <w:t>……………………………………………………………………………………</w:t>
      </w:r>
    </w:p>
    <w:p w14:paraId="17A141EF"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p>
    <w:p w14:paraId="206B1B02"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r w:rsidRPr="00DD5B74">
        <w:rPr>
          <w:sz w:val="28"/>
          <w:szCs w:val="20"/>
          <w:lang w:val="en-ZA" w:eastAsia="x-none"/>
        </w:rPr>
        <w:t>Anticipated Contract Duration: ………………………………………………….</w:t>
      </w:r>
    </w:p>
    <w:p w14:paraId="47F7E382"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p>
    <w:p w14:paraId="0BDFCC85"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r w:rsidRPr="00DD5B74">
        <w:rPr>
          <w:sz w:val="28"/>
          <w:szCs w:val="20"/>
          <w:lang w:val="en-ZA" w:eastAsia="x-none"/>
        </w:rPr>
        <w:t>Location where work will be done, good/services will be delivered: ………</w:t>
      </w:r>
      <w:proofErr w:type="gramStart"/>
      <w:r w:rsidRPr="00DD5B74">
        <w:rPr>
          <w:sz w:val="28"/>
          <w:szCs w:val="20"/>
          <w:lang w:val="en-ZA" w:eastAsia="x-none"/>
        </w:rPr>
        <w:t>…..</w:t>
      </w:r>
      <w:proofErr w:type="gramEnd"/>
    </w:p>
    <w:p w14:paraId="23B5B913"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p>
    <w:p w14:paraId="0D89CE92"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r w:rsidRPr="00DD5B74">
        <w:rPr>
          <w:sz w:val="28"/>
          <w:szCs w:val="20"/>
          <w:lang w:val="en-ZA" w:eastAsia="x-none"/>
        </w:rPr>
        <w:t>……………………………………………………………………………………</w:t>
      </w:r>
    </w:p>
    <w:p w14:paraId="7AC66125"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p>
    <w:p w14:paraId="2789CBCB" w14:textId="77777777" w:rsidR="002937CB" w:rsidRPr="00DD5B74" w:rsidRDefault="002937CB" w:rsidP="00DD5B74">
      <w:pPr>
        <w:tabs>
          <w:tab w:val="right" w:pos="0"/>
        </w:tabs>
        <w:overflowPunct/>
        <w:autoSpaceDE/>
        <w:autoSpaceDN/>
        <w:adjustRightInd/>
        <w:ind w:right="-545"/>
        <w:jc w:val="both"/>
        <w:textAlignment w:val="auto"/>
        <w:rPr>
          <w:b/>
          <w:sz w:val="28"/>
          <w:szCs w:val="20"/>
          <w:lang w:val="en-ZA" w:eastAsia="x-none"/>
        </w:rPr>
      </w:pPr>
      <w:r w:rsidRPr="00DD5B74">
        <w:rPr>
          <w:b/>
          <w:sz w:val="28"/>
          <w:szCs w:val="20"/>
          <w:lang w:val="en-ZA" w:eastAsia="x-none"/>
        </w:rPr>
        <w:t xml:space="preserve">3. </w:t>
      </w:r>
      <w:r w:rsidRPr="00DD5B74">
        <w:rPr>
          <w:b/>
          <w:sz w:val="28"/>
          <w:szCs w:val="20"/>
          <w:lang w:val="en-ZA" w:eastAsia="x-none"/>
        </w:rPr>
        <w:tab/>
        <w:t>UNDERTAKING</w:t>
      </w:r>
    </w:p>
    <w:p w14:paraId="6C5BEE41" w14:textId="77777777" w:rsidR="002937CB" w:rsidRPr="00DD5B74" w:rsidRDefault="002937CB" w:rsidP="00DD5B74">
      <w:pPr>
        <w:tabs>
          <w:tab w:val="center" w:pos="0"/>
          <w:tab w:val="right" w:pos="9072"/>
        </w:tabs>
        <w:overflowPunct/>
        <w:autoSpaceDE/>
        <w:autoSpaceDN/>
        <w:adjustRightInd/>
        <w:ind w:right="-545"/>
        <w:textAlignment w:val="auto"/>
        <w:rPr>
          <w:sz w:val="28"/>
          <w:szCs w:val="20"/>
          <w:lang w:val="en-ZA" w:eastAsia="x-none"/>
        </w:rPr>
      </w:pPr>
    </w:p>
    <w:p w14:paraId="1DD026B5" w14:textId="77777777" w:rsidR="002937CB" w:rsidRPr="00DD5B74" w:rsidRDefault="002937CB" w:rsidP="00DD5B74">
      <w:pPr>
        <w:tabs>
          <w:tab w:val="center" w:pos="0"/>
          <w:tab w:val="right" w:pos="9072"/>
        </w:tabs>
        <w:overflowPunct/>
        <w:autoSpaceDE/>
        <w:autoSpaceDN/>
        <w:adjustRightInd/>
        <w:ind w:right="-545"/>
        <w:jc w:val="both"/>
        <w:textAlignment w:val="auto"/>
        <w:rPr>
          <w:sz w:val="28"/>
          <w:szCs w:val="20"/>
          <w:lang w:val="en-ZA" w:eastAsia="x-none"/>
        </w:rPr>
      </w:pPr>
      <w:r w:rsidRPr="00DD5B74">
        <w:rPr>
          <w:sz w:val="28"/>
          <w:szCs w:val="20"/>
          <w:lang w:val="en-ZA" w:eastAsia="x-none"/>
        </w:rPr>
        <w:t xml:space="preserve">I …………………………………………… </w:t>
      </w:r>
      <w:r w:rsidRPr="00DD5B74">
        <w:rPr>
          <w:i/>
          <w:sz w:val="18"/>
          <w:szCs w:val="20"/>
          <w:lang w:val="en-ZA" w:eastAsia="x-none"/>
        </w:rPr>
        <w:t>[insert full name</w:t>
      </w:r>
      <w:r w:rsidRPr="00DD5B74">
        <w:rPr>
          <w:i/>
          <w:sz w:val="22"/>
          <w:szCs w:val="20"/>
          <w:lang w:val="en-ZA" w:eastAsia="x-none"/>
        </w:rPr>
        <w:t>]</w:t>
      </w:r>
      <w:r w:rsidRPr="00DD5B74">
        <w:rPr>
          <w:sz w:val="22"/>
          <w:szCs w:val="20"/>
          <w:lang w:val="en-ZA" w:eastAsia="x-none"/>
        </w:rPr>
        <w:t xml:space="preserve">, </w:t>
      </w:r>
      <w:r w:rsidRPr="00DD5B74">
        <w:rPr>
          <w:sz w:val="28"/>
          <w:szCs w:val="20"/>
          <w:lang w:val="en-ZA" w:eastAsia="x-none"/>
        </w:rPr>
        <w:t xml:space="preserve">owner/representative  </w:t>
      </w:r>
    </w:p>
    <w:p w14:paraId="5569A13B" w14:textId="77777777" w:rsidR="002937CB" w:rsidRPr="00DD5B74" w:rsidRDefault="002937CB" w:rsidP="00DD5B74">
      <w:pPr>
        <w:tabs>
          <w:tab w:val="center" w:pos="0"/>
          <w:tab w:val="right" w:pos="9072"/>
        </w:tabs>
        <w:overflowPunct/>
        <w:autoSpaceDE/>
        <w:autoSpaceDN/>
        <w:adjustRightInd/>
        <w:ind w:right="-545"/>
        <w:jc w:val="both"/>
        <w:textAlignment w:val="auto"/>
        <w:rPr>
          <w:sz w:val="28"/>
          <w:szCs w:val="20"/>
          <w:lang w:val="en-ZA" w:eastAsia="x-none"/>
        </w:rPr>
      </w:pPr>
    </w:p>
    <w:p w14:paraId="505B261B" w14:textId="77777777" w:rsidR="002937CB" w:rsidRPr="00DD5B74" w:rsidRDefault="002937CB" w:rsidP="00DD5B74">
      <w:pPr>
        <w:tabs>
          <w:tab w:val="center" w:pos="0"/>
          <w:tab w:val="right" w:pos="9072"/>
        </w:tabs>
        <w:overflowPunct/>
        <w:autoSpaceDE/>
        <w:autoSpaceDN/>
        <w:adjustRightInd/>
        <w:ind w:right="-545"/>
        <w:jc w:val="both"/>
        <w:textAlignment w:val="auto"/>
        <w:rPr>
          <w:sz w:val="28"/>
          <w:szCs w:val="20"/>
          <w:lang w:val="en-ZA" w:eastAsia="x-none"/>
        </w:rPr>
      </w:pPr>
      <w:r w:rsidRPr="00DD5B74">
        <w:rPr>
          <w:sz w:val="28"/>
          <w:szCs w:val="20"/>
          <w:lang w:val="en-ZA" w:eastAsia="x-none"/>
        </w:rPr>
        <w:t>of ………………………………………………………</w:t>
      </w:r>
      <w:proofErr w:type="gramStart"/>
      <w:r w:rsidRPr="00DD5B74">
        <w:rPr>
          <w:sz w:val="28"/>
          <w:szCs w:val="20"/>
          <w:lang w:val="en-ZA" w:eastAsia="x-none"/>
        </w:rPr>
        <w:t>….</w:t>
      </w:r>
      <w:r w:rsidRPr="00DD5B74">
        <w:rPr>
          <w:i/>
          <w:sz w:val="18"/>
          <w:szCs w:val="20"/>
          <w:lang w:val="en-ZA" w:eastAsia="x-none"/>
        </w:rPr>
        <w:t>[</w:t>
      </w:r>
      <w:proofErr w:type="gramEnd"/>
      <w:r w:rsidRPr="00DD5B74">
        <w:rPr>
          <w:i/>
          <w:sz w:val="18"/>
          <w:szCs w:val="20"/>
          <w:lang w:val="en-ZA" w:eastAsia="x-none"/>
        </w:rPr>
        <w:t xml:space="preserve">insert full name of company] </w:t>
      </w:r>
    </w:p>
    <w:p w14:paraId="53D1B332" w14:textId="77777777" w:rsidR="002937CB" w:rsidRPr="00DD5B74" w:rsidRDefault="002937CB" w:rsidP="00DD5B74">
      <w:pPr>
        <w:tabs>
          <w:tab w:val="center" w:pos="0"/>
          <w:tab w:val="right" w:pos="9072"/>
        </w:tabs>
        <w:overflowPunct/>
        <w:autoSpaceDE/>
        <w:autoSpaceDN/>
        <w:adjustRightInd/>
        <w:ind w:right="-545"/>
        <w:jc w:val="both"/>
        <w:textAlignment w:val="auto"/>
        <w:rPr>
          <w:sz w:val="28"/>
          <w:szCs w:val="20"/>
          <w:lang w:val="en-ZA" w:eastAsia="x-none"/>
        </w:rPr>
      </w:pPr>
    </w:p>
    <w:p w14:paraId="2ED479C1" w14:textId="77777777" w:rsidR="002937CB" w:rsidRPr="00DD5B74" w:rsidRDefault="002937CB" w:rsidP="00DD5B74">
      <w:pPr>
        <w:tabs>
          <w:tab w:val="center" w:pos="0"/>
          <w:tab w:val="right" w:pos="9072"/>
        </w:tabs>
        <w:overflowPunct/>
        <w:autoSpaceDE/>
        <w:autoSpaceDN/>
        <w:adjustRightInd/>
        <w:spacing w:line="276" w:lineRule="auto"/>
        <w:ind w:right="-545"/>
        <w:jc w:val="both"/>
        <w:textAlignment w:val="auto"/>
        <w:rPr>
          <w:sz w:val="28"/>
          <w:szCs w:val="20"/>
          <w:lang w:val="en-ZA" w:eastAsia="x-none"/>
        </w:rPr>
      </w:pPr>
      <w:r w:rsidRPr="00DD5B74">
        <w:rPr>
          <w:sz w:val="28"/>
          <w:szCs w:val="20"/>
          <w:lang w:val="en-ZA" w:eastAsia="x-none"/>
        </w:rPr>
        <w:t xml:space="preserve">hereby undertake in writing that my company will at all relevant times comply </w:t>
      </w:r>
    </w:p>
    <w:p w14:paraId="284FACDE" w14:textId="77777777" w:rsidR="002937CB" w:rsidRPr="00DD5B74" w:rsidRDefault="002937CB" w:rsidP="00DD5B74">
      <w:pPr>
        <w:tabs>
          <w:tab w:val="center" w:pos="0"/>
          <w:tab w:val="right" w:pos="9072"/>
        </w:tabs>
        <w:overflowPunct/>
        <w:autoSpaceDE/>
        <w:autoSpaceDN/>
        <w:adjustRightInd/>
        <w:spacing w:line="276" w:lineRule="auto"/>
        <w:ind w:right="-545"/>
        <w:jc w:val="both"/>
        <w:textAlignment w:val="auto"/>
        <w:rPr>
          <w:sz w:val="28"/>
          <w:szCs w:val="20"/>
          <w:lang w:val="en-ZA" w:eastAsia="x-none"/>
        </w:rPr>
      </w:pPr>
      <w:r w:rsidRPr="00DD5B74">
        <w:rPr>
          <w:sz w:val="28"/>
          <w:szCs w:val="20"/>
          <w:lang w:val="en-ZA" w:eastAsia="x-none"/>
        </w:rPr>
        <w:t xml:space="preserve">fully with the relevant provisions of the Labour Act and the Terms and Conditions of Collective Agreements as applicable. </w:t>
      </w:r>
    </w:p>
    <w:p w14:paraId="13A78CA1" w14:textId="77777777" w:rsidR="002937CB" w:rsidRPr="00DD5B74" w:rsidRDefault="002937CB" w:rsidP="00DD5B74">
      <w:pPr>
        <w:tabs>
          <w:tab w:val="center" w:pos="0"/>
          <w:tab w:val="right" w:pos="9072"/>
        </w:tabs>
        <w:overflowPunct/>
        <w:autoSpaceDE/>
        <w:autoSpaceDN/>
        <w:adjustRightInd/>
        <w:spacing w:line="276" w:lineRule="auto"/>
        <w:ind w:right="-545"/>
        <w:jc w:val="both"/>
        <w:textAlignment w:val="auto"/>
        <w:rPr>
          <w:sz w:val="28"/>
          <w:szCs w:val="20"/>
          <w:lang w:val="en-ZA" w:eastAsia="x-none"/>
        </w:rPr>
      </w:pPr>
    </w:p>
    <w:p w14:paraId="1DCAB702" w14:textId="77777777" w:rsidR="002937CB" w:rsidRPr="00DD5B74" w:rsidRDefault="002937CB" w:rsidP="00DD5B74">
      <w:pPr>
        <w:tabs>
          <w:tab w:val="center" w:pos="0"/>
          <w:tab w:val="right" w:pos="9072"/>
        </w:tabs>
        <w:overflowPunct/>
        <w:autoSpaceDE/>
        <w:autoSpaceDN/>
        <w:adjustRightInd/>
        <w:spacing w:line="276" w:lineRule="auto"/>
        <w:ind w:right="-545"/>
        <w:jc w:val="both"/>
        <w:textAlignment w:val="auto"/>
        <w:rPr>
          <w:sz w:val="28"/>
          <w:szCs w:val="20"/>
          <w:lang w:val="en-ZA" w:eastAsia="x-none"/>
        </w:rPr>
      </w:pPr>
      <w:r w:rsidRPr="00DD5B74">
        <w:rPr>
          <w:sz w:val="28"/>
          <w:szCs w:val="20"/>
          <w:lang w:val="en-ZA" w:eastAsia="x-none"/>
        </w:rPr>
        <w:t xml:space="preserve">I am fully aware that failure to abide to such shall lead to the action as stipulated in section 138 of the labour Act, 2007, which include but not limited to the cancellation of the contract/licence/grant/permit or concession. </w:t>
      </w:r>
    </w:p>
    <w:p w14:paraId="04DB9C40" w14:textId="77777777" w:rsidR="002937CB" w:rsidRPr="00DD5B74" w:rsidRDefault="002937CB" w:rsidP="00DD5B74">
      <w:pPr>
        <w:tabs>
          <w:tab w:val="center" w:pos="0"/>
          <w:tab w:val="right" w:pos="9072"/>
        </w:tabs>
        <w:overflowPunct/>
        <w:autoSpaceDE/>
        <w:autoSpaceDN/>
        <w:adjustRightInd/>
        <w:spacing w:line="276" w:lineRule="auto"/>
        <w:ind w:right="-545"/>
        <w:jc w:val="both"/>
        <w:textAlignment w:val="auto"/>
        <w:rPr>
          <w:sz w:val="28"/>
          <w:szCs w:val="20"/>
          <w:lang w:val="en-ZA" w:eastAsia="x-none"/>
        </w:rPr>
      </w:pPr>
    </w:p>
    <w:p w14:paraId="7805F287" w14:textId="77777777" w:rsidR="002937CB" w:rsidRPr="00DD5B74" w:rsidRDefault="002937CB" w:rsidP="00DD5B74">
      <w:pPr>
        <w:tabs>
          <w:tab w:val="center" w:pos="0"/>
          <w:tab w:val="right" w:pos="9072"/>
        </w:tabs>
        <w:overflowPunct/>
        <w:autoSpaceDE/>
        <w:autoSpaceDN/>
        <w:adjustRightInd/>
        <w:ind w:right="-545"/>
        <w:jc w:val="both"/>
        <w:textAlignment w:val="auto"/>
        <w:rPr>
          <w:b/>
          <w:sz w:val="28"/>
          <w:szCs w:val="20"/>
          <w:lang w:val="en-ZA" w:eastAsia="x-none"/>
        </w:rPr>
      </w:pPr>
      <w:r w:rsidRPr="00DD5B74">
        <w:rPr>
          <w:b/>
          <w:sz w:val="28"/>
          <w:szCs w:val="20"/>
          <w:lang w:val="en-ZA" w:eastAsia="x-none"/>
        </w:rPr>
        <w:t>Signature: …………………………</w:t>
      </w:r>
      <w:proofErr w:type="gramStart"/>
      <w:r w:rsidRPr="00DD5B74">
        <w:rPr>
          <w:b/>
          <w:sz w:val="28"/>
          <w:szCs w:val="20"/>
          <w:lang w:val="en-ZA" w:eastAsia="x-none"/>
        </w:rPr>
        <w:t>…..</w:t>
      </w:r>
      <w:proofErr w:type="gramEnd"/>
    </w:p>
    <w:p w14:paraId="1736167D" w14:textId="77777777" w:rsidR="002937CB" w:rsidRPr="00DD5B74" w:rsidRDefault="002937CB" w:rsidP="00DD5B74">
      <w:pPr>
        <w:tabs>
          <w:tab w:val="center" w:pos="0"/>
          <w:tab w:val="right" w:pos="9072"/>
        </w:tabs>
        <w:overflowPunct/>
        <w:autoSpaceDE/>
        <w:autoSpaceDN/>
        <w:adjustRightInd/>
        <w:ind w:right="-545"/>
        <w:jc w:val="both"/>
        <w:textAlignment w:val="auto"/>
        <w:rPr>
          <w:b/>
          <w:sz w:val="28"/>
          <w:szCs w:val="20"/>
          <w:lang w:val="en-ZA" w:eastAsia="x-none"/>
        </w:rPr>
      </w:pPr>
    </w:p>
    <w:p w14:paraId="11096D30" w14:textId="77777777" w:rsidR="002937CB" w:rsidRPr="00DD5B74" w:rsidRDefault="002937CB" w:rsidP="00DD5B74">
      <w:pPr>
        <w:tabs>
          <w:tab w:val="center" w:pos="0"/>
          <w:tab w:val="right" w:pos="9072"/>
        </w:tabs>
        <w:overflowPunct/>
        <w:autoSpaceDE/>
        <w:autoSpaceDN/>
        <w:adjustRightInd/>
        <w:ind w:right="-545"/>
        <w:jc w:val="both"/>
        <w:textAlignment w:val="auto"/>
        <w:rPr>
          <w:b/>
          <w:sz w:val="28"/>
          <w:szCs w:val="20"/>
          <w:lang w:val="en-ZA" w:eastAsia="x-none"/>
        </w:rPr>
      </w:pPr>
      <w:r w:rsidRPr="00DD5B74">
        <w:rPr>
          <w:b/>
          <w:sz w:val="28"/>
          <w:szCs w:val="20"/>
          <w:lang w:val="en-ZA" w:eastAsia="x-none"/>
        </w:rPr>
        <w:t>Date: ………………………………</w:t>
      </w:r>
      <w:proofErr w:type="gramStart"/>
      <w:r w:rsidRPr="00DD5B74">
        <w:rPr>
          <w:b/>
          <w:sz w:val="28"/>
          <w:szCs w:val="20"/>
          <w:lang w:val="en-ZA" w:eastAsia="x-none"/>
        </w:rPr>
        <w:t>…..</w:t>
      </w:r>
      <w:proofErr w:type="gramEnd"/>
    </w:p>
    <w:p w14:paraId="31AE919F" w14:textId="77777777" w:rsidR="002937CB" w:rsidRPr="00DD5B74" w:rsidRDefault="002937CB" w:rsidP="00DD5B74">
      <w:pPr>
        <w:tabs>
          <w:tab w:val="center" w:pos="0"/>
          <w:tab w:val="right" w:pos="9072"/>
        </w:tabs>
        <w:overflowPunct/>
        <w:autoSpaceDE/>
        <w:autoSpaceDN/>
        <w:adjustRightInd/>
        <w:ind w:right="-545"/>
        <w:jc w:val="both"/>
        <w:textAlignment w:val="auto"/>
        <w:rPr>
          <w:b/>
          <w:sz w:val="28"/>
          <w:szCs w:val="20"/>
          <w:lang w:val="en-ZA" w:eastAsia="x-none"/>
        </w:rPr>
      </w:pPr>
    </w:p>
    <w:p w14:paraId="111549AC" w14:textId="77777777" w:rsidR="002937CB" w:rsidRPr="00DD5B74" w:rsidRDefault="002937CB" w:rsidP="00DD5B74">
      <w:pPr>
        <w:tabs>
          <w:tab w:val="center" w:pos="0"/>
          <w:tab w:val="right" w:pos="9072"/>
        </w:tabs>
        <w:overflowPunct/>
        <w:autoSpaceDE/>
        <w:autoSpaceDN/>
        <w:adjustRightInd/>
        <w:ind w:right="-545"/>
        <w:jc w:val="both"/>
        <w:textAlignment w:val="auto"/>
        <w:rPr>
          <w:b/>
          <w:sz w:val="28"/>
          <w:szCs w:val="20"/>
          <w:lang w:val="en-ZA" w:eastAsia="x-none"/>
        </w:rPr>
      </w:pPr>
      <w:proofErr w:type="gramStart"/>
      <w:r w:rsidRPr="00DD5B74">
        <w:rPr>
          <w:b/>
          <w:sz w:val="28"/>
          <w:szCs w:val="20"/>
          <w:lang w:val="en-ZA" w:eastAsia="x-none"/>
        </w:rPr>
        <w:t>Seal:…</w:t>
      </w:r>
      <w:proofErr w:type="gramEnd"/>
      <w:r w:rsidRPr="00DD5B74">
        <w:rPr>
          <w:b/>
          <w:sz w:val="28"/>
          <w:szCs w:val="20"/>
          <w:lang w:val="en-ZA" w:eastAsia="x-none"/>
        </w:rPr>
        <w:t>………………………………….</w:t>
      </w:r>
    </w:p>
    <w:p w14:paraId="78B7F4D7" w14:textId="77777777" w:rsidR="002937CB" w:rsidRPr="00DD5B74" w:rsidRDefault="002937CB" w:rsidP="00DD5B74">
      <w:pPr>
        <w:tabs>
          <w:tab w:val="center" w:pos="0"/>
          <w:tab w:val="right" w:pos="9072"/>
        </w:tabs>
        <w:overflowPunct/>
        <w:autoSpaceDE/>
        <w:autoSpaceDN/>
        <w:adjustRightInd/>
        <w:ind w:left="360" w:right="-545"/>
        <w:textAlignment w:val="auto"/>
        <w:rPr>
          <w:sz w:val="28"/>
          <w:szCs w:val="20"/>
          <w:lang w:eastAsia="en-US"/>
        </w:rPr>
      </w:pPr>
    </w:p>
    <w:p w14:paraId="4438E680" w14:textId="77777777" w:rsidR="002937CB" w:rsidRPr="00DD5B74" w:rsidRDefault="002937CB" w:rsidP="00DD5B74">
      <w:pPr>
        <w:tabs>
          <w:tab w:val="center" w:pos="4320"/>
          <w:tab w:val="right" w:pos="8640"/>
        </w:tabs>
        <w:overflowPunct/>
        <w:autoSpaceDE/>
        <w:autoSpaceDN/>
        <w:adjustRightInd/>
        <w:ind w:right="-545"/>
        <w:jc w:val="both"/>
        <w:textAlignment w:val="auto"/>
        <w:rPr>
          <w:i/>
          <w:sz w:val="16"/>
          <w:szCs w:val="20"/>
          <w:lang w:val="en-ZA" w:eastAsia="x-none"/>
        </w:rPr>
      </w:pPr>
      <w:r w:rsidRPr="00DD5B74">
        <w:rPr>
          <w:i/>
          <w:sz w:val="16"/>
          <w:szCs w:val="20"/>
          <w:lang w:val="en-ZA" w:eastAsia="x-none"/>
        </w:rPr>
        <w:t>Please take note:</w:t>
      </w:r>
    </w:p>
    <w:p w14:paraId="55EF82DB" w14:textId="77777777" w:rsidR="002937CB" w:rsidRPr="00DD5B74" w:rsidRDefault="002937CB" w:rsidP="00DD5B74">
      <w:pPr>
        <w:numPr>
          <w:ilvl w:val="0"/>
          <w:numId w:val="22"/>
        </w:numPr>
        <w:tabs>
          <w:tab w:val="center" w:pos="709"/>
          <w:tab w:val="right" w:pos="8640"/>
        </w:tabs>
        <w:overflowPunct/>
        <w:autoSpaceDE/>
        <w:autoSpaceDN/>
        <w:adjustRightInd/>
        <w:ind w:right="-545"/>
        <w:jc w:val="both"/>
        <w:textAlignment w:val="auto"/>
        <w:rPr>
          <w:i/>
          <w:sz w:val="16"/>
          <w:szCs w:val="20"/>
          <w:lang w:val="en-ZA" w:eastAsia="x-none"/>
        </w:rPr>
      </w:pPr>
      <w:r w:rsidRPr="00DD5B74">
        <w:rPr>
          <w:i/>
          <w:sz w:val="16"/>
          <w:szCs w:val="20"/>
          <w:lang w:val="en-ZA" w:eastAsia="x-none"/>
        </w:rPr>
        <w:t>A labour inspector may conduct unannounced inspections to assess the level of compliance</w:t>
      </w:r>
    </w:p>
    <w:p w14:paraId="607BFAE6" w14:textId="77777777" w:rsidR="002937CB" w:rsidRPr="00DD5B74" w:rsidRDefault="002937CB" w:rsidP="00DD5B74">
      <w:pPr>
        <w:overflowPunct/>
        <w:autoSpaceDE/>
        <w:autoSpaceDN/>
        <w:adjustRightInd/>
        <w:jc w:val="both"/>
        <w:textAlignment w:val="auto"/>
        <w:rPr>
          <w:sz w:val="18"/>
          <w:szCs w:val="20"/>
          <w:lang w:val="en-US" w:eastAsia="en-US"/>
        </w:rPr>
      </w:pPr>
      <w:r w:rsidRPr="00DD5B74">
        <w:rPr>
          <w:i/>
          <w:sz w:val="16"/>
          <w:szCs w:val="20"/>
          <w:lang w:val="en-ZA" w:eastAsia="x-none"/>
        </w:rPr>
        <w:t>This undertaking must be displayed at the workplace where it will be readily accessible and visible by the employees rendering service(s) in relations to the goods and services being procured under this contract.</w:t>
      </w:r>
    </w:p>
    <w:p w14:paraId="0F55469D" w14:textId="77777777" w:rsidR="002937CB" w:rsidRPr="00DD5B74" w:rsidRDefault="002937CB" w:rsidP="00DD5B74">
      <w:pPr>
        <w:overflowPunct/>
        <w:autoSpaceDE/>
        <w:autoSpaceDN/>
        <w:adjustRightInd/>
        <w:jc w:val="both"/>
        <w:textAlignment w:val="auto"/>
        <w:rPr>
          <w:i/>
          <w:sz w:val="18"/>
          <w:szCs w:val="20"/>
          <w:lang w:val="en-US" w:eastAsia="en-US"/>
        </w:rPr>
      </w:pPr>
    </w:p>
    <w:bookmarkEnd w:id="1"/>
    <w:bookmarkEnd w:id="2"/>
    <w:bookmarkEnd w:id="3"/>
    <w:p w14:paraId="1CD813E0" w14:textId="77777777" w:rsidR="00E20D6B" w:rsidRPr="00DD5B74" w:rsidRDefault="00E20D6B" w:rsidP="00DD5B74">
      <w:pPr>
        <w:spacing w:before="120" w:after="60"/>
        <w:rPr>
          <w:b/>
          <w:bCs/>
          <w:smallCaps/>
          <w:color w:val="FF0000"/>
          <w:sz w:val="40"/>
          <w:szCs w:val="40"/>
        </w:rPr>
        <w:sectPr w:rsidR="00E20D6B" w:rsidRPr="00DD5B74" w:rsidSect="001B5871">
          <w:headerReference w:type="default" r:id="rId25"/>
          <w:pgSz w:w="11909" w:h="16834" w:code="9"/>
          <w:pgMar w:top="1440" w:right="1440" w:bottom="1440" w:left="1440" w:header="562" w:footer="562" w:gutter="0"/>
          <w:cols w:space="720"/>
          <w:docGrid w:linePitch="326"/>
        </w:sectPr>
      </w:pPr>
    </w:p>
    <w:p w14:paraId="3490BB89" w14:textId="6CCB6AD8" w:rsidR="001A16A1" w:rsidRPr="00DD5B74" w:rsidRDefault="00FD25F7" w:rsidP="00DD5B74">
      <w:pPr>
        <w:rPr>
          <w:color w:val="000000"/>
          <w:sz w:val="28"/>
          <w:szCs w:val="28"/>
        </w:rPr>
      </w:pPr>
      <w:r w:rsidRPr="00DD5B74">
        <w:rPr>
          <w:b/>
          <w:bCs/>
          <w:smallCaps/>
          <w:sz w:val="36"/>
          <w:szCs w:val="36"/>
        </w:rPr>
        <w:lastRenderedPageBreak/>
        <w:t>Section III: List of Goods And Price Schedule</w:t>
      </w:r>
    </w:p>
    <w:p w14:paraId="101FB98E" w14:textId="494F6A83" w:rsidR="001A16A1" w:rsidRPr="00DD5B74" w:rsidRDefault="00E2503B" w:rsidP="00DD5B74">
      <w:pPr>
        <w:rPr>
          <w:b/>
          <w:sz w:val="20"/>
          <w:szCs w:val="20"/>
          <w:lang w:val="en-ZA"/>
        </w:rPr>
      </w:pPr>
      <w:r w:rsidRPr="00DD5B74">
        <w:rPr>
          <w:b/>
          <w:sz w:val="20"/>
          <w:szCs w:val="20"/>
        </w:rPr>
        <w:t xml:space="preserve">Procurement Ref: </w:t>
      </w:r>
      <w:r w:rsidR="005A0D1B" w:rsidRPr="00D91BD5">
        <w:rPr>
          <w:b/>
          <w:sz w:val="20"/>
          <w:szCs w:val="20"/>
        </w:rPr>
        <w:t>G/RFQ/NPWR-56/2027</w:t>
      </w:r>
    </w:p>
    <w:tbl>
      <w:tblPr>
        <w:tblW w:w="14774"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3645"/>
        <w:gridCol w:w="1665"/>
        <w:gridCol w:w="1170"/>
        <w:gridCol w:w="160"/>
        <w:gridCol w:w="1010"/>
        <w:gridCol w:w="450"/>
        <w:gridCol w:w="1080"/>
        <w:gridCol w:w="1260"/>
        <w:gridCol w:w="360"/>
        <w:gridCol w:w="990"/>
        <w:gridCol w:w="1080"/>
        <w:gridCol w:w="996"/>
        <w:gridCol w:w="8"/>
      </w:tblGrid>
      <w:tr w:rsidR="0073665A" w:rsidRPr="00DD5B74" w14:paraId="26651727" w14:textId="77777777" w:rsidTr="003303A8">
        <w:trPr>
          <w:trHeight w:val="231"/>
        </w:trPr>
        <w:tc>
          <w:tcPr>
            <w:tcW w:w="8550" w:type="dxa"/>
            <w:gridSpan w:val="6"/>
          </w:tcPr>
          <w:p w14:paraId="2C1E23ED" w14:textId="77777777" w:rsidR="0073665A" w:rsidRPr="00DD5B74" w:rsidRDefault="0073665A" w:rsidP="00DD5B74">
            <w:pPr>
              <w:jc w:val="center"/>
            </w:pPr>
            <w:r w:rsidRPr="00DD5B74">
              <w:t xml:space="preserve">INSTRUCTIONS TO NAMPOWER </w:t>
            </w:r>
          </w:p>
        </w:tc>
        <w:tc>
          <w:tcPr>
            <w:tcW w:w="6224" w:type="dxa"/>
            <w:gridSpan w:val="8"/>
          </w:tcPr>
          <w:p w14:paraId="1B54FC70" w14:textId="77777777" w:rsidR="0073665A" w:rsidRPr="00DD5B74" w:rsidRDefault="0073665A" w:rsidP="00DD5B74">
            <w:pPr>
              <w:jc w:val="center"/>
            </w:pPr>
            <w:r w:rsidRPr="00DD5B74">
              <w:t>INSTRUCTIONS TO BIDDERS</w:t>
            </w:r>
          </w:p>
        </w:tc>
      </w:tr>
      <w:tr w:rsidR="0073665A" w:rsidRPr="00DD5B74" w14:paraId="41520044" w14:textId="77777777" w:rsidTr="003303A8">
        <w:trPr>
          <w:trHeight w:val="1421"/>
        </w:trPr>
        <w:tc>
          <w:tcPr>
            <w:tcW w:w="8550" w:type="dxa"/>
            <w:gridSpan w:val="6"/>
          </w:tcPr>
          <w:p w14:paraId="0F35EB11" w14:textId="77777777" w:rsidR="0073665A" w:rsidRPr="00DD5B74" w:rsidRDefault="0073665A" w:rsidP="00DD5B74">
            <w:pPr>
              <w:jc w:val="center"/>
              <w:rPr>
                <w:sz w:val="20"/>
                <w:szCs w:val="20"/>
              </w:rPr>
            </w:pPr>
            <w:r w:rsidRPr="00DD5B74">
              <w:rPr>
                <w:sz w:val="20"/>
                <w:szCs w:val="20"/>
              </w:rPr>
              <w:t>At time of preparation of the RFQ, Columns A to D shall be filled in by NamPower.</w:t>
            </w:r>
          </w:p>
          <w:p w14:paraId="2287B1FC" w14:textId="77777777" w:rsidR="0073665A" w:rsidRPr="00DD5B74" w:rsidRDefault="0073665A" w:rsidP="00DD5B74">
            <w:pPr>
              <w:jc w:val="center"/>
              <w:rPr>
                <w:sz w:val="20"/>
                <w:szCs w:val="20"/>
              </w:rPr>
            </w:pPr>
          </w:p>
        </w:tc>
        <w:tc>
          <w:tcPr>
            <w:tcW w:w="6224" w:type="dxa"/>
            <w:gridSpan w:val="8"/>
          </w:tcPr>
          <w:p w14:paraId="4AC3DCF9" w14:textId="77777777" w:rsidR="0073665A" w:rsidRPr="00DD5B74" w:rsidRDefault="0073665A" w:rsidP="00DD5B74">
            <w:pPr>
              <w:jc w:val="center"/>
              <w:rPr>
                <w:sz w:val="20"/>
                <w:szCs w:val="20"/>
                <w:u w:val="single"/>
              </w:rPr>
            </w:pPr>
            <w:r w:rsidRPr="00DD5B74">
              <w:rPr>
                <w:sz w:val="20"/>
                <w:szCs w:val="20"/>
                <w:u w:val="single"/>
              </w:rPr>
              <w:t xml:space="preserve">Bidders shall fill-in columns E - I and fill the total </w:t>
            </w:r>
          </w:p>
          <w:p w14:paraId="570120C9" w14:textId="77777777" w:rsidR="0073665A" w:rsidRPr="00DD5B74" w:rsidRDefault="0073665A" w:rsidP="00DD5B74">
            <w:pPr>
              <w:rPr>
                <w:sz w:val="20"/>
                <w:szCs w:val="20"/>
              </w:rPr>
            </w:pPr>
            <w:r w:rsidRPr="00DD5B74">
              <w:rPr>
                <w:sz w:val="20"/>
                <w:szCs w:val="20"/>
              </w:rPr>
              <w:t>E= mark with a *if an equivalent is quoted</w:t>
            </w:r>
          </w:p>
          <w:p w14:paraId="6153A12D" w14:textId="77777777" w:rsidR="0073665A" w:rsidRPr="00DD5B74" w:rsidRDefault="0073665A" w:rsidP="00DD5B74">
            <w:pPr>
              <w:tabs>
                <w:tab w:val="left" w:pos="2772"/>
              </w:tabs>
              <w:rPr>
                <w:sz w:val="20"/>
                <w:szCs w:val="20"/>
              </w:rPr>
            </w:pPr>
            <w:r w:rsidRPr="00DD5B74">
              <w:rPr>
                <w:sz w:val="20"/>
                <w:szCs w:val="20"/>
              </w:rPr>
              <w:t xml:space="preserve">F= Rate per unit </w:t>
            </w:r>
            <w:r w:rsidRPr="00DD5B74">
              <w:rPr>
                <w:sz w:val="20"/>
                <w:szCs w:val="20"/>
              </w:rPr>
              <w:tab/>
              <w:t xml:space="preserve">G=Total price for one item </w:t>
            </w:r>
            <w:proofErr w:type="gramStart"/>
            <w:r w:rsidRPr="00DD5B74">
              <w:rPr>
                <w:sz w:val="20"/>
                <w:szCs w:val="20"/>
              </w:rPr>
              <w:t>( C</w:t>
            </w:r>
            <w:proofErr w:type="gramEnd"/>
            <w:r w:rsidRPr="00DD5B74">
              <w:rPr>
                <w:sz w:val="20"/>
                <w:szCs w:val="20"/>
              </w:rPr>
              <w:t xml:space="preserve"> x F)</w:t>
            </w:r>
          </w:p>
          <w:p w14:paraId="605B133D" w14:textId="77777777" w:rsidR="0073665A" w:rsidRPr="00DD5B74" w:rsidRDefault="0073665A" w:rsidP="00DD5B74">
            <w:pPr>
              <w:numPr>
                <w:ilvl w:val="0"/>
                <w:numId w:val="8"/>
              </w:numPr>
              <w:overflowPunct/>
              <w:autoSpaceDE/>
              <w:autoSpaceDN/>
              <w:adjustRightInd/>
              <w:textAlignment w:val="auto"/>
              <w:rPr>
                <w:sz w:val="20"/>
                <w:szCs w:val="20"/>
              </w:rPr>
            </w:pPr>
            <w:r w:rsidRPr="00DD5B74">
              <w:rPr>
                <w:sz w:val="20"/>
                <w:szCs w:val="20"/>
              </w:rPr>
              <w:t xml:space="preserve">If an equivalent is quoted, please attach to your quote appropriate </w:t>
            </w:r>
          </w:p>
          <w:p w14:paraId="20FDE779" w14:textId="77777777" w:rsidR="0073665A" w:rsidRPr="00DD5B74" w:rsidRDefault="0073665A" w:rsidP="00DD5B74">
            <w:pPr>
              <w:ind w:left="360"/>
              <w:rPr>
                <w:sz w:val="20"/>
                <w:szCs w:val="20"/>
              </w:rPr>
            </w:pPr>
            <w:r w:rsidRPr="00DD5B74">
              <w:rPr>
                <w:sz w:val="20"/>
                <w:szCs w:val="20"/>
              </w:rPr>
              <w:t>technical information &amp; specification</w:t>
            </w:r>
          </w:p>
          <w:p w14:paraId="47A5DE67" w14:textId="77777777" w:rsidR="0073665A" w:rsidRPr="00DD5B74" w:rsidRDefault="0073665A" w:rsidP="00DD5B74">
            <w:pPr>
              <w:numPr>
                <w:ilvl w:val="0"/>
                <w:numId w:val="9"/>
              </w:numPr>
              <w:overflowPunct/>
              <w:autoSpaceDE/>
              <w:autoSpaceDN/>
              <w:adjustRightInd/>
              <w:textAlignment w:val="auto"/>
              <w:rPr>
                <w:sz w:val="20"/>
                <w:szCs w:val="20"/>
              </w:rPr>
            </w:pPr>
            <w:r w:rsidRPr="00DD5B74">
              <w:rPr>
                <w:sz w:val="20"/>
                <w:szCs w:val="20"/>
              </w:rPr>
              <w:t>Bidders shall fill in and sign the bottom section of this page</w:t>
            </w:r>
          </w:p>
        </w:tc>
      </w:tr>
      <w:tr w:rsidR="0073665A" w:rsidRPr="00DD5B74" w14:paraId="06F46EB9" w14:textId="77777777" w:rsidTr="003303A8">
        <w:trPr>
          <w:trHeight w:val="231"/>
        </w:trPr>
        <w:tc>
          <w:tcPr>
            <w:tcW w:w="900" w:type="dxa"/>
          </w:tcPr>
          <w:p w14:paraId="01E10B4C" w14:textId="77777777" w:rsidR="0073665A" w:rsidRPr="00DD5B74" w:rsidRDefault="0073665A" w:rsidP="00DD5B74">
            <w:pPr>
              <w:jc w:val="center"/>
            </w:pPr>
            <w:r w:rsidRPr="00DD5B74">
              <w:t>A</w:t>
            </w:r>
          </w:p>
        </w:tc>
        <w:tc>
          <w:tcPr>
            <w:tcW w:w="5310" w:type="dxa"/>
            <w:gridSpan w:val="2"/>
          </w:tcPr>
          <w:p w14:paraId="317B06E0" w14:textId="77777777" w:rsidR="0073665A" w:rsidRPr="00DD5B74" w:rsidRDefault="0073665A" w:rsidP="00DD5B74">
            <w:pPr>
              <w:jc w:val="center"/>
            </w:pPr>
            <w:r w:rsidRPr="00DD5B74">
              <w:t>B</w:t>
            </w:r>
          </w:p>
        </w:tc>
        <w:tc>
          <w:tcPr>
            <w:tcW w:w="1170" w:type="dxa"/>
          </w:tcPr>
          <w:p w14:paraId="57C395EB" w14:textId="77777777" w:rsidR="0073665A" w:rsidRPr="00DD5B74" w:rsidRDefault="0073665A" w:rsidP="00DD5B74">
            <w:pPr>
              <w:jc w:val="center"/>
            </w:pPr>
            <w:r w:rsidRPr="00DD5B74">
              <w:t>C</w:t>
            </w:r>
          </w:p>
        </w:tc>
        <w:tc>
          <w:tcPr>
            <w:tcW w:w="1170" w:type="dxa"/>
            <w:gridSpan w:val="2"/>
          </w:tcPr>
          <w:p w14:paraId="055B4159" w14:textId="77777777" w:rsidR="0073665A" w:rsidRPr="00DD5B74" w:rsidRDefault="0073665A" w:rsidP="00DD5B74">
            <w:pPr>
              <w:jc w:val="center"/>
            </w:pPr>
            <w:r w:rsidRPr="00DD5B74">
              <w:t>D</w:t>
            </w:r>
          </w:p>
        </w:tc>
        <w:tc>
          <w:tcPr>
            <w:tcW w:w="450" w:type="dxa"/>
          </w:tcPr>
          <w:p w14:paraId="18E6B92B" w14:textId="77777777" w:rsidR="0073665A" w:rsidRPr="00DD5B74" w:rsidRDefault="0073665A" w:rsidP="00DD5B74">
            <w:pPr>
              <w:jc w:val="center"/>
            </w:pPr>
            <w:r w:rsidRPr="00DD5B74">
              <w:t>E</w:t>
            </w:r>
          </w:p>
        </w:tc>
        <w:tc>
          <w:tcPr>
            <w:tcW w:w="1080" w:type="dxa"/>
          </w:tcPr>
          <w:p w14:paraId="665A652F" w14:textId="77777777" w:rsidR="0073665A" w:rsidRPr="00DD5B74" w:rsidRDefault="0073665A" w:rsidP="00DD5B74">
            <w:pPr>
              <w:jc w:val="center"/>
            </w:pPr>
            <w:r w:rsidRPr="00DD5B74">
              <w:t>F</w:t>
            </w:r>
          </w:p>
        </w:tc>
        <w:tc>
          <w:tcPr>
            <w:tcW w:w="1620" w:type="dxa"/>
            <w:gridSpan w:val="2"/>
            <w:tcBorders>
              <w:right w:val="single" w:sz="4" w:space="0" w:color="auto"/>
            </w:tcBorders>
          </w:tcPr>
          <w:p w14:paraId="34E8AF9D" w14:textId="77777777" w:rsidR="0073665A" w:rsidRPr="00DD5B74" w:rsidRDefault="0073665A" w:rsidP="00DD5B74">
            <w:pPr>
              <w:jc w:val="center"/>
            </w:pPr>
            <w:r w:rsidRPr="00DD5B74">
              <w:t>G</w:t>
            </w:r>
          </w:p>
        </w:tc>
        <w:tc>
          <w:tcPr>
            <w:tcW w:w="990" w:type="dxa"/>
            <w:tcBorders>
              <w:left w:val="single" w:sz="4" w:space="0" w:color="auto"/>
              <w:bottom w:val="single" w:sz="4" w:space="0" w:color="000000"/>
              <w:right w:val="single" w:sz="4" w:space="0" w:color="auto"/>
            </w:tcBorders>
          </w:tcPr>
          <w:p w14:paraId="5DA5F752" w14:textId="77777777" w:rsidR="0073665A" w:rsidRPr="00DD5B74" w:rsidRDefault="0073665A" w:rsidP="00DD5B74">
            <w:pPr>
              <w:jc w:val="center"/>
            </w:pPr>
            <w:r w:rsidRPr="00DD5B74">
              <w:t>H</w:t>
            </w:r>
          </w:p>
        </w:tc>
        <w:tc>
          <w:tcPr>
            <w:tcW w:w="2084" w:type="dxa"/>
            <w:gridSpan w:val="3"/>
            <w:tcBorders>
              <w:left w:val="single" w:sz="4" w:space="0" w:color="auto"/>
              <w:bottom w:val="single" w:sz="4" w:space="0" w:color="000000"/>
            </w:tcBorders>
          </w:tcPr>
          <w:p w14:paraId="430DE419" w14:textId="77777777" w:rsidR="0073665A" w:rsidRPr="00DD5B74" w:rsidRDefault="0073665A" w:rsidP="00DD5B74">
            <w:pPr>
              <w:jc w:val="center"/>
            </w:pPr>
            <w:r w:rsidRPr="00DD5B74">
              <w:t>I</w:t>
            </w:r>
          </w:p>
        </w:tc>
      </w:tr>
      <w:tr w:rsidR="0073665A" w:rsidRPr="00DD5B74" w14:paraId="20189F26" w14:textId="77777777" w:rsidTr="003303A8">
        <w:trPr>
          <w:trHeight w:val="1021"/>
        </w:trPr>
        <w:tc>
          <w:tcPr>
            <w:tcW w:w="900" w:type="dxa"/>
          </w:tcPr>
          <w:p w14:paraId="6A48684D" w14:textId="77777777" w:rsidR="0073665A" w:rsidRPr="00DD5B74" w:rsidRDefault="0073665A" w:rsidP="00DD5B74">
            <w:pPr>
              <w:jc w:val="center"/>
              <w:rPr>
                <w:b/>
                <w:bCs/>
              </w:rPr>
            </w:pPr>
            <w:r w:rsidRPr="00DD5B74">
              <w:t>Item no.</w:t>
            </w:r>
          </w:p>
        </w:tc>
        <w:tc>
          <w:tcPr>
            <w:tcW w:w="5310" w:type="dxa"/>
            <w:gridSpan w:val="2"/>
          </w:tcPr>
          <w:p w14:paraId="76D63B8B" w14:textId="77777777" w:rsidR="0073665A" w:rsidRPr="00DD5B74" w:rsidRDefault="0073665A" w:rsidP="00DD5B74">
            <w:pPr>
              <w:jc w:val="center"/>
            </w:pPr>
            <w:r w:rsidRPr="00DD5B74">
              <w:t xml:space="preserve">Description of Goods </w:t>
            </w:r>
          </w:p>
          <w:p w14:paraId="13B74114" w14:textId="77777777" w:rsidR="0073665A" w:rsidRPr="00DD5B74" w:rsidRDefault="0073665A" w:rsidP="00DD5B74">
            <w:pPr>
              <w:jc w:val="center"/>
            </w:pPr>
          </w:p>
        </w:tc>
        <w:tc>
          <w:tcPr>
            <w:tcW w:w="1170" w:type="dxa"/>
          </w:tcPr>
          <w:p w14:paraId="78486039" w14:textId="77777777" w:rsidR="0073665A" w:rsidRPr="00DD5B74" w:rsidRDefault="0073665A" w:rsidP="00DD5B74">
            <w:pPr>
              <w:jc w:val="center"/>
            </w:pPr>
            <w:r w:rsidRPr="00DD5B74">
              <w:t>Quantity required</w:t>
            </w:r>
          </w:p>
        </w:tc>
        <w:tc>
          <w:tcPr>
            <w:tcW w:w="1170" w:type="dxa"/>
            <w:gridSpan w:val="2"/>
          </w:tcPr>
          <w:p w14:paraId="0BA0613F" w14:textId="77777777" w:rsidR="0073665A" w:rsidRPr="00DD5B74" w:rsidRDefault="0073665A" w:rsidP="00DD5B74">
            <w:pPr>
              <w:jc w:val="center"/>
            </w:pPr>
            <w:r w:rsidRPr="00DD5B74">
              <w:t>Unit of measures</w:t>
            </w:r>
          </w:p>
        </w:tc>
        <w:tc>
          <w:tcPr>
            <w:tcW w:w="450" w:type="dxa"/>
          </w:tcPr>
          <w:p w14:paraId="22BF6F27" w14:textId="77777777" w:rsidR="0073665A" w:rsidRPr="00DD5B74" w:rsidRDefault="0073665A" w:rsidP="00DD5B74">
            <w:pPr>
              <w:jc w:val="center"/>
            </w:pPr>
            <w:r w:rsidRPr="00DD5B74">
              <w:t>*</w:t>
            </w:r>
          </w:p>
        </w:tc>
        <w:tc>
          <w:tcPr>
            <w:tcW w:w="1080" w:type="dxa"/>
          </w:tcPr>
          <w:p w14:paraId="2517E6AA" w14:textId="77777777" w:rsidR="0073665A" w:rsidRPr="00DD5B74" w:rsidRDefault="0073665A" w:rsidP="00DD5B74">
            <w:pPr>
              <w:jc w:val="center"/>
              <w:rPr>
                <w:vertAlign w:val="superscript"/>
              </w:rPr>
            </w:pPr>
            <w:r w:rsidRPr="00DD5B74">
              <w:t>Price per unit   NAD</w:t>
            </w:r>
            <w:r w:rsidRPr="00DD5B74">
              <w:rPr>
                <w:vertAlign w:val="superscript"/>
              </w:rPr>
              <w:t>1</w:t>
            </w:r>
          </w:p>
        </w:tc>
        <w:tc>
          <w:tcPr>
            <w:tcW w:w="1620" w:type="dxa"/>
            <w:gridSpan w:val="2"/>
            <w:tcBorders>
              <w:right w:val="single" w:sz="4" w:space="0" w:color="auto"/>
            </w:tcBorders>
          </w:tcPr>
          <w:p w14:paraId="20F8C3C7" w14:textId="77777777" w:rsidR="0073665A" w:rsidRPr="00DD5B74" w:rsidRDefault="0073665A" w:rsidP="00DD5B74">
            <w:pPr>
              <w:jc w:val="center"/>
            </w:pPr>
            <w:r w:rsidRPr="00DD5B74">
              <w:t xml:space="preserve">Total </w:t>
            </w:r>
            <w:proofErr w:type="gramStart"/>
            <w:r w:rsidRPr="00DD5B74">
              <w:t>price  without</w:t>
            </w:r>
            <w:proofErr w:type="gramEnd"/>
            <w:r w:rsidRPr="00DD5B74">
              <w:t xml:space="preserve"> </w:t>
            </w:r>
            <w:proofErr w:type="gramStart"/>
            <w:r w:rsidRPr="00DD5B74">
              <w:t>VAT  NAD</w:t>
            </w:r>
            <w:proofErr w:type="gramEnd"/>
          </w:p>
        </w:tc>
        <w:tc>
          <w:tcPr>
            <w:tcW w:w="990" w:type="dxa"/>
            <w:tcBorders>
              <w:left w:val="single" w:sz="4" w:space="0" w:color="auto"/>
              <w:bottom w:val="single" w:sz="4" w:space="0" w:color="000000"/>
              <w:right w:val="single" w:sz="4" w:space="0" w:color="auto"/>
            </w:tcBorders>
          </w:tcPr>
          <w:p w14:paraId="027B6FBB" w14:textId="77777777" w:rsidR="0073665A" w:rsidRPr="00DD5B74" w:rsidRDefault="0073665A" w:rsidP="00DD5B74">
            <w:pPr>
              <w:jc w:val="center"/>
            </w:pPr>
            <w:r w:rsidRPr="00DD5B74">
              <w:t>VAT:</w:t>
            </w:r>
          </w:p>
          <w:p w14:paraId="547A0285" w14:textId="77777777" w:rsidR="0073665A" w:rsidRPr="00DD5B74" w:rsidRDefault="0073665A" w:rsidP="00DD5B74">
            <w:pPr>
              <w:jc w:val="center"/>
            </w:pPr>
            <w:r w:rsidRPr="00DD5B74">
              <w:t>NAD</w:t>
            </w:r>
          </w:p>
        </w:tc>
        <w:tc>
          <w:tcPr>
            <w:tcW w:w="1080" w:type="dxa"/>
            <w:tcBorders>
              <w:left w:val="single" w:sz="4" w:space="0" w:color="auto"/>
              <w:bottom w:val="single" w:sz="4" w:space="0" w:color="000000"/>
            </w:tcBorders>
          </w:tcPr>
          <w:p w14:paraId="67BF7AE3" w14:textId="77777777" w:rsidR="0073665A" w:rsidRPr="00DD5B74" w:rsidRDefault="0073665A" w:rsidP="00DD5B74">
            <w:pPr>
              <w:jc w:val="center"/>
            </w:pPr>
            <w:r w:rsidRPr="00DD5B74">
              <w:t>Delivery weeks)</w:t>
            </w:r>
          </w:p>
          <w:p w14:paraId="37DA4DC0" w14:textId="77777777" w:rsidR="0073665A" w:rsidRPr="00DD5B74" w:rsidRDefault="0073665A" w:rsidP="00DD5B74">
            <w:pPr>
              <w:jc w:val="center"/>
            </w:pPr>
            <w:r w:rsidRPr="00DD5B74">
              <w:t>(days/month</w:t>
            </w:r>
          </w:p>
        </w:tc>
        <w:tc>
          <w:tcPr>
            <w:tcW w:w="1004" w:type="dxa"/>
            <w:gridSpan w:val="2"/>
            <w:tcBorders>
              <w:left w:val="single" w:sz="4" w:space="0" w:color="auto"/>
              <w:bottom w:val="single" w:sz="4" w:space="0" w:color="000000"/>
            </w:tcBorders>
          </w:tcPr>
          <w:p w14:paraId="4CE59F2F" w14:textId="77777777" w:rsidR="0073665A" w:rsidRPr="00DD5B74" w:rsidRDefault="0073665A" w:rsidP="00DD5B74">
            <w:pPr>
              <w:jc w:val="center"/>
            </w:pPr>
            <w:r w:rsidRPr="00DD5B74">
              <w:t>Country of Origin</w:t>
            </w:r>
          </w:p>
        </w:tc>
      </w:tr>
      <w:tr w:rsidR="00F32F88" w:rsidRPr="00DD5B74" w14:paraId="64E94BFA" w14:textId="77777777" w:rsidTr="003303A8">
        <w:trPr>
          <w:trHeight w:val="412"/>
        </w:trPr>
        <w:tc>
          <w:tcPr>
            <w:tcW w:w="900" w:type="dxa"/>
          </w:tcPr>
          <w:p w14:paraId="5BD29453" w14:textId="77777777" w:rsidR="00F32F88" w:rsidRPr="00DD5B74" w:rsidRDefault="00F32F88" w:rsidP="00DD5B74">
            <w:pPr>
              <w:pStyle w:val="ListParagraph"/>
              <w:numPr>
                <w:ilvl w:val="0"/>
                <w:numId w:val="32"/>
              </w:numPr>
              <w:jc w:val="center"/>
            </w:pPr>
          </w:p>
        </w:tc>
        <w:tc>
          <w:tcPr>
            <w:tcW w:w="5310" w:type="dxa"/>
            <w:gridSpan w:val="2"/>
          </w:tcPr>
          <w:p w14:paraId="38910B38" w14:textId="6EA31D2D" w:rsidR="00F32F88" w:rsidRPr="00DD5B74" w:rsidRDefault="00F32F88" w:rsidP="00DD5B74">
            <w:pPr>
              <w:pStyle w:val="PlainText"/>
              <w:rPr>
                <w:rFonts w:ascii="Times New Roman" w:eastAsia="Times New Roman" w:hAnsi="Times New Roman"/>
                <w:sz w:val="24"/>
                <w:szCs w:val="24"/>
                <w:lang w:eastAsia="en-GB"/>
              </w:rPr>
            </w:pPr>
            <w:r w:rsidRPr="00F32F88">
              <w:rPr>
                <w:rFonts w:ascii="Times New Roman" w:eastAsia="Times New Roman" w:hAnsi="Times New Roman"/>
                <w:sz w:val="24"/>
                <w:szCs w:val="24"/>
                <w:lang w:eastAsia="en-GB"/>
              </w:rPr>
              <w:t>Stainless Shim Pack 0.05mm-0.05mm-150mmx30</w:t>
            </w:r>
          </w:p>
        </w:tc>
        <w:tc>
          <w:tcPr>
            <w:tcW w:w="1170" w:type="dxa"/>
          </w:tcPr>
          <w:p w14:paraId="2F683FBB" w14:textId="7F699D59" w:rsidR="00F32F88" w:rsidRPr="00DD5B74" w:rsidRDefault="00F32F88" w:rsidP="00DD5B74">
            <w:pPr>
              <w:jc w:val="center"/>
            </w:pPr>
            <w:r>
              <w:t>1</w:t>
            </w:r>
          </w:p>
        </w:tc>
        <w:tc>
          <w:tcPr>
            <w:tcW w:w="1170" w:type="dxa"/>
            <w:gridSpan w:val="2"/>
          </w:tcPr>
          <w:p w14:paraId="4D61C159" w14:textId="2FEBA995" w:rsidR="00F32F88" w:rsidRPr="00DD5B74" w:rsidRDefault="00F32F88" w:rsidP="00DD5B74">
            <w:pPr>
              <w:jc w:val="center"/>
            </w:pPr>
            <w:r>
              <w:t>EA</w:t>
            </w:r>
          </w:p>
        </w:tc>
        <w:tc>
          <w:tcPr>
            <w:tcW w:w="450" w:type="dxa"/>
          </w:tcPr>
          <w:p w14:paraId="3A435A0F" w14:textId="77777777" w:rsidR="00F32F88" w:rsidRPr="00DD5B74" w:rsidRDefault="00F32F88" w:rsidP="00DD5B74">
            <w:pPr>
              <w:jc w:val="center"/>
            </w:pPr>
          </w:p>
        </w:tc>
        <w:tc>
          <w:tcPr>
            <w:tcW w:w="1080" w:type="dxa"/>
          </w:tcPr>
          <w:p w14:paraId="44E2CC6A" w14:textId="77777777" w:rsidR="00F32F88" w:rsidRPr="00DD5B74" w:rsidRDefault="00F32F88" w:rsidP="00DD5B74">
            <w:pPr>
              <w:jc w:val="center"/>
            </w:pPr>
          </w:p>
        </w:tc>
        <w:tc>
          <w:tcPr>
            <w:tcW w:w="1620" w:type="dxa"/>
            <w:gridSpan w:val="2"/>
            <w:tcBorders>
              <w:right w:val="single" w:sz="4" w:space="0" w:color="auto"/>
            </w:tcBorders>
          </w:tcPr>
          <w:p w14:paraId="4BC8C59D" w14:textId="77777777" w:rsidR="00F32F88" w:rsidRPr="00DD5B74" w:rsidRDefault="00F32F88" w:rsidP="00DD5B74">
            <w:pPr>
              <w:jc w:val="center"/>
            </w:pPr>
          </w:p>
        </w:tc>
        <w:tc>
          <w:tcPr>
            <w:tcW w:w="990" w:type="dxa"/>
            <w:tcBorders>
              <w:left w:val="single" w:sz="4" w:space="0" w:color="auto"/>
              <w:right w:val="single" w:sz="4" w:space="0" w:color="auto"/>
            </w:tcBorders>
          </w:tcPr>
          <w:p w14:paraId="70520055" w14:textId="77777777" w:rsidR="00F32F88" w:rsidRPr="00DD5B74" w:rsidRDefault="00F32F88" w:rsidP="00DD5B74">
            <w:pPr>
              <w:jc w:val="center"/>
            </w:pPr>
          </w:p>
        </w:tc>
        <w:tc>
          <w:tcPr>
            <w:tcW w:w="1080" w:type="dxa"/>
            <w:tcBorders>
              <w:top w:val="nil"/>
              <w:left w:val="single" w:sz="4" w:space="0" w:color="auto"/>
              <w:right w:val="single" w:sz="4" w:space="0" w:color="auto"/>
            </w:tcBorders>
          </w:tcPr>
          <w:p w14:paraId="14E3B717" w14:textId="77777777" w:rsidR="00F32F88" w:rsidRPr="00DD5B74" w:rsidRDefault="00F32F88" w:rsidP="00DD5B74">
            <w:pPr>
              <w:jc w:val="center"/>
            </w:pPr>
          </w:p>
        </w:tc>
        <w:tc>
          <w:tcPr>
            <w:tcW w:w="1004" w:type="dxa"/>
            <w:gridSpan w:val="2"/>
            <w:tcBorders>
              <w:left w:val="single" w:sz="4" w:space="0" w:color="auto"/>
            </w:tcBorders>
          </w:tcPr>
          <w:p w14:paraId="7EF3AAB8" w14:textId="77777777" w:rsidR="00F32F88" w:rsidRPr="00DD5B74" w:rsidRDefault="00F32F88" w:rsidP="00DD5B74">
            <w:pPr>
              <w:jc w:val="center"/>
            </w:pPr>
          </w:p>
        </w:tc>
      </w:tr>
      <w:tr w:rsidR="00F32F88" w:rsidRPr="00DD5B74" w14:paraId="253844B6" w14:textId="77777777" w:rsidTr="003303A8">
        <w:trPr>
          <w:trHeight w:val="412"/>
        </w:trPr>
        <w:tc>
          <w:tcPr>
            <w:tcW w:w="900" w:type="dxa"/>
          </w:tcPr>
          <w:p w14:paraId="6514AED4" w14:textId="77777777" w:rsidR="00F32F88" w:rsidRPr="00DD5B74" w:rsidRDefault="00F32F88" w:rsidP="00F32F88">
            <w:pPr>
              <w:pStyle w:val="ListParagraph"/>
              <w:numPr>
                <w:ilvl w:val="0"/>
                <w:numId w:val="32"/>
              </w:numPr>
              <w:jc w:val="center"/>
            </w:pPr>
          </w:p>
        </w:tc>
        <w:tc>
          <w:tcPr>
            <w:tcW w:w="5310" w:type="dxa"/>
            <w:gridSpan w:val="2"/>
          </w:tcPr>
          <w:p w14:paraId="6583E244" w14:textId="45FB51EF" w:rsidR="00F32F88" w:rsidRPr="00DD5B74" w:rsidRDefault="00F32F88" w:rsidP="00F32F88">
            <w:pPr>
              <w:pStyle w:val="PlainText"/>
              <w:rPr>
                <w:rFonts w:ascii="Times New Roman" w:eastAsia="Times New Roman" w:hAnsi="Times New Roman"/>
                <w:sz w:val="24"/>
                <w:szCs w:val="24"/>
                <w:lang w:eastAsia="en-GB"/>
              </w:rPr>
            </w:pPr>
            <w:r w:rsidRPr="00F32F88">
              <w:rPr>
                <w:rFonts w:ascii="Times New Roman" w:eastAsia="Times New Roman" w:hAnsi="Times New Roman"/>
                <w:sz w:val="24"/>
                <w:szCs w:val="24"/>
                <w:lang w:eastAsia="en-GB"/>
              </w:rPr>
              <w:t>230 V induction heater with five yokes, CE-certified</w:t>
            </w:r>
          </w:p>
        </w:tc>
        <w:tc>
          <w:tcPr>
            <w:tcW w:w="1170" w:type="dxa"/>
          </w:tcPr>
          <w:p w14:paraId="0F8C3016" w14:textId="11C66515" w:rsidR="00F32F88" w:rsidRPr="00DD5B74" w:rsidRDefault="00F32F88" w:rsidP="00F32F88">
            <w:pPr>
              <w:jc w:val="center"/>
            </w:pPr>
            <w:r>
              <w:t>1</w:t>
            </w:r>
          </w:p>
        </w:tc>
        <w:tc>
          <w:tcPr>
            <w:tcW w:w="1170" w:type="dxa"/>
            <w:gridSpan w:val="2"/>
          </w:tcPr>
          <w:p w14:paraId="101D6641" w14:textId="4138A3A5" w:rsidR="00F32F88" w:rsidRPr="00DD5B74" w:rsidRDefault="00F32F88" w:rsidP="00F32F88">
            <w:pPr>
              <w:jc w:val="center"/>
            </w:pPr>
            <w:r w:rsidRPr="006D2798">
              <w:t>EA</w:t>
            </w:r>
          </w:p>
        </w:tc>
        <w:tc>
          <w:tcPr>
            <w:tcW w:w="450" w:type="dxa"/>
          </w:tcPr>
          <w:p w14:paraId="52E8902C" w14:textId="77777777" w:rsidR="00F32F88" w:rsidRPr="00DD5B74" w:rsidRDefault="00F32F88" w:rsidP="00F32F88">
            <w:pPr>
              <w:jc w:val="center"/>
            </w:pPr>
          </w:p>
        </w:tc>
        <w:tc>
          <w:tcPr>
            <w:tcW w:w="1080" w:type="dxa"/>
          </w:tcPr>
          <w:p w14:paraId="3EEFC98B" w14:textId="77777777" w:rsidR="00F32F88" w:rsidRPr="00DD5B74" w:rsidRDefault="00F32F88" w:rsidP="00F32F88">
            <w:pPr>
              <w:jc w:val="center"/>
            </w:pPr>
          </w:p>
        </w:tc>
        <w:tc>
          <w:tcPr>
            <w:tcW w:w="1620" w:type="dxa"/>
            <w:gridSpan w:val="2"/>
            <w:tcBorders>
              <w:right w:val="single" w:sz="4" w:space="0" w:color="auto"/>
            </w:tcBorders>
          </w:tcPr>
          <w:p w14:paraId="1013A002" w14:textId="77777777" w:rsidR="00F32F88" w:rsidRPr="00DD5B74" w:rsidRDefault="00F32F88" w:rsidP="00F32F88">
            <w:pPr>
              <w:jc w:val="center"/>
            </w:pPr>
          </w:p>
        </w:tc>
        <w:tc>
          <w:tcPr>
            <w:tcW w:w="990" w:type="dxa"/>
            <w:tcBorders>
              <w:left w:val="single" w:sz="4" w:space="0" w:color="auto"/>
              <w:right w:val="single" w:sz="4" w:space="0" w:color="auto"/>
            </w:tcBorders>
          </w:tcPr>
          <w:p w14:paraId="5BEE1D47" w14:textId="77777777" w:rsidR="00F32F88" w:rsidRPr="00DD5B74" w:rsidRDefault="00F32F88" w:rsidP="00F32F88">
            <w:pPr>
              <w:jc w:val="center"/>
            </w:pPr>
          </w:p>
        </w:tc>
        <w:tc>
          <w:tcPr>
            <w:tcW w:w="1080" w:type="dxa"/>
            <w:tcBorders>
              <w:top w:val="nil"/>
              <w:left w:val="single" w:sz="4" w:space="0" w:color="auto"/>
              <w:right w:val="single" w:sz="4" w:space="0" w:color="auto"/>
            </w:tcBorders>
          </w:tcPr>
          <w:p w14:paraId="58E6219B" w14:textId="77777777" w:rsidR="00F32F88" w:rsidRPr="00DD5B74" w:rsidRDefault="00F32F88" w:rsidP="00F32F88">
            <w:pPr>
              <w:jc w:val="center"/>
            </w:pPr>
          </w:p>
        </w:tc>
        <w:tc>
          <w:tcPr>
            <w:tcW w:w="1004" w:type="dxa"/>
            <w:gridSpan w:val="2"/>
            <w:tcBorders>
              <w:left w:val="single" w:sz="4" w:space="0" w:color="auto"/>
            </w:tcBorders>
          </w:tcPr>
          <w:p w14:paraId="0FA417F8" w14:textId="77777777" w:rsidR="00F32F88" w:rsidRPr="00DD5B74" w:rsidRDefault="00F32F88" w:rsidP="00F32F88">
            <w:pPr>
              <w:jc w:val="center"/>
            </w:pPr>
          </w:p>
        </w:tc>
      </w:tr>
      <w:tr w:rsidR="00F32F88" w:rsidRPr="00DD5B74" w14:paraId="206AE228" w14:textId="77777777" w:rsidTr="003303A8">
        <w:trPr>
          <w:trHeight w:val="412"/>
        </w:trPr>
        <w:tc>
          <w:tcPr>
            <w:tcW w:w="900" w:type="dxa"/>
          </w:tcPr>
          <w:p w14:paraId="4587FEC8" w14:textId="77777777" w:rsidR="00F32F88" w:rsidRPr="00DD5B74" w:rsidRDefault="00F32F88" w:rsidP="00F32F88">
            <w:pPr>
              <w:pStyle w:val="ListParagraph"/>
              <w:numPr>
                <w:ilvl w:val="0"/>
                <w:numId w:val="32"/>
              </w:numPr>
              <w:jc w:val="center"/>
            </w:pPr>
          </w:p>
        </w:tc>
        <w:tc>
          <w:tcPr>
            <w:tcW w:w="5310" w:type="dxa"/>
            <w:gridSpan w:val="2"/>
          </w:tcPr>
          <w:p w14:paraId="0D4625FC" w14:textId="6A764429" w:rsidR="00F32F88" w:rsidRPr="00DD5B74" w:rsidRDefault="00F32F88" w:rsidP="00F32F88">
            <w:pPr>
              <w:pStyle w:val="PlainText"/>
              <w:rPr>
                <w:rFonts w:ascii="Times New Roman" w:eastAsia="Times New Roman" w:hAnsi="Times New Roman"/>
                <w:sz w:val="24"/>
                <w:szCs w:val="24"/>
                <w:lang w:eastAsia="en-GB"/>
              </w:rPr>
            </w:pPr>
            <w:r w:rsidRPr="00F32F88">
              <w:rPr>
                <w:rFonts w:ascii="Times New Roman" w:eastAsia="Times New Roman" w:hAnsi="Times New Roman"/>
                <w:sz w:val="24"/>
                <w:szCs w:val="24"/>
                <w:lang w:eastAsia="en-GB"/>
              </w:rPr>
              <w:t>Dail indicator 30mm 0.01Grad. Lug &amp; Flat back</w:t>
            </w:r>
          </w:p>
        </w:tc>
        <w:tc>
          <w:tcPr>
            <w:tcW w:w="1170" w:type="dxa"/>
          </w:tcPr>
          <w:p w14:paraId="572BFA87" w14:textId="13B23039" w:rsidR="00F32F88" w:rsidRPr="00DD5B74" w:rsidRDefault="00F32F88" w:rsidP="00F32F88">
            <w:pPr>
              <w:jc w:val="center"/>
            </w:pPr>
            <w:r>
              <w:t>1</w:t>
            </w:r>
          </w:p>
        </w:tc>
        <w:tc>
          <w:tcPr>
            <w:tcW w:w="1170" w:type="dxa"/>
            <w:gridSpan w:val="2"/>
          </w:tcPr>
          <w:p w14:paraId="4D36FFE8" w14:textId="2F412305" w:rsidR="00F32F88" w:rsidRPr="00DD5B74" w:rsidRDefault="00F32F88" w:rsidP="00F32F88">
            <w:pPr>
              <w:jc w:val="center"/>
            </w:pPr>
            <w:r w:rsidRPr="006D2798">
              <w:t>EA</w:t>
            </w:r>
          </w:p>
        </w:tc>
        <w:tc>
          <w:tcPr>
            <w:tcW w:w="450" w:type="dxa"/>
          </w:tcPr>
          <w:p w14:paraId="52045294" w14:textId="77777777" w:rsidR="00F32F88" w:rsidRPr="00DD5B74" w:rsidRDefault="00F32F88" w:rsidP="00F32F88">
            <w:pPr>
              <w:jc w:val="center"/>
            </w:pPr>
          </w:p>
        </w:tc>
        <w:tc>
          <w:tcPr>
            <w:tcW w:w="1080" w:type="dxa"/>
          </w:tcPr>
          <w:p w14:paraId="0AE0D5CE" w14:textId="77777777" w:rsidR="00F32F88" w:rsidRPr="00DD5B74" w:rsidRDefault="00F32F88" w:rsidP="00F32F88">
            <w:pPr>
              <w:jc w:val="center"/>
            </w:pPr>
          </w:p>
        </w:tc>
        <w:tc>
          <w:tcPr>
            <w:tcW w:w="1620" w:type="dxa"/>
            <w:gridSpan w:val="2"/>
            <w:tcBorders>
              <w:right w:val="single" w:sz="4" w:space="0" w:color="auto"/>
            </w:tcBorders>
          </w:tcPr>
          <w:p w14:paraId="6E76F1BC" w14:textId="77777777" w:rsidR="00F32F88" w:rsidRPr="00DD5B74" w:rsidRDefault="00F32F88" w:rsidP="00F32F88">
            <w:pPr>
              <w:jc w:val="center"/>
            </w:pPr>
          </w:p>
        </w:tc>
        <w:tc>
          <w:tcPr>
            <w:tcW w:w="990" w:type="dxa"/>
            <w:tcBorders>
              <w:left w:val="single" w:sz="4" w:space="0" w:color="auto"/>
              <w:right w:val="single" w:sz="4" w:space="0" w:color="auto"/>
            </w:tcBorders>
          </w:tcPr>
          <w:p w14:paraId="6424B873" w14:textId="77777777" w:rsidR="00F32F88" w:rsidRPr="00DD5B74" w:rsidRDefault="00F32F88" w:rsidP="00F32F88">
            <w:pPr>
              <w:jc w:val="center"/>
            </w:pPr>
          </w:p>
        </w:tc>
        <w:tc>
          <w:tcPr>
            <w:tcW w:w="1080" w:type="dxa"/>
            <w:tcBorders>
              <w:top w:val="nil"/>
              <w:left w:val="single" w:sz="4" w:space="0" w:color="auto"/>
              <w:right w:val="single" w:sz="4" w:space="0" w:color="auto"/>
            </w:tcBorders>
          </w:tcPr>
          <w:p w14:paraId="6FC4F70E" w14:textId="77777777" w:rsidR="00F32F88" w:rsidRPr="00DD5B74" w:rsidRDefault="00F32F88" w:rsidP="00F32F88">
            <w:pPr>
              <w:jc w:val="center"/>
            </w:pPr>
          </w:p>
        </w:tc>
        <w:tc>
          <w:tcPr>
            <w:tcW w:w="1004" w:type="dxa"/>
            <w:gridSpan w:val="2"/>
            <w:tcBorders>
              <w:left w:val="single" w:sz="4" w:space="0" w:color="auto"/>
            </w:tcBorders>
          </w:tcPr>
          <w:p w14:paraId="7246C7C6" w14:textId="77777777" w:rsidR="00F32F88" w:rsidRPr="00DD5B74" w:rsidRDefault="00F32F88" w:rsidP="00F32F88">
            <w:pPr>
              <w:jc w:val="center"/>
            </w:pPr>
          </w:p>
        </w:tc>
      </w:tr>
      <w:tr w:rsidR="00F32F88" w:rsidRPr="00DD5B74" w14:paraId="78764BEB" w14:textId="77777777" w:rsidTr="003303A8">
        <w:trPr>
          <w:trHeight w:val="412"/>
        </w:trPr>
        <w:tc>
          <w:tcPr>
            <w:tcW w:w="900" w:type="dxa"/>
          </w:tcPr>
          <w:p w14:paraId="6B9E3CCF" w14:textId="77777777" w:rsidR="00F32F88" w:rsidRPr="00DD5B74" w:rsidRDefault="00F32F88" w:rsidP="00F32F88">
            <w:pPr>
              <w:pStyle w:val="ListParagraph"/>
              <w:numPr>
                <w:ilvl w:val="0"/>
                <w:numId w:val="32"/>
              </w:numPr>
              <w:jc w:val="center"/>
            </w:pPr>
          </w:p>
        </w:tc>
        <w:tc>
          <w:tcPr>
            <w:tcW w:w="5310" w:type="dxa"/>
            <w:gridSpan w:val="2"/>
          </w:tcPr>
          <w:p w14:paraId="308FC065" w14:textId="73A6EE74" w:rsidR="00F32F88" w:rsidRPr="00DD5B74" w:rsidRDefault="00F32F88" w:rsidP="00F32F88">
            <w:pPr>
              <w:pStyle w:val="PlainText"/>
              <w:rPr>
                <w:rFonts w:ascii="Times New Roman" w:eastAsia="Times New Roman" w:hAnsi="Times New Roman"/>
                <w:sz w:val="24"/>
                <w:szCs w:val="24"/>
                <w:lang w:eastAsia="en-GB"/>
              </w:rPr>
            </w:pPr>
            <w:r w:rsidRPr="00F32F88">
              <w:rPr>
                <w:rFonts w:ascii="Times New Roman" w:eastAsia="Times New Roman" w:hAnsi="Times New Roman"/>
                <w:sz w:val="24"/>
                <w:szCs w:val="24"/>
                <w:lang w:eastAsia="en-GB"/>
              </w:rPr>
              <w:t>Torque Wrench, Digital 1/2” DR.,40-200NM Memory Capacity:50 Data sets</w:t>
            </w:r>
          </w:p>
        </w:tc>
        <w:tc>
          <w:tcPr>
            <w:tcW w:w="1170" w:type="dxa"/>
          </w:tcPr>
          <w:p w14:paraId="15D4AB73" w14:textId="35F0BA2D" w:rsidR="00F32F88" w:rsidRPr="00DD5B74" w:rsidRDefault="00F32F88" w:rsidP="00F32F88">
            <w:pPr>
              <w:jc w:val="center"/>
            </w:pPr>
            <w:r>
              <w:t>1</w:t>
            </w:r>
          </w:p>
        </w:tc>
        <w:tc>
          <w:tcPr>
            <w:tcW w:w="1170" w:type="dxa"/>
            <w:gridSpan w:val="2"/>
          </w:tcPr>
          <w:p w14:paraId="1AC21C91" w14:textId="70E93408" w:rsidR="00F32F88" w:rsidRPr="00DD5B74" w:rsidRDefault="00F32F88" w:rsidP="00F32F88">
            <w:pPr>
              <w:jc w:val="center"/>
            </w:pPr>
            <w:r w:rsidRPr="006D2798">
              <w:t>EA</w:t>
            </w:r>
          </w:p>
        </w:tc>
        <w:tc>
          <w:tcPr>
            <w:tcW w:w="450" w:type="dxa"/>
          </w:tcPr>
          <w:p w14:paraId="23CEAC96" w14:textId="77777777" w:rsidR="00F32F88" w:rsidRPr="00DD5B74" w:rsidRDefault="00F32F88" w:rsidP="00F32F88">
            <w:pPr>
              <w:jc w:val="center"/>
            </w:pPr>
          </w:p>
        </w:tc>
        <w:tc>
          <w:tcPr>
            <w:tcW w:w="1080" w:type="dxa"/>
          </w:tcPr>
          <w:p w14:paraId="4ABFBC06" w14:textId="77777777" w:rsidR="00F32F88" w:rsidRPr="00DD5B74" w:rsidRDefault="00F32F88" w:rsidP="00F32F88">
            <w:pPr>
              <w:jc w:val="center"/>
            </w:pPr>
          </w:p>
        </w:tc>
        <w:tc>
          <w:tcPr>
            <w:tcW w:w="1620" w:type="dxa"/>
            <w:gridSpan w:val="2"/>
            <w:tcBorders>
              <w:right w:val="single" w:sz="4" w:space="0" w:color="auto"/>
            </w:tcBorders>
          </w:tcPr>
          <w:p w14:paraId="389D2199" w14:textId="77777777" w:rsidR="00F32F88" w:rsidRPr="00DD5B74" w:rsidRDefault="00F32F88" w:rsidP="00F32F88">
            <w:pPr>
              <w:jc w:val="center"/>
            </w:pPr>
          </w:p>
        </w:tc>
        <w:tc>
          <w:tcPr>
            <w:tcW w:w="990" w:type="dxa"/>
            <w:tcBorders>
              <w:left w:val="single" w:sz="4" w:space="0" w:color="auto"/>
              <w:right w:val="single" w:sz="4" w:space="0" w:color="auto"/>
            </w:tcBorders>
          </w:tcPr>
          <w:p w14:paraId="7F1EC83D" w14:textId="77777777" w:rsidR="00F32F88" w:rsidRPr="00DD5B74" w:rsidRDefault="00F32F88" w:rsidP="00F32F88">
            <w:pPr>
              <w:jc w:val="center"/>
            </w:pPr>
          </w:p>
        </w:tc>
        <w:tc>
          <w:tcPr>
            <w:tcW w:w="1080" w:type="dxa"/>
            <w:tcBorders>
              <w:top w:val="nil"/>
              <w:left w:val="single" w:sz="4" w:space="0" w:color="auto"/>
              <w:right w:val="single" w:sz="4" w:space="0" w:color="auto"/>
            </w:tcBorders>
          </w:tcPr>
          <w:p w14:paraId="5AF4CE4F" w14:textId="77777777" w:rsidR="00F32F88" w:rsidRPr="00DD5B74" w:rsidRDefault="00F32F88" w:rsidP="00F32F88">
            <w:pPr>
              <w:jc w:val="center"/>
            </w:pPr>
          </w:p>
        </w:tc>
        <w:tc>
          <w:tcPr>
            <w:tcW w:w="1004" w:type="dxa"/>
            <w:gridSpan w:val="2"/>
            <w:tcBorders>
              <w:left w:val="single" w:sz="4" w:space="0" w:color="auto"/>
            </w:tcBorders>
          </w:tcPr>
          <w:p w14:paraId="7C9B9A2B" w14:textId="77777777" w:rsidR="00F32F88" w:rsidRPr="00DD5B74" w:rsidRDefault="00F32F88" w:rsidP="00F32F88">
            <w:pPr>
              <w:jc w:val="center"/>
            </w:pPr>
          </w:p>
        </w:tc>
      </w:tr>
      <w:tr w:rsidR="008E7B2F" w:rsidRPr="00DD5B74" w14:paraId="19CE12AA" w14:textId="77777777" w:rsidTr="003303A8">
        <w:trPr>
          <w:trHeight w:val="412"/>
        </w:trPr>
        <w:tc>
          <w:tcPr>
            <w:tcW w:w="900" w:type="dxa"/>
          </w:tcPr>
          <w:p w14:paraId="7E3FA653" w14:textId="77777777" w:rsidR="008E7B2F" w:rsidRPr="00DD5B74" w:rsidRDefault="008E7B2F" w:rsidP="00DD5B74">
            <w:pPr>
              <w:pStyle w:val="ListParagraph"/>
              <w:numPr>
                <w:ilvl w:val="0"/>
                <w:numId w:val="32"/>
              </w:numPr>
              <w:jc w:val="center"/>
            </w:pPr>
          </w:p>
        </w:tc>
        <w:tc>
          <w:tcPr>
            <w:tcW w:w="5310" w:type="dxa"/>
            <w:gridSpan w:val="2"/>
          </w:tcPr>
          <w:p w14:paraId="6ADCCC4A" w14:textId="18FD90AD" w:rsidR="008E7B2F" w:rsidRPr="00DD5B74" w:rsidRDefault="00F32F88" w:rsidP="00DD5B74">
            <w:pPr>
              <w:pStyle w:val="PlainText"/>
              <w:rPr>
                <w:rFonts w:ascii="Times New Roman" w:hAnsi="Times New Roman"/>
                <w:sz w:val="24"/>
                <w:szCs w:val="24"/>
                <w:lang w:val="en-US"/>
              </w:rPr>
            </w:pPr>
            <w:r w:rsidRPr="00F32F88">
              <w:rPr>
                <w:rFonts w:ascii="Times New Roman" w:hAnsi="Times New Roman"/>
                <w:sz w:val="24"/>
                <w:szCs w:val="24"/>
                <w:lang w:val="en-US"/>
              </w:rPr>
              <w:t>Screw Extractor (Easy out) Set No:1-8</w:t>
            </w:r>
          </w:p>
        </w:tc>
        <w:tc>
          <w:tcPr>
            <w:tcW w:w="1170" w:type="dxa"/>
          </w:tcPr>
          <w:p w14:paraId="339622C0" w14:textId="359AAE10" w:rsidR="008E7B2F" w:rsidRPr="00DD5B74" w:rsidRDefault="00F32F88" w:rsidP="00DD5B74">
            <w:pPr>
              <w:jc w:val="center"/>
            </w:pPr>
            <w:r>
              <w:t>1</w:t>
            </w:r>
          </w:p>
        </w:tc>
        <w:tc>
          <w:tcPr>
            <w:tcW w:w="1170" w:type="dxa"/>
            <w:gridSpan w:val="2"/>
          </w:tcPr>
          <w:p w14:paraId="21C000EF" w14:textId="19C1E83F" w:rsidR="008E7B2F" w:rsidRPr="00DD5B74" w:rsidRDefault="00F32F88" w:rsidP="00DD5B74">
            <w:pPr>
              <w:jc w:val="center"/>
            </w:pPr>
            <w:r>
              <w:t>EA</w:t>
            </w:r>
          </w:p>
        </w:tc>
        <w:tc>
          <w:tcPr>
            <w:tcW w:w="450" w:type="dxa"/>
          </w:tcPr>
          <w:p w14:paraId="5DF09ADA" w14:textId="77777777" w:rsidR="008E7B2F" w:rsidRPr="00DD5B74" w:rsidRDefault="008E7B2F" w:rsidP="00DD5B74">
            <w:pPr>
              <w:jc w:val="center"/>
            </w:pPr>
          </w:p>
        </w:tc>
        <w:tc>
          <w:tcPr>
            <w:tcW w:w="1080" w:type="dxa"/>
          </w:tcPr>
          <w:p w14:paraId="727188B7" w14:textId="77777777" w:rsidR="008E7B2F" w:rsidRPr="00DD5B74" w:rsidRDefault="008E7B2F" w:rsidP="00DD5B74">
            <w:pPr>
              <w:jc w:val="center"/>
            </w:pPr>
          </w:p>
        </w:tc>
        <w:tc>
          <w:tcPr>
            <w:tcW w:w="1620" w:type="dxa"/>
            <w:gridSpan w:val="2"/>
            <w:tcBorders>
              <w:right w:val="single" w:sz="4" w:space="0" w:color="auto"/>
            </w:tcBorders>
          </w:tcPr>
          <w:p w14:paraId="0896C76D" w14:textId="77777777" w:rsidR="008E7B2F" w:rsidRPr="00DD5B74" w:rsidRDefault="008E7B2F" w:rsidP="00DD5B74">
            <w:pPr>
              <w:jc w:val="center"/>
            </w:pPr>
          </w:p>
        </w:tc>
        <w:tc>
          <w:tcPr>
            <w:tcW w:w="990" w:type="dxa"/>
            <w:tcBorders>
              <w:left w:val="single" w:sz="4" w:space="0" w:color="auto"/>
              <w:right w:val="single" w:sz="4" w:space="0" w:color="auto"/>
            </w:tcBorders>
          </w:tcPr>
          <w:p w14:paraId="1B6D464A" w14:textId="77777777" w:rsidR="008E7B2F" w:rsidRPr="00DD5B74" w:rsidRDefault="008E7B2F" w:rsidP="00DD5B74">
            <w:pPr>
              <w:jc w:val="center"/>
            </w:pPr>
          </w:p>
        </w:tc>
        <w:tc>
          <w:tcPr>
            <w:tcW w:w="1080" w:type="dxa"/>
            <w:tcBorders>
              <w:top w:val="nil"/>
              <w:left w:val="single" w:sz="4" w:space="0" w:color="auto"/>
              <w:right w:val="single" w:sz="4" w:space="0" w:color="auto"/>
            </w:tcBorders>
          </w:tcPr>
          <w:p w14:paraId="4A2E465F" w14:textId="77777777" w:rsidR="008E7B2F" w:rsidRPr="00DD5B74" w:rsidRDefault="008E7B2F" w:rsidP="00DD5B74">
            <w:pPr>
              <w:jc w:val="center"/>
            </w:pPr>
          </w:p>
        </w:tc>
        <w:tc>
          <w:tcPr>
            <w:tcW w:w="1004" w:type="dxa"/>
            <w:gridSpan w:val="2"/>
            <w:tcBorders>
              <w:left w:val="single" w:sz="4" w:space="0" w:color="auto"/>
            </w:tcBorders>
          </w:tcPr>
          <w:p w14:paraId="6C4E7AE8" w14:textId="77777777" w:rsidR="008E7B2F" w:rsidRPr="00DD5B74" w:rsidRDefault="008E7B2F" w:rsidP="00DD5B74">
            <w:pPr>
              <w:jc w:val="center"/>
            </w:pPr>
          </w:p>
        </w:tc>
      </w:tr>
      <w:tr w:rsidR="00F32F88" w:rsidRPr="00DD5B74" w14:paraId="10C7E295" w14:textId="77777777" w:rsidTr="003303A8">
        <w:trPr>
          <w:trHeight w:val="412"/>
        </w:trPr>
        <w:tc>
          <w:tcPr>
            <w:tcW w:w="900" w:type="dxa"/>
          </w:tcPr>
          <w:p w14:paraId="48B8BC64" w14:textId="77777777" w:rsidR="00F32F88" w:rsidRPr="00DD5B74" w:rsidRDefault="00F32F88" w:rsidP="00DD5B74">
            <w:pPr>
              <w:pStyle w:val="ListParagraph"/>
              <w:numPr>
                <w:ilvl w:val="0"/>
                <w:numId w:val="32"/>
              </w:numPr>
              <w:jc w:val="center"/>
            </w:pPr>
          </w:p>
        </w:tc>
        <w:tc>
          <w:tcPr>
            <w:tcW w:w="5310" w:type="dxa"/>
            <w:gridSpan w:val="2"/>
          </w:tcPr>
          <w:p w14:paraId="72203605" w14:textId="471B518D" w:rsidR="00F32F88" w:rsidRPr="00DD5B74" w:rsidRDefault="00F32F88" w:rsidP="00DD5B74">
            <w:pPr>
              <w:pStyle w:val="PlainText"/>
              <w:rPr>
                <w:rFonts w:ascii="Times New Roman" w:hAnsi="Times New Roman"/>
                <w:sz w:val="24"/>
                <w:szCs w:val="24"/>
                <w:lang w:val="en-US"/>
              </w:rPr>
            </w:pPr>
            <w:r w:rsidRPr="00F32F88">
              <w:rPr>
                <w:rFonts w:ascii="Times New Roman" w:hAnsi="Times New Roman"/>
                <w:sz w:val="24"/>
                <w:szCs w:val="24"/>
                <w:lang w:val="en-US"/>
              </w:rPr>
              <w:t>Die Grinder/Straight grinder 220v 710W electronic, No-load speed 10,000-30500 R.P.M, long neck</w:t>
            </w:r>
          </w:p>
        </w:tc>
        <w:tc>
          <w:tcPr>
            <w:tcW w:w="1170" w:type="dxa"/>
          </w:tcPr>
          <w:p w14:paraId="58C55B05" w14:textId="7E146343" w:rsidR="00F32F88" w:rsidRPr="00DD5B74" w:rsidRDefault="00F32F88" w:rsidP="00DD5B74">
            <w:pPr>
              <w:jc w:val="center"/>
            </w:pPr>
            <w:r>
              <w:t>1</w:t>
            </w:r>
          </w:p>
        </w:tc>
        <w:tc>
          <w:tcPr>
            <w:tcW w:w="1170" w:type="dxa"/>
            <w:gridSpan w:val="2"/>
          </w:tcPr>
          <w:p w14:paraId="2641BCBD" w14:textId="2C11E69C" w:rsidR="00F32F88" w:rsidRPr="00DD5B74" w:rsidRDefault="00F32F88" w:rsidP="00DD5B74">
            <w:pPr>
              <w:jc w:val="center"/>
            </w:pPr>
            <w:r>
              <w:t>EA</w:t>
            </w:r>
          </w:p>
        </w:tc>
        <w:tc>
          <w:tcPr>
            <w:tcW w:w="450" w:type="dxa"/>
          </w:tcPr>
          <w:p w14:paraId="42F2640B" w14:textId="77777777" w:rsidR="00F32F88" w:rsidRPr="00DD5B74" w:rsidRDefault="00F32F88" w:rsidP="00DD5B74">
            <w:pPr>
              <w:jc w:val="center"/>
            </w:pPr>
          </w:p>
        </w:tc>
        <w:tc>
          <w:tcPr>
            <w:tcW w:w="1080" w:type="dxa"/>
          </w:tcPr>
          <w:p w14:paraId="67F4DB7A" w14:textId="77777777" w:rsidR="00F32F88" w:rsidRPr="00DD5B74" w:rsidRDefault="00F32F88" w:rsidP="00DD5B74">
            <w:pPr>
              <w:jc w:val="center"/>
            </w:pPr>
          </w:p>
        </w:tc>
        <w:tc>
          <w:tcPr>
            <w:tcW w:w="1620" w:type="dxa"/>
            <w:gridSpan w:val="2"/>
            <w:tcBorders>
              <w:right w:val="single" w:sz="4" w:space="0" w:color="auto"/>
            </w:tcBorders>
          </w:tcPr>
          <w:p w14:paraId="3794BD39" w14:textId="77777777" w:rsidR="00F32F88" w:rsidRPr="00DD5B74" w:rsidRDefault="00F32F88" w:rsidP="00DD5B74">
            <w:pPr>
              <w:jc w:val="center"/>
            </w:pPr>
          </w:p>
        </w:tc>
        <w:tc>
          <w:tcPr>
            <w:tcW w:w="990" w:type="dxa"/>
            <w:tcBorders>
              <w:left w:val="single" w:sz="4" w:space="0" w:color="auto"/>
              <w:right w:val="single" w:sz="4" w:space="0" w:color="auto"/>
            </w:tcBorders>
          </w:tcPr>
          <w:p w14:paraId="602C0EBE" w14:textId="77777777" w:rsidR="00F32F88" w:rsidRPr="00DD5B74" w:rsidRDefault="00F32F88" w:rsidP="00DD5B74">
            <w:pPr>
              <w:jc w:val="center"/>
            </w:pPr>
          </w:p>
        </w:tc>
        <w:tc>
          <w:tcPr>
            <w:tcW w:w="1080" w:type="dxa"/>
            <w:tcBorders>
              <w:top w:val="nil"/>
              <w:left w:val="single" w:sz="4" w:space="0" w:color="auto"/>
              <w:right w:val="single" w:sz="4" w:space="0" w:color="auto"/>
            </w:tcBorders>
          </w:tcPr>
          <w:p w14:paraId="153E8377" w14:textId="77777777" w:rsidR="00F32F88" w:rsidRPr="00DD5B74" w:rsidRDefault="00F32F88" w:rsidP="00DD5B74">
            <w:pPr>
              <w:jc w:val="center"/>
            </w:pPr>
          </w:p>
        </w:tc>
        <w:tc>
          <w:tcPr>
            <w:tcW w:w="1004" w:type="dxa"/>
            <w:gridSpan w:val="2"/>
            <w:tcBorders>
              <w:left w:val="single" w:sz="4" w:space="0" w:color="auto"/>
            </w:tcBorders>
          </w:tcPr>
          <w:p w14:paraId="1A462A0D" w14:textId="77777777" w:rsidR="00F32F88" w:rsidRPr="00DD5B74" w:rsidRDefault="00F32F88" w:rsidP="00DD5B74">
            <w:pPr>
              <w:jc w:val="center"/>
            </w:pPr>
          </w:p>
        </w:tc>
      </w:tr>
      <w:tr w:rsidR="00F32F88" w:rsidRPr="00DD5B74" w14:paraId="57F0B921" w14:textId="77777777" w:rsidTr="003303A8">
        <w:trPr>
          <w:trHeight w:val="412"/>
        </w:trPr>
        <w:tc>
          <w:tcPr>
            <w:tcW w:w="900" w:type="dxa"/>
          </w:tcPr>
          <w:p w14:paraId="5F4C27E6" w14:textId="77777777" w:rsidR="00F32F88" w:rsidRPr="00DD5B74" w:rsidRDefault="00F32F88" w:rsidP="00DD5B74">
            <w:pPr>
              <w:pStyle w:val="ListParagraph"/>
              <w:numPr>
                <w:ilvl w:val="0"/>
                <w:numId w:val="32"/>
              </w:numPr>
              <w:jc w:val="center"/>
            </w:pPr>
          </w:p>
        </w:tc>
        <w:tc>
          <w:tcPr>
            <w:tcW w:w="5310" w:type="dxa"/>
            <w:gridSpan w:val="2"/>
          </w:tcPr>
          <w:p w14:paraId="07A37E1F" w14:textId="699D7E63" w:rsidR="00F32F88" w:rsidRPr="00DD5B74" w:rsidRDefault="00F32F88" w:rsidP="00DD5B74">
            <w:pPr>
              <w:pStyle w:val="PlainText"/>
              <w:rPr>
                <w:rFonts w:ascii="Times New Roman" w:hAnsi="Times New Roman"/>
                <w:sz w:val="24"/>
                <w:szCs w:val="24"/>
                <w:lang w:val="en-US"/>
              </w:rPr>
            </w:pPr>
            <w:r w:rsidRPr="00F32F88">
              <w:rPr>
                <w:rFonts w:ascii="Times New Roman" w:hAnsi="Times New Roman"/>
                <w:sz w:val="24"/>
                <w:szCs w:val="24"/>
                <w:lang w:val="en-US"/>
              </w:rPr>
              <w:t>Single acting low height Cylinder flat Jac Capacity 5 tons Collapsed Height: 32mm Extended Height: 38mm, stroke:6mm</w:t>
            </w:r>
          </w:p>
        </w:tc>
        <w:tc>
          <w:tcPr>
            <w:tcW w:w="1170" w:type="dxa"/>
          </w:tcPr>
          <w:p w14:paraId="262A1D64" w14:textId="5A067B6C" w:rsidR="00F32F88" w:rsidRPr="00DD5B74" w:rsidRDefault="00F32F88" w:rsidP="00DD5B74">
            <w:pPr>
              <w:jc w:val="center"/>
            </w:pPr>
            <w:r>
              <w:t>1</w:t>
            </w:r>
          </w:p>
        </w:tc>
        <w:tc>
          <w:tcPr>
            <w:tcW w:w="1170" w:type="dxa"/>
            <w:gridSpan w:val="2"/>
          </w:tcPr>
          <w:p w14:paraId="38B64CA9" w14:textId="0333276B" w:rsidR="00F32F88" w:rsidRPr="00DD5B74" w:rsidRDefault="00F32F88" w:rsidP="00DD5B74">
            <w:pPr>
              <w:jc w:val="center"/>
            </w:pPr>
            <w:r>
              <w:t>EA</w:t>
            </w:r>
          </w:p>
        </w:tc>
        <w:tc>
          <w:tcPr>
            <w:tcW w:w="450" w:type="dxa"/>
          </w:tcPr>
          <w:p w14:paraId="44A7C63D" w14:textId="77777777" w:rsidR="00F32F88" w:rsidRPr="00DD5B74" w:rsidRDefault="00F32F88" w:rsidP="00DD5B74">
            <w:pPr>
              <w:jc w:val="center"/>
            </w:pPr>
          </w:p>
        </w:tc>
        <w:tc>
          <w:tcPr>
            <w:tcW w:w="1080" w:type="dxa"/>
          </w:tcPr>
          <w:p w14:paraId="736CD9A4" w14:textId="77777777" w:rsidR="00F32F88" w:rsidRPr="00DD5B74" w:rsidRDefault="00F32F88" w:rsidP="00DD5B74">
            <w:pPr>
              <w:jc w:val="center"/>
            </w:pPr>
          </w:p>
        </w:tc>
        <w:tc>
          <w:tcPr>
            <w:tcW w:w="1620" w:type="dxa"/>
            <w:gridSpan w:val="2"/>
            <w:tcBorders>
              <w:right w:val="single" w:sz="4" w:space="0" w:color="auto"/>
            </w:tcBorders>
          </w:tcPr>
          <w:p w14:paraId="31E64D5C" w14:textId="77777777" w:rsidR="00F32F88" w:rsidRPr="00DD5B74" w:rsidRDefault="00F32F88" w:rsidP="00DD5B74">
            <w:pPr>
              <w:jc w:val="center"/>
            </w:pPr>
          </w:p>
        </w:tc>
        <w:tc>
          <w:tcPr>
            <w:tcW w:w="990" w:type="dxa"/>
            <w:tcBorders>
              <w:left w:val="single" w:sz="4" w:space="0" w:color="auto"/>
              <w:right w:val="single" w:sz="4" w:space="0" w:color="auto"/>
            </w:tcBorders>
          </w:tcPr>
          <w:p w14:paraId="6B3281BC" w14:textId="77777777" w:rsidR="00F32F88" w:rsidRPr="00DD5B74" w:rsidRDefault="00F32F88" w:rsidP="00DD5B74">
            <w:pPr>
              <w:jc w:val="center"/>
            </w:pPr>
          </w:p>
        </w:tc>
        <w:tc>
          <w:tcPr>
            <w:tcW w:w="1080" w:type="dxa"/>
            <w:tcBorders>
              <w:top w:val="nil"/>
              <w:left w:val="single" w:sz="4" w:space="0" w:color="auto"/>
              <w:right w:val="single" w:sz="4" w:space="0" w:color="auto"/>
            </w:tcBorders>
          </w:tcPr>
          <w:p w14:paraId="0BA7F5CC" w14:textId="77777777" w:rsidR="00F32F88" w:rsidRPr="00DD5B74" w:rsidRDefault="00F32F88" w:rsidP="00DD5B74">
            <w:pPr>
              <w:jc w:val="center"/>
            </w:pPr>
          </w:p>
        </w:tc>
        <w:tc>
          <w:tcPr>
            <w:tcW w:w="1004" w:type="dxa"/>
            <w:gridSpan w:val="2"/>
            <w:tcBorders>
              <w:left w:val="single" w:sz="4" w:space="0" w:color="auto"/>
            </w:tcBorders>
          </w:tcPr>
          <w:p w14:paraId="458D472F" w14:textId="77777777" w:rsidR="00F32F88" w:rsidRPr="00DD5B74" w:rsidRDefault="00F32F88" w:rsidP="00DD5B74">
            <w:pPr>
              <w:jc w:val="center"/>
            </w:pPr>
          </w:p>
        </w:tc>
      </w:tr>
      <w:tr w:rsidR="00F32F88" w:rsidRPr="00DD5B74" w14:paraId="52F65643" w14:textId="77777777" w:rsidTr="003303A8">
        <w:trPr>
          <w:trHeight w:val="412"/>
        </w:trPr>
        <w:tc>
          <w:tcPr>
            <w:tcW w:w="900" w:type="dxa"/>
          </w:tcPr>
          <w:p w14:paraId="66565995" w14:textId="77777777" w:rsidR="00F32F88" w:rsidRPr="00DD5B74" w:rsidRDefault="00F32F88" w:rsidP="00DD5B74">
            <w:pPr>
              <w:pStyle w:val="ListParagraph"/>
              <w:numPr>
                <w:ilvl w:val="0"/>
                <w:numId w:val="32"/>
              </w:numPr>
              <w:jc w:val="center"/>
            </w:pPr>
          </w:p>
        </w:tc>
        <w:tc>
          <w:tcPr>
            <w:tcW w:w="5310" w:type="dxa"/>
            <w:gridSpan w:val="2"/>
          </w:tcPr>
          <w:p w14:paraId="19B7A609" w14:textId="6054C90E" w:rsidR="00F32F88" w:rsidRPr="00DD5B74" w:rsidRDefault="00F32F88" w:rsidP="00DD5B74">
            <w:pPr>
              <w:pStyle w:val="PlainText"/>
              <w:rPr>
                <w:rFonts w:ascii="Times New Roman" w:hAnsi="Times New Roman"/>
                <w:sz w:val="24"/>
                <w:szCs w:val="24"/>
                <w:lang w:val="en-US"/>
              </w:rPr>
            </w:pPr>
            <w:r w:rsidRPr="00F32F88">
              <w:rPr>
                <w:rFonts w:ascii="Times New Roman" w:hAnsi="Times New Roman"/>
                <w:sz w:val="24"/>
                <w:szCs w:val="24"/>
                <w:lang w:val="en-US"/>
              </w:rPr>
              <w:t>Single acting Cylinder Capacity 10 Tons Collapsed Height :121mm Extended Height: 175mm, Stroke: 54mm</w:t>
            </w:r>
          </w:p>
        </w:tc>
        <w:tc>
          <w:tcPr>
            <w:tcW w:w="1170" w:type="dxa"/>
          </w:tcPr>
          <w:p w14:paraId="3569793E" w14:textId="2FB2003E" w:rsidR="00F32F88" w:rsidRPr="00DD5B74" w:rsidRDefault="00F32F88" w:rsidP="00DD5B74">
            <w:pPr>
              <w:jc w:val="center"/>
            </w:pPr>
            <w:r>
              <w:t>1</w:t>
            </w:r>
          </w:p>
        </w:tc>
        <w:tc>
          <w:tcPr>
            <w:tcW w:w="1170" w:type="dxa"/>
            <w:gridSpan w:val="2"/>
          </w:tcPr>
          <w:p w14:paraId="2A5D0E6D" w14:textId="17F518D2" w:rsidR="00F32F88" w:rsidRPr="00DD5B74" w:rsidRDefault="00F32F88" w:rsidP="00DD5B74">
            <w:pPr>
              <w:jc w:val="center"/>
            </w:pPr>
            <w:r>
              <w:t>EA</w:t>
            </w:r>
          </w:p>
        </w:tc>
        <w:tc>
          <w:tcPr>
            <w:tcW w:w="450" w:type="dxa"/>
          </w:tcPr>
          <w:p w14:paraId="4EFF2957" w14:textId="77777777" w:rsidR="00F32F88" w:rsidRPr="00DD5B74" w:rsidRDefault="00F32F88" w:rsidP="00DD5B74">
            <w:pPr>
              <w:jc w:val="center"/>
            </w:pPr>
          </w:p>
        </w:tc>
        <w:tc>
          <w:tcPr>
            <w:tcW w:w="1080" w:type="dxa"/>
          </w:tcPr>
          <w:p w14:paraId="2DE1BBDC" w14:textId="77777777" w:rsidR="00F32F88" w:rsidRPr="00DD5B74" w:rsidRDefault="00F32F88" w:rsidP="00DD5B74">
            <w:pPr>
              <w:jc w:val="center"/>
            </w:pPr>
          </w:p>
        </w:tc>
        <w:tc>
          <w:tcPr>
            <w:tcW w:w="1620" w:type="dxa"/>
            <w:gridSpan w:val="2"/>
            <w:tcBorders>
              <w:right w:val="single" w:sz="4" w:space="0" w:color="auto"/>
            </w:tcBorders>
          </w:tcPr>
          <w:p w14:paraId="47F0A4D0" w14:textId="77777777" w:rsidR="00F32F88" w:rsidRPr="00DD5B74" w:rsidRDefault="00F32F88" w:rsidP="00DD5B74">
            <w:pPr>
              <w:jc w:val="center"/>
            </w:pPr>
          </w:p>
        </w:tc>
        <w:tc>
          <w:tcPr>
            <w:tcW w:w="990" w:type="dxa"/>
            <w:tcBorders>
              <w:left w:val="single" w:sz="4" w:space="0" w:color="auto"/>
              <w:right w:val="single" w:sz="4" w:space="0" w:color="auto"/>
            </w:tcBorders>
          </w:tcPr>
          <w:p w14:paraId="75EF9ABF" w14:textId="77777777" w:rsidR="00F32F88" w:rsidRPr="00DD5B74" w:rsidRDefault="00F32F88" w:rsidP="00DD5B74">
            <w:pPr>
              <w:jc w:val="center"/>
            </w:pPr>
          </w:p>
        </w:tc>
        <w:tc>
          <w:tcPr>
            <w:tcW w:w="1080" w:type="dxa"/>
            <w:tcBorders>
              <w:top w:val="nil"/>
              <w:left w:val="single" w:sz="4" w:space="0" w:color="auto"/>
              <w:right w:val="single" w:sz="4" w:space="0" w:color="auto"/>
            </w:tcBorders>
          </w:tcPr>
          <w:p w14:paraId="041093C4" w14:textId="77777777" w:rsidR="00F32F88" w:rsidRPr="00DD5B74" w:rsidRDefault="00F32F88" w:rsidP="00DD5B74">
            <w:pPr>
              <w:jc w:val="center"/>
            </w:pPr>
          </w:p>
        </w:tc>
        <w:tc>
          <w:tcPr>
            <w:tcW w:w="1004" w:type="dxa"/>
            <w:gridSpan w:val="2"/>
            <w:tcBorders>
              <w:left w:val="single" w:sz="4" w:space="0" w:color="auto"/>
            </w:tcBorders>
          </w:tcPr>
          <w:p w14:paraId="0B017BC8" w14:textId="77777777" w:rsidR="00F32F88" w:rsidRPr="00DD5B74" w:rsidRDefault="00F32F88" w:rsidP="00DD5B74">
            <w:pPr>
              <w:jc w:val="center"/>
            </w:pPr>
          </w:p>
        </w:tc>
      </w:tr>
      <w:tr w:rsidR="00F32F88" w:rsidRPr="00DD5B74" w14:paraId="4F6BEF0F" w14:textId="77777777" w:rsidTr="003303A8">
        <w:trPr>
          <w:trHeight w:val="412"/>
        </w:trPr>
        <w:tc>
          <w:tcPr>
            <w:tcW w:w="900" w:type="dxa"/>
          </w:tcPr>
          <w:p w14:paraId="4F58216E" w14:textId="77777777" w:rsidR="00F32F88" w:rsidRPr="00DD5B74" w:rsidRDefault="00F32F88" w:rsidP="00DD5B74">
            <w:pPr>
              <w:pStyle w:val="ListParagraph"/>
              <w:numPr>
                <w:ilvl w:val="0"/>
                <w:numId w:val="32"/>
              </w:numPr>
              <w:jc w:val="center"/>
            </w:pPr>
          </w:p>
        </w:tc>
        <w:tc>
          <w:tcPr>
            <w:tcW w:w="5310" w:type="dxa"/>
            <w:gridSpan w:val="2"/>
          </w:tcPr>
          <w:p w14:paraId="030751AE" w14:textId="342BF836" w:rsidR="00F32F88" w:rsidRPr="00DD5B74" w:rsidRDefault="00F32F88" w:rsidP="00DD5B74">
            <w:pPr>
              <w:pStyle w:val="PlainText"/>
              <w:rPr>
                <w:rFonts w:ascii="Times New Roman" w:hAnsi="Times New Roman"/>
                <w:sz w:val="24"/>
                <w:szCs w:val="24"/>
                <w:lang w:val="en-US"/>
              </w:rPr>
            </w:pPr>
            <w:r w:rsidRPr="00F32F88">
              <w:rPr>
                <w:rFonts w:ascii="Times New Roman" w:hAnsi="Times New Roman"/>
                <w:sz w:val="24"/>
                <w:szCs w:val="24"/>
                <w:lang w:val="en-US"/>
              </w:rPr>
              <w:t>10.</w:t>
            </w:r>
            <w:r w:rsidRPr="00F32F88">
              <w:rPr>
                <w:rFonts w:ascii="Times New Roman" w:hAnsi="Times New Roman"/>
                <w:sz w:val="24"/>
                <w:szCs w:val="24"/>
                <w:lang w:val="en-US"/>
              </w:rPr>
              <w:tab/>
              <w:t>Die Grinder/Straight grinder 220v 710W electronic, No-load speed 10,000-30500 R.P.M, Mounting- Collar (diameter 43mm) allows to be used in a drill stand.</w:t>
            </w:r>
          </w:p>
        </w:tc>
        <w:tc>
          <w:tcPr>
            <w:tcW w:w="1170" w:type="dxa"/>
          </w:tcPr>
          <w:p w14:paraId="4AD53616" w14:textId="15DDF8AD" w:rsidR="00F32F88" w:rsidRPr="00DD5B74" w:rsidRDefault="00F32F88" w:rsidP="00DD5B74">
            <w:pPr>
              <w:jc w:val="center"/>
            </w:pPr>
            <w:r>
              <w:t>1</w:t>
            </w:r>
          </w:p>
        </w:tc>
        <w:tc>
          <w:tcPr>
            <w:tcW w:w="1170" w:type="dxa"/>
            <w:gridSpan w:val="2"/>
          </w:tcPr>
          <w:p w14:paraId="7088B478" w14:textId="47D3B33A" w:rsidR="00F32F88" w:rsidRPr="00DD5B74" w:rsidRDefault="00F32F88" w:rsidP="00DD5B74">
            <w:pPr>
              <w:jc w:val="center"/>
            </w:pPr>
            <w:r>
              <w:t>EA</w:t>
            </w:r>
          </w:p>
        </w:tc>
        <w:tc>
          <w:tcPr>
            <w:tcW w:w="450" w:type="dxa"/>
          </w:tcPr>
          <w:p w14:paraId="47806591" w14:textId="77777777" w:rsidR="00F32F88" w:rsidRPr="00DD5B74" w:rsidRDefault="00F32F88" w:rsidP="00DD5B74">
            <w:pPr>
              <w:jc w:val="center"/>
            </w:pPr>
          </w:p>
        </w:tc>
        <w:tc>
          <w:tcPr>
            <w:tcW w:w="1080" w:type="dxa"/>
          </w:tcPr>
          <w:p w14:paraId="23C53CD3" w14:textId="77777777" w:rsidR="00F32F88" w:rsidRPr="00DD5B74" w:rsidRDefault="00F32F88" w:rsidP="00DD5B74">
            <w:pPr>
              <w:jc w:val="center"/>
            </w:pPr>
          </w:p>
        </w:tc>
        <w:tc>
          <w:tcPr>
            <w:tcW w:w="1620" w:type="dxa"/>
            <w:gridSpan w:val="2"/>
            <w:tcBorders>
              <w:right w:val="single" w:sz="4" w:space="0" w:color="auto"/>
            </w:tcBorders>
          </w:tcPr>
          <w:p w14:paraId="60BB39A0" w14:textId="77777777" w:rsidR="00F32F88" w:rsidRPr="00DD5B74" w:rsidRDefault="00F32F88" w:rsidP="00DD5B74">
            <w:pPr>
              <w:jc w:val="center"/>
            </w:pPr>
          </w:p>
        </w:tc>
        <w:tc>
          <w:tcPr>
            <w:tcW w:w="990" w:type="dxa"/>
            <w:tcBorders>
              <w:left w:val="single" w:sz="4" w:space="0" w:color="auto"/>
              <w:right w:val="single" w:sz="4" w:space="0" w:color="auto"/>
            </w:tcBorders>
          </w:tcPr>
          <w:p w14:paraId="099E9A34" w14:textId="77777777" w:rsidR="00F32F88" w:rsidRPr="00DD5B74" w:rsidRDefault="00F32F88" w:rsidP="00DD5B74">
            <w:pPr>
              <w:jc w:val="center"/>
            </w:pPr>
          </w:p>
        </w:tc>
        <w:tc>
          <w:tcPr>
            <w:tcW w:w="1080" w:type="dxa"/>
            <w:tcBorders>
              <w:top w:val="nil"/>
              <w:left w:val="single" w:sz="4" w:space="0" w:color="auto"/>
              <w:right w:val="single" w:sz="4" w:space="0" w:color="auto"/>
            </w:tcBorders>
          </w:tcPr>
          <w:p w14:paraId="248E5FA9" w14:textId="77777777" w:rsidR="00F32F88" w:rsidRPr="00DD5B74" w:rsidRDefault="00F32F88" w:rsidP="00DD5B74">
            <w:pPr>
              <w:jc w:val="center"/>
            </w:pPr>
          </w:p>
        </w:tc>
        <w:tc>
          <w:tcPr>
            <w:tcW w:w="1004" w:type="dxa"/>
            <w:gridSpan w:val="2"/>
            <w:tcBorders>
              <w:left w:val="single" w:sz="4" w:space="0" w:color="auto"/>
            </w:tcBorders>
          </w:tcPr>
          <w:p w14:paraId="04F894AA" w14:textId="77777777" w:rsidR="00F32F88" w:rsidRPr="00DD5B74" w:rsidRDefault="00F32F88" w:rsidP="00DD5B74">
            <w:pPr>
              <w:jc w:val="center"/>
            </w:pPr>
          </w:p>
        </w:tc>
      </w:tr>
      <w:tr w:rsidR="00F32F88" w:rsidRPr="00DD5B74" w14:paraId="52B06F21" w14:textId="77777777" w:rsidTr="003303A8">
        <w:trPr>
          <w:trHeight w:val="412"/>
        </w:trPr>
        <w:tc>
          <w:tcPr>
            <w:tcW w:w="900" w:type="dxa"/>
          </w:tcPr>
          <w:p w14:paraId="7ABF0037" w14:textId="77777777" w:rsidR="00F32F88" w:rsidRPr="00DD5B74" w:rsidRDefault="00F32F88" w:rsidP="00DD5B74">
            <w:pPr>
              <w:pStyle w:val="ListParagraph"/>
              <w:numPr>
                <w:ilvl w:val="0"/>
                <w:numId w:val="32"/>
              </w:numPr>
              <w:jc w:val="center"/>
            </w:pPr>
          </w:p>
        </w:tc>
        <w:tc>
          <w:tcPr>
            <w:tcW w:w="5310" w:type="dxa"/>
            <w:gridSpan w:val="2"/>
          </w:tcPr>
          <w:p w14:paraId="0C784228" w14:textId="6F919D95" w:rsidR="00F32F88" w:rsidRPr="00DD5B74" w:rsidRDefault="00F32F88" w:rsidP="00DD5B74">
            <w:pPr>
              <w:pStyle w:val="PlainText"/>
              <w:rPr>
                <w:rFonts w:ascii="Times New Roman" w:hAnsi="Times New Roman"/>
                <w:sz w:val="24"/>
                <w:szCs w:val="24"/>
                <w:lang w:val="en-US"/>
              </w:rPr>
            </w:pPr>
            <w:r w:rsidRPr="00F32F88">
              <w:rPr>
                <w:rFonts w:ascii="Times New Roman" w:hAnsi="Times New Roman"/>
                <w:sz w:val="24"/>
                <w:szCs w:val="24"/>
                <w:lang w:val="en-US"/>
              </w:rPr>
              <w:t>Mechanical’s Toolbox including Pliers, spanners, sockets’ set (1/2” DR., Bi-Hexagon), screwdrivers, 53pcs.</w:t>
            </w:r>
          </w:p>
        </w:tc>
        <w:tc>
          <w:tcPr>
            <w:tcW w:w="1170" w:type="dxa"/>
          </w:tcPr>
          <w:p w14:paraId="7C8EBBE3" w14:textId="40575D1B" w:rsidR="00F32F88" w:rsidRPr="00DD5B74" w:rsidRDefault="00F32F88" w:rsidP="00DD5B74">
            <w:pPr>
              <w:jc w:val="center"/>
            </w:pPr>
            <w:r>
              <w:t>1</w:t>
            </w:r>
          </w:p>
        </w:tc>
        <w:tc>
          <w:tcPr>
            <w:tcW w:w="1170" w:type="dxa"/>
            <w:gridSpan w:val="2"/>
          </w:tcPr>
          <w:p w14:paraId="0ACAFEFC" w14:textId="3EB3957D" w:rsidR="00F32F88" w:rsidRPr="00DD5B74" w:rsidRDefault="00F32F88" w:rsidP="00DD5B74">
            <w:pPr>
              <w:jc w:val="center"/>
            </w:pPr>
            <w:r>
              <w:t>EA</w:t>
            </w:r>
          </w:p>
        </w:tc>
        <w:tc>
          <w:tcPr>
            <w:tcW w:w="450" w:type="dxa"/>
          </w:tcPr>
          <w:p w14:paraId="28A4C56B" w14:textId="77777777" w:rsidR="00F32F88" w:rsidRPr="00DD5B74" w:rsidRDefault="00F32F88" w:rsidP="00DD5B74">
            <w:pPr>
              <w:jc w:val="center"/>
            </w:pPr>
          </w:p>
        </w:tc>
        <w:tc>
          <w:tcPr>
            <w:tcW w:w="1080" w:type="dxa"/>
          </w:tcPr>
          <w:p w14:paraId="5436525E" w14:textId="77777777" w:rsidR="00F32F88" w:rsidRPr="00DD5B74" w:rsidRDefault="00F32F88" w:rsidP="00DD5B74">
            <w:pPr>
              <w:jc w:val="center"/>
            </w:pPr>
          </w:p>
        </w:tc>
        <w:tc>
          <w:tcPr>
            <w:tcW w:w="1620" w:type="dxa"/>
            <w:gridSpan w:val="2"/>
            <w:tcBorders>
              <w:right w:val="single" w:sz="4" w:space="0" w:color="auto"/>
            </w:tcBorders>
          </w:tcPr>
          <w:p w14:paraId="4302B857" w14:textId="77777777" w:rsidR="00F32F88" w:rsidRPr="00DD5B74" w:rsidRDefault="00F32F88" w:rsidP="00DD5B74">
            <w:pPr>
              <w:jc w:val="center"/>
            </w:pPr>
          </w:p>
        </w:tc>
        <w:tc>
          <w:tcPr>
            <w:tcW w:w="990" w:type="dxa"/>
            <w:tcBorders>
              <w:left w:val="single" w:sz="4" w:space="0" w:color="auto"/>
              <w:right w:val="single" w:sz="4" w:space="0" w:color="auto"/>
            </w:tcBorders>
          </w:tcPr>
          <w:p w14:paraId="5A66B36D" w14:textId="77777777" w:rsidR="00F32F88" w:rsidRPr="00DD5B74" w:rsidRDefault="00F32F88" w:rsidP="00DD5B74">
            <w:pPr>
              <w:jc w:val="center"/>
            </w:pPr>
          </w:p>
        </w:tc>
        <w:tc>
          <w:tcPr>
            <w:tcW w:w="1080" w:type="dxa"/>
            <w:tcBorders>
              <w:top w:val="nil"/>
              <w:left w:val="single" w:sz="4" w:space="0" w:color="auto"/>
              <w:right w:val="single" w:sz="4" w:space="0" w:color="auto"/>
            </w:tcBorders>
          </w:tcPr>
          <w:p w14:paraId="30FE43ED" w14:textId="77777777" w:rsidR="00F32F88" w:rsidRPr="00DD5B74" w:rsidRDefault="00F32F88" w:rsidP="00DD5B74">
            <w:pPr>
              <w:jc w:val="center"/>
            </w:pPr>
          </w:p>
        </w:tc>
        <w:tc>
          <w:tcPr>
            <w:tcW w:w="1004" w:type="dxa"/>
            <w:gridSpan w:val="2"/>
            <w:tcBorders>
              <w:left w:val="single" w:sz="4" w:space="0" w:color="auto"/>
            </w:tcBorders>
          </w:tcPr>
          <w:p w14:paraId="2580A115" w14:textId="77777777" w:rsidR="00F32F88" w:rsidRPr="00DD5B74" w:rsidRDefault="00F32F88" w:rsidP="00DD5B74">
            <w:pPr>
              <w:jc w:val="center"/>
            </w:pPr>
          </w:p>
        </w:tc>
      </w:tr>
      <w:tr w:rsidR="00F32F88" w:rsidRPr="00DD5B74" w14:paraId="1D421A51" w14:textId="77777777" w:rsidTr="003303A8">
        <w:trPr>
          <w:trHeight w:val="412"/>
        </w:trPr>
        <w:tc>
          <w:tcPr>
            <w:tcW w:w="900" w:type="dxa"/>
          </w:tcPr>
          <w:p w14:paraId="6937B636" w14:textId="77777777" w:rsidR="00F32F88" w:rsidRPr="00DD5B74" w:rsidRDefault="00F32F88" w:rsidP="00DD5B74">
            <w:pPr>
              <w:pStyle w:val="ListParagraph"/>
              <w:numPr>
                <w:ilvl w:val="0"/>
                <w:numId w:val="32"/>
              </w:numPr>
              <w:jc w:val="center"/>
            </w:pPr>
          </w:p>
        </w:tc>
        <w:tc>
          <w:tcPr>
            <w:tcW w:w="5310" w:type="dxa"/>
            <w:gridSpan w:val="2"/>
          </w:tcPr>
          <w:p w14:paraId="19563586" w14:textId="1FEA6D55" w:rsidR="00F32F88" w:rsidRPr="00DD5B74" w:rsidRDefault="00F32F88" w:rsidP="00DD5B74">
            <w:pPr>
              <w:pStyle w:val="PlainText"/>
              <w:rPr>
                <w:rFonts w:ascii="Times New Roman" w:hAnsi="Times New Roman"/>
                <w:sz w:val="24"/>
                <w:szCs w:val="24"/>
                <w:lang w:val="en-US"/>
              </w:rPr>
            </w:pPr>
            <w:r w:rsidRPr="00F32F88">
              <w:rPr>
                <w:rFonts w:ascii="Times New Roman" w:hAnsi="Times New Roman"/>
                <w:sz w:val="24"/>
                <w:szCs w:val="24"/>
                <w:lang w:val="en-US"/>
              </w:rPr>
              <w:t>Cordless imp. Wrench SIW 8-22 1/2” case Including 1x charger and 2x Batteries.</w:t>
            </w:r>
          </w:p>
        </w:tc>
        <w:tc>
          <w:tcPr>
            <w:tcW w:w="1170" w:type="dxa"/>
          </w:tcPr>
          <w:p w14:paraId="1B500B7B" w14:textId="13986547" w:rsidR="00F32F88" w:rsidRPr="00DD5B74" w:rsidRDefault="00F32F88" w:rsidP="00DD5B74">
            <w:pPr>
              <w:jc w:val="center"/>
            </w:pPr>
            <w:r>
              <w:t>1</w:t>
            </w:r>
          </w:p>
        </w:tc>
        <w:tc>
          <w:tcPr>
            <w:tcW w:w="1170" w:type="dxa"/>
            <w:gridSpan w:val="2"/>
          </w:tcPr>
          <w:p w14:paraId="68D53131" w14:textId="2A6648B9" w:rsidR="00F32F88" w:rsidRPr="00DD5B74" w:rsidRDefault="00F32F88" w:rsidP="00DD5B74">
            <w:pPr>
              <w:jc w:val="center"/>
            </w:pPr>
            <w:r>
              <w:t>EA</w:t>
            </w:r>
          </w:p>
        </w:tc>
        <w:tc>
          <w:tcPr>
            <w:tcW w:w="450" w:type="dxa"/>
          </w:tcPr>
          <w:p w14:paraId="55CD17E4" w14:textId="77777777" w:rsidR="00F32F88" w:rsidRPr="00DD5B74" w:rsidRDefault="00F32F88" w:rsidP="00DD5B74">
            <w:pPr>
              <w:jc w:val="center"/>
            </w:pPr>
          </w:p>
        </w:tc>
        <w:tc>
          <w:tcPr>
            <w:tcW w:w="1080" w:type="dxa"/>
          </w:tcPr>
          <w:p w14:paraId="381A5FAB" w14:textId="77777777" w:rsidR="00F32F88" w:rsidRPr="00DD5B74" w:rsidRDefault="00F32F88" w:rsidP="00DD5B74">
            <w:pPr>
              <w:jc w:val="center"/>
            </w:pPr>
          </w:p>
        </w:tc>
        <w:tc>
          <w:tcPr>
            <w:tcW w:w="1620" w:type="dxa"/>
            <w:gridSpan w:val="2"/>
            <w:tcBorders>
              <w:right w:val="single" w:sz="4" w:space="0" w:color="auto"/>
            </w:tcBorders>
          </w:tcPr>
          <w:p w14:paraId="66D4F4CA" w14:textId="77777777" w:rsidR="00F32F88" w:rsidRPr="00DD5B74" w:rsidRDefault="00F32F88" w:rsidP="00DD5B74">
            <w:pPr>
              <w:jc w:val="center"/>
            </w:pPr>
          </w:p>
        </w:tc>
        <w:tc>
          <w:tcPr>
            <w:tcW w:w="990" w:type="dxa"/>
            <w:tcBorders>
              <w:left w:val="single" w:sz="4" w:space="0" w:color="auto"/>
              <w:right w:val="single" w:sz="4" w:space="0" w:color="auto"/>
            </w:tcBorders>
          </w:tcPr>
          <w:p w14:paraId="12BFE923" w14:textId="77777777" w:rsidR="00F32F88" w:rsidRPr="00DD5B74" w:rsidRDefault="00F32F88" w:rsidP="00DD5B74">
            <w:pPr>
              <w:jc w:val="center"/>
            </w:pPr>
          </w:p>
        </w:tc>
        <w:tc>
          <w:tcPr>
            <w:tcW w:w="1080" w:type="dxa"/>
            <w:tcBorders>
              <w:top w:val="nil"/>
              <w:left w:val="single" w:sz="4" w:space="0" w:color="auto"/>
              <w:right w:val="single" w:sz="4" w:space="0" w:color="auto"/>
            </w:tcBorders>
          </w:tcPr>
          <w:p w14:paraId="675FB1F0" w14:textId="77777777" w:rsidR="00F32F88" w:rsidRPr="00DD5B74" w:rsidRDefault="00F32F88" w:rsidP="00DD5B74">
            <w:pPr>
              <w:jc w:val="center"/>
            </w:pPr>
          </w:p>
        </w:tc>
        <w:tc>
          <w:tcPr>
            <w:tcW w:w="1004" w:type="dxa"/>
            <w:gridSpan w:val="2"/>
            <w:tcBorders>
              <w:left w:val="single" w:sz="4" w:space="0" w:color="auto"/>
            </w:tcBorders>
          </w:tcPr>
          <w:p w14:paraId="5D3A364D" w14:textId="77777777" w:rsidR="00F32F88" w:rsidRPr="00DD5B74" w:rsidRDefault="00F32F88" w:rsidP="00DD5B74">
            <w:pPr>
              <w:jc w:val="center"/>
            </w:pPr>
          </w:p>
        </w:tc>
      </w:tr>
      <w:tr w:rsidR="00F32F88" w:rsidRPr="00DD5B74" w14:paraId="4DD32E38" w14:textId="77777777" w:rsidTr="003303A8">
        <w:trPr>
          <w:trHeight w:val="412"/>
        </w:trPr>
        <w:tc>
          <w:tcPr>
            <w:tcW w:w="900" w:type="dxa"/>
          </w:tcPr>
          <w:p w14:paraId="55A43049" w14:textId="77777777" w:rsidR="00F32F88" w:rsidRPr="00DD5B74" w:rsidRDefault="00F32F88" w:rsidP="00DD5B74">
            <w:pPr>
              <w:pStyle w:val="ListParagraph"/>
              <w:numPr>
                <w:ilvl w:val="0"/>
                <w:numId w:val="32"/>
              </w:numPr>
              <w:jc w:val="center"/>
            </w:pPr>
          </w:p>
        </w:tc>
        <w:tc>
          <w:tcPr>
            <w:tcW w:w="5310" w:type="dxa"/>
            <w:gridSpan w:val="2"/>
          </w:tcPr>
          <w:p w14:paraId="16DD3E8F" w14:textId="658E0D4A" w:rsidR="00F32F88" w:rsidRPr="00DD5B74" w:rsidRDefault="00F32F88" w:rsidP="00DD5B74">
            <w:pPr>
              <w:pStyle w:val="PlainText"/>
              <w:rPr>
                <w:rFonts w:ascii="Times New Roman" w:hAnsi="Times New Roman"/>
                <w:sz w:val="24"/>
                <w:szCs w:val="24"/>
                <w:lang w:val="en-US"/>
              </w:rPr>
            </w:pPr>
            <w:r w:rsidRPr="00F32F88">
              <w:rPr>
                <w:rFonts w:ascii="Times New Roman" w:hAnsi="Times New Roman"/>
                <w:sz w:val="24"/>
                <w:szCs w:val="24"/>
                <w:lang w:val="en-US"/>
              </w:rPr>
              <w:t>Belt Punch set/WAD Punch Set,6-25mm (10 pieces).</w:t>
            </w:r>
          </w:p>
        </w:tc>
        <w:tc>
          <w:tcPr>
            <w:tcW w:w="1170" w:type="dxa"/>
          </w:tcPr>
          <w:p w14:paraId="40B5A5DA" w14:textId="7FB9CB67" w:rsidR="00F32F88" w:rsidRPr="00DD5B74" w:rsidRDefault="00F32F88" w:rsidP="00DD5B74">
            <w:pPr>
              <w:jc w:val="center"/>
            </w:pPr>
            <w:r>
              <w:t>1</w:t>
            </w:r>
          </w:p>
        </w:tc>
        <w:tc>
          <w:tcPr>
            <w:tcW w:w="1170" w:type="dxa"/>
            <w:gridSpan w:val="2"/>
          </w:tcPr>
          <w:p w14:paraId="13A874FD" w14:textId="0E36D1EB" w:rsidR="00F32F88" w:rsidRPr="00DD5B74" w:rsidRDefault="00F32F88" w:rsidP="00DD5B74">
            <w:pPr>
              <w:jc w:val="center"/>
            </w:pPr>
            <w:r>
              <w:t>EA</w:t>
            </w:r>
          </w:p>
        </w:tc>
        <w:tc>
          <w:tcPr>
            <w:tcW w:w="450" w:type="dxa"/>
          </w:tcPr>
          <w:p w14:paraId="409CCAC1" w14:textId="77777777" w:rsidR="00F32F88" w:rsidRPr="00DD5B74" w:rsidRDefault="00F32F88" w:rsidP="00DD5B74">
            <w:pPr>
              <w:jc w:val="center"/>
            </w:pPr>
          </w:p>
        </w:tc>
        <w:tc>
          <w:tcPr>
            <w:tcW w:w="1080" w:type="dxa"/>
          </w:tcPr>
          <w:p w14:paraId="5A1B1478" w14:textId="77777777" w:rsidR="00F32F88" w:rsidRPr="00DD5B74" w:rsidRDefault="00F32F88" w:rsidP="00DD5B74">
            <w:pPr>
              <w:jc w:val="center"/>
            </w:pPr>
          </w:p>
        </w:tc>
        <w:tc>
          <w:tcPr>
            <w:tcW w:w="1620" w:type="dxa"/>
            <w:gridSpan w:val="2"/>
            <w:tcBorders>
              <w:right w:val="single" w:sz="4" w:space="0" w:color="auto"/>
            </w:tcBorders>
          </w:tcPr>
          <w:p w14:paraId="5BED2EF0" w14:textId="77777777" w:rsidR="00F32F88" w:rsidRPr="00DD5B74" w:rsidRDefault="00F32F88" w:rsidP="00DD5B74">
            <w:pPr>
              <w:jc w:val="center"/>
            </w:pPr>
          </w:p>
        </w:tc>
        <w:tc>
          <w:tcPr>
            <w:tcW w:w="990" w:type="dxa"/>
            <w:tcBorders>
              <w:left w:val="single" w:sz="4" w:space="0" w:color="auto"/>
              <w:right w:val="single" w:sz="4" w:space="0" w:color="auto"/>
            </w:tcBorders>
          </w:tcPr>
          <w:p w14:paraId="352E83E1" w14:textId="77777777" w:rsidR="00F32F88" w:rsidRPr="00DD5B74" w:rsidRDefault="00F32F88" w:rsidP="00DD5B74">
            <w:pPr>
              <w:jc w:val="center"/>
            </w:pPr>
          </w:p>
        </w:tc>
        <w:tc>
          <w:tcPr>
            <w:tcW w:w="1080" w:type="dxa"/>
            <w:tcBorders>
              <w:top w:val="nil"/>
              <w:left w:val="single" w:sz="4" w:space="0" w:color="auto"/>
              <w:right w:val="single" w:sz="4" w:space="0" w:color="auto"/>
            </w:tcBorders>
          </w:tcPr>
          <w:p w14:paraId="54862EA5" w14:textId="77777777" w:rsidR="00F32F88" w:rsidRPr="00DD5B74" w:rsidRDefault="00F32F88" w:rsidP="00DD5B74">
            <w:pPr>
              <w:jc w:val="center"/>
            </w:pPr>
          </w:p>
        </w:tc>
        <w:tc>
          <w:tcPr>
            <w:tcW w:w="1004" w:type="dxa"/>
            <w:gridSpan w:val="2"/>
            <w:tcBorders>
              <w:left w:val="single" w:sz="4" w:space="0" w:color="auto"/>
            </w:tcBorders>
          </w:tcPr>
          <w:p w14:paraId="3AB85CF6" w14:textId="77777777" w:rsidR="00F32F88" w:rsidRPr="00DD5B74" w:rsidRDefault="00F32F88" w:rsidP="00DD5B74">
            <w:pPr>
              <w:jc w:val="center"/>
            </w:pPr>
          </w:p>
        </w:tc>
      </w:tr>
      <w:tr w:rsidR="00893589" w:rsidRPr="00DD5B74" w14:paraId="415CB1DC" w14:textId="77777777" w:rsidTr="003303A8">
        <w:trPr>
          <w:trHeight w:val="412"/>
        </w:trPr>
        <w:tc>
          <w:tcPr>
            <w:tcW w:w="900" w:type="dxa"/>
          </w:tcPr>
          <w:p w14:paraId="4A99AE67" w14:textId="77777777" w:rsidR="00893589" w:rsidRPr="00DD5B74" w:rsidRDefault="00893589" w:rsidP="00DD5B74"/>
        </w:tc>
        <w:tc>
          <w:tcPr>
            <w:tcW w:w="5310" w:type="dxa"/>
            <w:gridSpan w:val="2"/>
          </w:tcPr>
          <w:p w14:paraId="04C47778" w14:textId="08E63378" w:rsidR="00893589" w:rsidRPr="00DD5B74" w:rsidRDefault="00893589" w:rsidP="00DD5B74">
            <w:pPr>
              <w:pStyle w:val="PlainText"/>
              <w:rPr>
                <w:lang w:val="en-US"/>
              </w:rPr>
            </w:pPr>
          </w:p>
        </w:tc>
        <w:tc>
          <w:tcPr>
            <w:tcW w:w="1170" w:type="dxa"/>
            <w:vAlign w:val="center"/>
          </w:tcPr>
          <w:p w14:paraId="0027E61A" w14:textId="377F95E9" w:rsidR="00893589" w:rsidRPr="00DD5B74" w:rsidRDefault="00893589" w:rsidP="00DD5B74">
            <w:pPr>
              <w:jc w:val="center"/>
            </w:pPr>
          </w:p>
        </w:tc>
        <w:tc>
          <w:tcPr>
            <w:tcW w:w="1170" w:type="dxa"/>
            <w:gridSpan w:val="2"/>
            <w:vAlign w:val="center"/>
          </w:tcPr>
          <w:p w14:paraId="15B32D11" w14:textId="77777777" w:rsidR="00893589" w:rsidRPr="00DD5B74" w:rsidRDefault="00893589" w:rsidP="00DD5B74">
            <w:pPr>
              <w:jc w:val="center"/>
              <w:rPr>
                <w:b/>
              </w:rPr>
            </w:pPr>
            <w:r w:rsidRPr="00DD5B74">
              <w:rPr>
                <w:b/>
              </w:rPr>
              <w:t>TOTAL</w:t>
            </w:r>
          </w:p>
        </w:tc>
        <w:tc>
          <w:tcPr>
            <w:tcW w:w="450" w:type="dxa"/>
          </w:tcPr>
          <w:p w14:paraId="15D4B2CE" w14:textId="77777777" w:rsidR="00893589" w:rsidRPr="00DD5B74" w:rsidRDefault="00893589" w:rsidP="00DD5B74">
            <w:pPr>
              <w:jc w:val="center"/>
            </w:pPr>
          </w:p>
        </w:tc>
        <w:tc>
          <w:tcPr>
            <w:tcW w:w="1080" w:type="dxa"/>
          </w:tcPr>
          <w:p w14:paraId="1BDC5193" w14:textId="77777777" w:rsidR="00893589" w:rsidRPr="00DD5B74" w:rsidRDefault="00893589" w:rsidP="00DD5B74">
            <w:pPr>
              <w:jc w:val="center"/>
            </w:pPr>
          </w:p>
        </w:tc>
        <w:tc>
          <w:tcPr>
            <w:tcW w:w="1620" w:type="dxa"/>
            <w:gridSpan w:val="2"/>
            <w:tcBorders>
              <w:right w:val="single" w:sz="4" w:space="0" w:color="auto"/>
            </w:tcBorders>
          </w:tcPr>
          <w:p w14:paraId="6E323E09" w14:textId="77777777" w:rsidR="00893589" w:rsidRPr="00DD5B74" w:rsidRDefault="00893589" w:rsidP="00DD5B74">
            <w:pPr>
              <w:jc w:val="center"/>
            </w:pPr>
          </w:p>
        </w:tc>
        <w:tc>
          <w:tcPr>
            <w:tcW w:w="990" w:type="dxa"/>
            <w:tcBorders>
              <w:left w:val="single" w:sz="4" w:space="0" w:color="auto"/>
              <w:right w:val="single" w:sz="4" w:space="0" w:color="auto"/>
            </w:tcBorders>
          </w:tcPr>
          <w:p w14:paraId="1882D62F" w14:textId="77777777" w:rsidR="00893589" w:rsidRPr="00DD5B74" w:rsidRDefault="00893589" w:rsidP="00DD5B74">
            <w:pPr>
              <w:jc w:val="center"/>
            </w:pPr>
          </w:p>
        </w:tc>
        <w:tc>
          <w:tcPr>
            <w:tcW w:w="1080" w:type="dxa"/>
            <w:tcBorders>
              <w:top w:val="nil"/>
              <w:left w:val="single" w:sz="4" w:space="0" w:color="auto"/>
              <w:right w:val="single" w:sz="4" w:space="0" w:color="auto"/>
            </w:tcBorders>
          </w:tcPr>
          <w:p w14:paraId="6E5F86BD" w14:textId="77777777" w:rsidR="00893589" w:rsidRPr="00DD5B74" w:rsidRDefault="00893589" w:rsidP="00DD5B74">
            <w:pPr>
              <w:jc w:val="center"/>
            </w:pPr>
          </w:p>
        </w:tc>
        <w:tc>
          <w:tcPr>
            <w:tcW w:w="1004" w:type="dxa"/>
            <w:gridSpan w:val="2"/>
            <w:tcBorders>
              <w:left w:val="single" w:sz="4" w:space="0" w:color="auto"/>
            </w:tcBorders>
          </w:tcPr>
          <w:p w14:paraId="61C0ED4E" w14:textId="77777777" w:rsidR="00893589" w:rsidRPr="00DD5B74" w:rsidRDefault="00893589" w:rsidP="00DD5B74">
            <w:pPr>
              <w:jc w:val="center"/>
            </w:pPr>
          </w:p>
        </w:tc>
      </w:tr>
      <w:tr w:rsidR="00893589" w:rsidRPr="00DD5B74" w14:paraId="2BD54B54" w14:textId="77777777" w:rsidTr="003303A8">
        <w:trPr>
          <w:gridAfter w:val="1"/>
          <w:wAfter w:w="8" w:type="dxa"/>
          <w:trHeight w:val="250"/>
        </w:trPr>
        <w:tc>
          <w:tcPr>
            <w:tcW w:w="4545" w:type="dxa"/>
            <w:gridSpan w:val="2"/>
          </w:tcPr>
          <w:p w14:paraId="1C202DAD" w14:textId="77777777" w:rsidR="00893589" w:rsidRPr="00DD5B74" w:rsidRDefault="00893589" w:rsidP="00DD5B74">
            <w:pPr>
              <w:spacing w:line="276" w:lineRule="auto"/>
            </w:pPr>
            <w:r w:rsidRPr="00DD5B74">
              <w:t xml:space="preserve">NAME:   </w:t>
            </w:r>
          </w:p>
        </w:tc>
        <w:tc>
          <w:tcPr>
            <w:tcW w:w="2995" w:type="dxa"/>
            <w:gridSpan w:val="3"/>
          </w:tcPr>
          <w:p w14:paraId="1984F6C7" w14:textId="77777777" w:rsidR="00893589" w:rsidRPr="00DD5B74" w:rsidRDefault="00893589" w:rsidP="00DD5B74">
            <w:pPr>
              <w:spacing w:line="276" w:lineRule="auto"/>
            </w:pPr>
            <w:r w:rsidRPr="00DD5B74">
              <w:t>POSITION:</w:t>
            </w:r>
          </w:p>
        </w:tc>
        <w:tc>
          <w:tcPr>
            <w:tcW w:w="3800" w:type="dxa"/>
            <w:gridSpan w:val="4"/>
          </w:tcPr>
          <w:p w14:paraId="1CFBFB39" w14:textId="77777777" w:rsidR="00893589" w:rsidRPr="00DD5B74" w:rsidRDefault="00893589" w:rsidP="00DD5B74">
            <w:pPr>
              <w:spacing w:line="276" w:lineRule="auto"/>
            </w:pPr>
            <w:r w:rsidRPr="00DD5B74">
              <w:t xml:space="preserve">SIGNATURE </w:t>
            </w:r>
          </w:p>
        </w:tc>
        <w:tc>
          <w:tcPr>
            <w:tcW w:w="3426" w:type="dxa"/>
            <w:gridSpan w:val="4"/>
          </w:tcPr>
          <w:p w14:paraId="09E185C3" w14:textId="77777777" w:rsidR="00893589" w:rsidRPr="00DD5B74" w:rsidRDefault="00893589" w:rsidP="00DD5B74">
            <w:pPr>
              <w:spacing w:line="276" w:lineRule="auto"/>
            </w:pPr>
            <w:r w:rsidRPr="00DD5B74">
              <w:t xml:space="preserve">DATE </w:t>
            </w:r>
          </w:p>
        </w:tc>
      </w:tr>
      <w:tr w:rsidR="00893589" w:rsidRPr="00DD5B74" w14:paraId="07C04C1A" w14:textId="77777777" w:rsidTr="003303A8">
        <w:trPr>
          <w:gridAfter w:val="1"/>
          <w:wAfter w:w="8" w:type="dxa"/>
          <w:trHeight w:val="263"/>
        </w:trPr>
        <w:tc>
          <w:tcPr>
            <w:tcW w:w="4545" w:type="dxa"/>
            <w:gridSpan w:val="2"/>
          </w:tcPr>
          <w:p w14:paraId="30B7A5EA" w14:textId="77777777" w:rsidR="00893589" w:rsidRPr="00DD5B74" w:rsidRDefault="00893589" w:rsidP="00DD5B74">
            <w:pPr>
              <w:spacing w:line="276" w:lineRule="auto"/>
            </w:pPr>
            <w:r w:rsidRPr="00DD5B74">
              <w:t>NAME OF BIDDER:</w:t>
            </w:r>
          </w:p>
        </w:tc>
        <w:tc>
          <w:tcPr>
            <w:tcW w:w="10221" w:type="dxa"/>
            <w:gridSpan w:val="11"/>
          </w:tcPr>
          <w:p w14:paraId="1064D807" w14:textId="77777777" w:rsidR="00893589" w:rsidRPr="00DD5B74" w:rsidRDefault="00893589" w:rsidP="00DD5B74">
            <w:pPr>
              <w:spacing w:line="276" w:lineRule="auto"/>
            </w:pPr>
            <w:r w:rsidRPr="00DD5B74">
              <w:t>ADDRESS:</w:t>
            </w:r>
          </w:p>
        </w:tc>
      </w:tr>
    </w:tbl>
    <w:p w14:paraId="773446D3" w14:textId="77777777" w:rsidR="00AA18B8" w:rsidRPr="00DD5B74" w:rsidRDefault="00AA18B8" w:rsidP="00DD5B74">
      <w:pPr>
        <w:rPr>
          <w:b/>
        </w:rPr>
      </w:pPr>
    </w:p>
    <w:p w14:paraId="2B8E1480" w14:textId="77777777" w:rsidR="00C46DE3" w:rsidRPr="00DD5B74" w:rsidRDefault="001C11BE" w:rsidP="00DD5B74">
      <w:pPr>
        <w:numPr>
          <w:ilvl w:val="0"/>
          <w:numId w:val="10"/>
        </w:numPr>
        <w:spacing w:before="120" w:line="276" w:lineRule="auto"/>
        <w:rPr>
          <w:sz w:val="18"/>
          <w:szCs w:val="18"/>
        </w:rPr>
      </w:pPr>
      <w:r w:rsidRPr="00DD5B74">
        <w:rPr>
          <w:sz w:val="18"/>
          <w:szCs w:val="18"/>
        </w:rPr>
        <w:t>If Price quoted is subject to change in rate of exchange at the time of delivery of goods</w:t>
      </w:r>
      <w:r w:rsidR="00C46DE3" w:rsidRPr="00DD5B74">
        <w:rPr>
          <w:sz w:val="18"/>
          <w:szCs w:val="18"/>
        </w:rPr>
        <w:t xml:space="preserve"> </w:t>
      </w:r>
      <w:r w:rsidR="001A7DC1" w:rsidRPr="00DD5B74">
        <w:rPr>
          <w:sz w:val="18"/>
          <w:szCs w:val="18"/>
        </w:rPr>
        <w:t>provide</w:t>
      </w:r>
      <w:r w:rsidR="00C46DE3" w:rsidRPr="00DD5B74">
        <w:rPr>
          <w:sz w:val="18"/>
          <w:szCs w:val="18"/>
        </w:rPr>
        <w:t xml:space="preserve"> details hereunder:</w:t>
      </w:r>
    </w:p>
    <w:p w14:paraId="04B5321E" w14:textId="77777777" w:rsidR="00C46DE3" w:rsidRPr="00DD5B74" w:rsidRDefault="00CA1E78" w:rsidP="00DD5B74">
      <w:pPr>
        <w:spacing w:before="120" w:line="276" w:lineRule="auto"/>
        <w:ind w:left="720"/>
        <w:rPr>
          <w:sz w:val="18"/>
          <w:szCs w:val="18"/>
        </w:rPr>
      </w:pPr>
      <w:r w:rsidRPr="00DD5B74">
        <w:rPr>
          <w:sz w:val="18"/>
          <w:szCs w:val="18"/>
        </w:rPr>
        <w:t>Currency:</w:t>
      </w:r>
      <w:r w:rsidR="00C1120F" w:rsidRPr="00DD5B74">
        <w:rPr>
          <w:sz w:val="18"/>
          <w:szCs w:val="18"/>
        </w:rPr>
        <w:t xml:space="preserve"> </w:t>
      </w:r>
      <w:r w:rsidR="00C46DE3" w:rsidRPr="00DD5B74">
        <w:rPr>
          <w:sz w:val="18"/>
          <w:szCs w:val="18"/>
        </w:rPr>
        <w:t>……………………</w:t>
      </w:r>
      <w:proofErr w:type="gramStart"/>
      <w:r w:rsidR="00C46DE3" w:rsidRPr="00DD5B74">
        <w:rPr>
          <w:sz w:val="18"/>
          <w:szCs w:val="18"/>
        </w:rPr>
        <w:t>…..</w:t>
      </w:r>
      <w:proofErr w:type="gramEnd"/>
      <w:r w:rsidR="00C46DE3" w:rsidRPr="00DD5B74">
        <w:rPr>
          <w:sz w:val="18"/>
          <w:szCs w:val="18"/>
        </w:rPr>
        <w:t xml:space="preserve">      Exchange Rate: ………………………….</w:t>
      </w:r>
      <w:r w:rsidR="001C11BE" w:rsidRPr="00DD5B74">
        <w:rPr>
          <w:sz w:val="18"/>
          <w:szCs w:val="18"/>
        </w:rPr>
        <w:t xml:space="preserve"> </w:t>
      </w:r>
    </w:p>
    <w:p w14:paraId="3650648B" w14:textId="77777777" w:rsidR="0002199E" w:rsidRPr="00DD5B74" w:rsidRDefault="001C11BE" w:rsidP="00DD5B74">
      <w:pPr>
        <w:spacing w:before="120" w:line="276" w:lineRule="auto"/>
        <w:ind w:left="360"/>
        <w:rPr>
          <w:sz w:val="18"/>
          <w:szCs w:val="18"/>
        </w:rPr>
      </w:pPr>
      <w:r w:rsidRPr="00DD5B74">
        <w:rPr>
          <w:sz w:val="18"/>
          <w:szCs w:val="18"/>
        </w:rPr>
        <w:t>If no base rate of exchange is given</w:t>
      </w:r>
      <w:r w:rsidR="006D0B03" w:rsidRPr="00DD5B74">
        <w:rPr>
          <w:sz w:val="18"/>
          <w:szCs w:val="18"/>
        </w:rPr>
        <w:t>,</w:t>
      </w:r>
      <w:r w:rsidRPr="00DD5B74">
        <w:rPr>
          <w:sz w:val="18"/>
          <w:szCs w:val="18"/>
        </w:rPr>
        <w:t xml:space="preserve"> the price shall be treated as firm in </w:t>
      </w:r>
      <w:r w:rsidR="00876FE6" w:rsidRPr="00DD5B74">
        <w:rPr>
          <w:sz w:val="18"/>
          <w:szCs w:val="18"/>
        </w:rPr>
        <w:t>Namibian Dolla</w:t>
      </w:r>
      <w:r w:rsidR="00BD0BDD" w:rsidRPr="00DD5B74">
        <w:rPr>
          <w:sz w:val="18"/>
          <w:szCs w:val="18"/>
        </w:rPr>
        <w:t>rs</w:t>
      </w:r>
      <w:r w:rsidRPr="00DD5B74">
        <w:rPr>
          <w:sz w:val="18"/>
          <w:szCs w:val="18"/>
        </w:rPr>
        <w:t xml:space="preserve"> for all intent and purpose.</w:t>
      </w:r>
    </w:p>
    <w:p w14:paraId="452DF273" w14:textId="77777777" w:rsidR="007A3812" w:rsidRPr="00DD5B74" w:rsidRDefault="001C11BE" w:rsidP="00DD5B74">
      <w:pPr>
        <w:spacing w:before="120" w:line="276" w:lineRule="auto"/>
        <w:ind w:left="360"/>
        <w:rPr>
          <w:b/>
          <w:bCs/>
          <w:smallCaps/>
          <w:sz w:val="18"/>
          <w:szCs w:val="18"/>
        </w:rPr>
        <w:sectPr w:rsidR="007A3812" w:rsidRPr="00DD5B74" w:rsidSect="001B5871">
          <w:pgSz w:w="16834" w:h="11909" w:orient="landscape" w:code="9"/>
          <w:pgMar w:top="1008" w:right="1411" w:bottom="1411" w:left="1411" w:header="562" w:footer="562" w:gutter="0"/>
          <w:cols w:space="720"/>
          <w:docGrid w:linePitch="326"/>
        </w:sectPr>
      </w:pPr>
      <w:r w:rsidRPr="00DD5B74">
        <w:rPr>
          <w:sz w:val="18"/>
          <w:szCs w:val="18"/>
        </w:rPr>
        <w:t>Key notes:</w:t>
      </w:r>
      <w:r w:rsidR="007A3812" w:rsidRPr="00DD5B74">
        <w:rPr>
          <w:sz w:val="18"/>
          <w:szCs w:val="18"/>
        </w:rPr>
        <w:t xml:space="preserve">    </w:t>
      </w:r>
      <w:r w:rsidR="007A3812" w:rsidRPr="00DD5B74">
        <w:rPr>
          <w:b/>
          <w:sz w:val="18"/>
          <w:szCs w:val="18"/>
        </w:rPr>
        <w:t>NA</w:t>
      </w:r>
      <w:r w:rsidR="007A3812" w:rsidRPr="00DD5B74">
        <w:rPr>
          <w:sz w:val="18"/>
          <w:szCs w:val="18"/>
        </w:rPr>
        <w:t>=NOT APPLICABLE</w:t>
      </w:r>
      <w:r w:rsidR="00BC037D" w:rsidRPr="00DD5B74">
        <w:rPr>
          <w:sz w:val="18"/>
          <w:szCs w:val="18"/>
        </w:rPr>
        <w:t xml:space="preserve">, </w:t>
      </w:r>
      <w:r w:rsidR="007A3812" w:rsidRPr="00DD5B74">
        <w:rPr>
          <w:b/>
          <w:sz w:val="18"/>
          <w:szCs w:val="18"/>
        </w:rPr>
        <w:t>NQ</w:t>
      </w:r>
      <w:r w:rsidR="007A3812" w:rsidRPr="00DD5B74">
        <w:rPr>
          <w:sz w:val="18"/>
          <w:szCs w:val="18"/>
        </w:rPr>
        <w:t xml:space="preserve">=NO QUOTE   </w:t>
      </w:r>
    </w:p>
    <w:p w14:paraId="0EBB0A56" w14:textId="77777777" w:rsidR="00FD25F7" w:rsidRPr="00DD5B74" w:rsidRDefault="00FD25F7" w:rsidP="00DD5B74">
      <w:pPr>
        <w:pStyle w:val="Outline"/>
        <w:spacing w:before="60" w:after="60"/>
        <w:jc w:val="center"/>
        <w:rPr>
          <w:b/>
          <w:bCs/>
          <w:smallCaps/>
          <w:kern w:val="0"/>
          <w:sz w:val="36"/>
          <w:szCs w:val="36"/>
        </w:rPr>
      </w:pPr>
      <w:bookmarkStart w:id="4" w:name="_Toc491864550"/>
      <w:bookmarkStart w:id="5" w:name="_Toc516133989"/>
      <w:bookmarkStart w:id="6" w:name="_Toc520696526"/>
      <w:r w:rsidRPr="00DD5B74">
        <w:rPr>
          <w:b/>
          <w:bCs/>
          <w:smallCaps/>
          <w:kern w:val="0"/>
          <w:sz w:val="36"/>
          <w:szCs w:val="36"/>
        </w:rPr>
        <w:lastRenderedPageBreak/>
        <w:t>Section IV: Specifications And Performance Requirements</w:t>
      </w:r>
    </w:p>
    <w:p w14:paraId="38882F94" w14:textId="77777777" w:rsidR="00FD25F7" w:rsidRPr="00DD5B74" w:rsidRDefault="00FD25F7" w:rsidP="00DD5B74">
      <w:pPr>
        <w:pStyle w:val="Outline"/>
        <w:spacing w:before="60" w:after="60"/>
        <w:jc w:val="center"/>
        <w:rPr>
          <w:b/>
          <w:bCs/>
          <w:smallCaps/>
          <w:kern w:val="0"/>
          <w:sz w:val="36"/>
          <w:szCs w:val="36"/>
        </w:rPr>
      </w:pPr>
      <w:r w:rsidRPr="00DD5B74">
        <w:rPr>
          <w:b/>
          <w:bCs/>
          <w:smallCaps/>
          <w:kern w:val="0"/>
          <w:sz w:val="36"/>
          <w:szCs w:val="36"/>
        </w:rPr>
        <w:t>Section V: Specification</w:t>
      </w:r>
      <w:r w:rsidR="001A7DC1" w:rsidRPr="00DD5B74">
        <w:rPr>
          <w:b/>
          <w:bCs/>
          <w:smallCaps/>
          <w:kern w:val="0"/>
          <w:sz w:val="36"/>
          <w:szCs w:val="36"/>
        </w:rPr>
        <w:t>s</w:t>
      </w:r>
      <w:r w:rsidRPr="00DD5B74">
        <w:rPr>
          <w:b/>
          <w:bCs/>
          <w:smallCaps/>
          <w:kern w:val="0"/>
          <w:sz w:val="36"/>
          <w:szCs w:val="36"/>
        </w:rPr>
        <w:t xml:space="preserve"> And Compliance Sheet</w:t>
      </w:r>
    </w:p>
    <w:p w14:paraId="5B960C4B" w14:textId="10C7DF9E" w:rsidR="00F6737B" w:rsidRPr="00DD5B74" w:rsidRDefault="002F1715" w:rsidP="00DD5B74">
      <w:pPr>
        <w:rPr>
          <w:rFonts w:ascii="Arial" w:hAnsi="Arial" w:cs="Arial"/>
          <w:color w:val="FF0000"/>
          <w:sz w:val="20"/>
          <w:szCs w:val="20"/>
          <w:lang w:val="en-ZA"/>
        </w:rPr>
      </w:pPr>
      <w:r w:rsidRPr="00DD5B74">
        <w:rPr>
          <w:b/>
        </w:rPr>
        <w:t>Procurement Reference Number</w:t>
      </w:r>
      <w:r w:rsidRPr="003E1982">
        <w:rPr>
          <w:b/>
        </w:rPr>
        <w:t>:</w:t>
      </w:r>
      <w:r w:rsidR="00F6737B" w:rsidRPr="003E1982">
        <w:rPr>
          <w:b/>
          <w:sz w:val="20"/>
          <w:szCs w:val="20"/>
        </w:rPr>
        <w:t xml:space="preserve"> </w:t>
      </w:r>
      <w:r w:rsidR="005A0D1B" w:rsidRPr="003E1982">
        <w:rPr>
          <w:rFonts w:ascii="Arial" w:hAnsi="Arial" w:cs="Arial"/>
          <w:sz w:val="20"/>
          <w:szCs w:val="20"/>
        </w:rPr>
        <w:t>G/RFQ/NPWR-56/2027</w:t>
      </w:r>
    </w:p>
    <w:p w14:paraId="2A6FDE75" w14:textId="1B2EA9D5" w:rsidR="00B739F2" w:rsidRPr="00DD5B74" w:rsidRDefault="00780317" w:rsidP="00DD5B74">
      <w:pPr>
        <w:pStyle w:val="NoSpacing"/>
      </w:pPr>
      <w:r w:rsidRPr="00DD5B74">
        <w:tab/>
      </w:r>
      <w:r w:rsidR="002F1715" w:rsidRPr="00DD5B74">
        <w:t>[Bidde</w:t>
      </w:r>
      <w:r w:rsidR="00BD0BDD" w:rsidRPr="00DD5B74">
        <w:t>rs</w:t>
      </w:r>
      <w:r w:rsidR="002F1715" w:rsidRPr="00DD5B74">
        <w:t xml:space="preserve"> should complete columns C and D with the specification of the goods offered. Also state “comply” or “not comply” and give details of any non-compliance/deviation to the specification required. Attach detailed technical literature if required. </w:t>
      </w:r>
      <w:r w:rsidR="004B4F3D" w:rsidRPr="00DD5B74">
        <w:t>Authorize</w:t>
      </w:r>
      <w:r w:rsidR="002F1715" w:rsidRPr="00DD5B74">
        <w:t xml:space="preserve"> the specification offered in the signature block below.]</w:t>
      </w:r>
    </w:p>
    <w:tbl>
      <w:tblPr>
        <w:tblpPr w:leftFromText="180" w:rightFromText="180" w:vertAnchor="text" w:horzAnchor="margin" w:tblpXSpec="center" w:tblpY="1525"/>
        <w:tblW w:w="11176"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00" w:firstRow="0" w:lastRow="0" w:firstColumn="0" w:lastColumn="0" w:noHBand="0" w:noVBand="0"/>
      </w:tblPr>
      <w:tblGrid>
        <w:gridCol w:w="675"/>
        <w:gridCol w:w="5539"/>
        <w:gridCol w:w="2268"/>
        <w:gridCol w:w="2694"/>
      </w:tblGrid>
      <w:tr w:rsidR="00D5558A" w:rsidRPr="00DD5B74" w14:paraId="072FA0BD" w14:textId="77777777" w:rsidTr="00B131A2">
        <w:trPr>
          <w:tblHeader/>
        </w:trPr>
        <w:tc>
          <w:tcPr>
            <w:tcW w:w="675" w:type="dxa"/>
            <w:tcBorders>
              <w:top w:val="double" w:sz="6" w:space="0" w:color="auto"/>
            </w:tcBorders>
            <w:shd w:val="clear" w:color="auto" w:fill="C0C0C0"/>
          </w:tcPr>
          <w:p w14:paraId="20B601E7" w14:textId="77777777" w:rsidR="00D5558A" w:rsidRPr="00DD5B74" w:rsidRDefault="00D5558A" w:rsidP="00DD5B74">
            <w:pPr>
              <w:pStyle w:val="NoSpacing"/>
              <w:rPr>
                <w:b/>
                <w:bCs/>
                <w:sz w:val="20"/>
                <w:szCs w:val="20"/>
              </w:rPr>
            </w:pPr>
            <w:bookmarkStart w:id="7" w:name="_Hlk168471490"/>
            <w:r w:rsidRPr="00DD5B74">
              <w:rPr>
                <w:b/>
                <w:bCs/>
                <w:sz w:val="20"/>
                <w:szCs w:val="20"/>
              </w:rPr>
              <w:t>Item No</w:t>
            </w:r>
          </w:p>
        </w:tc>
        <w:tc>
          <w:tcPr>
            <w:tcW w:w="5539" w:type="dxa"/>
            <w:tcBorders>
              <w:top w:val="double" w:sz="6" w:space="0" w:color="auto"/>
            </w:tcBorders>
            <w:shd w:val="clear" w:color="auto" w:fill="C0C0C0"/>
          </w:tcPr>
          <w:p w14:paraId="0173B4C4" w14:textId="77777777" w:rsidR="00D5558A" w:rsidRPr="00DD5B74" w:rsidRDefault="00D5558A" w:rsidP="00DD5B74">
            <w:pPr>
              <w:pStyle w:val="NoSpacing"/>
              <w:rPr>
                <w:b/>
                <w:bCs/>
              </w:rPr>
            </w:pPr>
            <w:r w:rsidRPr="00DD5B74">
              <w:rPr>
                <w:b/>
                <w:bCs/>
              </w:rPr>
              <w:t>Technical Specification Required</w:t>
            </w:r>
          </w:p>
        </w:tc>
        <w:tc>
          <w:tcPr>
            <w:tcW w:w="2268" w:type="dxa"/>
            <w:tcBorders>
              <w:top w:val="double" w:sz="6" w:space="0" w:color="auto"/>
              <w:right w:val="single" w:sz="4" w:space="0" w:color="auto"/>
            </w:tcBorders>
            <w:shd w:val="clear" w:color="auto" w:fill="C0C0C0"/>
          </w:tcPr>
          <w:p w14:paraId="4EEA7F5F" w14:textId="77777777" w:rsidR="00D5558A" w:rsidRPr="00DD5B74" w:rsidRDefault="00D5558A" w:rsidP="00DD5B74">
            <w:pPr>
              <w:pStyle w:val="NoSpacing"/>
              <w:rPr>
                <w:b/>
                <w:bCs/>
                <w:sz w:val="20"/>
                <w:szCs w:val="20"/>
              </w:rPr>
            </w:pPr>
            <w:r w:rsidRPr="00DD5B74">
              <w:rPr>
                <w:b/>
                <w:bCs/>
              </w:rPr>
              <w:t>Compliance of Specification Offered</w:t>
            </w:r>
          </w:p>
        </w:tc>
        <w:tc>
          <w:tcPr>
            <w:tcW w:w="2694" w:type="dxa"/>
            <w:tcBorders>
              <w:top w:val="double" w:sz="6" w:space="0" w:color="auto"/>
              <w:left w:val="single" w:sz="4" w:space="0" w:color="auto"/>
            </w:tcBorders>
            <w:shd w:val="clear" w:color="auto" w:fill="C0C0C0"/>
          </w:tcPr>
          <w:p w14:paraId="152533E3" w14:textId="77777777" w:rsidR="00D5558A" w:rsidRPr="00DD5B74" w:rsidRDefault="00D5558A" w:rsidP="00DD5B74">
            <w:pPr>
              <w:pStyle w:val="NoSpacing"/>
              <w:rPr>
                <w:b/>
                <w:bCs/>
                <w:sz w:val="20"/>
                <w:szCs w:val="20"/>
              </w:rPr>
            </w:pPr>
            <w:r w:rsidRPr="00DD5B74">
              <w:rPr>
                <w:b/>
                <w:bCs/>
                <w:sz w:val="20"/>
                <w:szCs w:val="20"/>
              </w:rPr>
              <w:t>Details of Non-Compliance/ Deviation</w:t>
            </w:r>
          </w:p>
          <w:p w14:paraId="4F443845" w14:textId="77777777" w:rsidR="00D5558A" w:rsidRPr="00DD5B74" w:rsidRDefault="00D5558A" w:rsidP="00DD5B74">
            <w:pPr>
              <w:pStyle w:val="NoSpacing"/>
              <w:rPr>
                <w:b/>
                <w:bCs/>
                <w:sz w:val="20"/>
                <w:szCs w:val="20"/>
              </w:rPr>
            </w:pPr>
            <w:r w:rsidRPr="00DD5B74">
              <w:rPr>
                <w:b/>
                <w:bCs/>
                <w:sz w:val="20"/>
                <w:szCs w:val="20"/>
              </w:rPr>
              <w:t>(if applicable)</w:t>
            </w:r>
          </w:p>
        </w:tc>
      </w:tr>
      <w:tr w:rsidR="00D5558A" w:rsidRPr="00DD5B74" w14:paraId="519F301C" w14:textId="77777777" w:rsidTr="00B131A2">
        <w:trPr>
          <w:tblHeader/>
        </w:trPr>
        <w:tc>
          <w:tcPr>
            <w:tcW w:w="675" w:type="dxa"/>
            <w:shd w:val="clear" w:color="auto" w:fill="C0C0C0"/>
          </w:tcPr>
          <w:p w14:paraId="493614D4" w14:textId="77777777" w:rsidR="00D5558A" w:rsidRPr="00DD5B74" w:rsidRDefault="00D5558A" w:rsidP="00DD5B74">
            <w:pPr>
              <w:jc w:val="center"/>
              <w:rPr>
                <w:b/>
                <w:bCs/>
                <w:i/>
                <w:iCs/>
              </w:rPr>
            </w:pPr>
            <w:r w:rsidRPr="00DD5B74">
              <w:rPr>
                <w:b/>
                <w:bCs/>
                <w:i/>
                <w:iCs/>
              </w:rPr>
              <w:t>A*</w:t>
            </w:r>
          </w:p>
        </w:tc>
        <w:tc>
          <w:tcPr>
            <w:tcW w:w="5539" w:type="dxa"/>
            <w:shd w:val="clear" w:color="auto" w:fill="C0C0C0"/>
          </w:tcPr>
          <w:p w14:paraId="3AC9DC43" w14:textId="77777777" w:rsidR="00D5558A" w:rsidRPr="00DD5B74" w:rsidRDefault="00D5558A" w:rsidP="00DD5B74">
            <w:pPr>
              <w:jc w:val="center"/>
              <w:rPr>
                <w:b/>
                <w:bCs/>
                <w:i/>
                <w:iCs/>
              </w:rPr>
            </w:pPr>
            <w:r w:rsidRPr="00DD5B74">
              <w:rPr>
                <w:b/>
                <w:bCs/>
                <w:i/>
                <w:iCs/>
              </w:rPr>
              <w:t>B*</w:t>
            </w:r>
          </w:p>
        </w:tc>
        <w:tc>
          <w:tcPr>
            <w:tcW w:w="2268" w:type="dxa"/>
            <w:tcBorders>
              <w:right w:val="single" w:sz="4" w:space="0" w:color="auto"/>
            </w:tcBorders>
            <w:shd w:val="clear" w:color="auto" w:fill="C0C0C0"/>
          </w:tcPr>
          <w:p w14:paraId="6D13C89C" w14:textId="77777777" w:rsidR="00D5558A" w:rsidRPr="00DD5B74" w:rsidRDefault="00D5558A" w:rsidP="00DD5B74">
            <w:pPr>
              <w:jc w:val="center"/>
              <w:rPr>
                <w:b/>
                <w:bCs/>
                <w:i/>
                <w:iCs/>
              </w:rPr>
            </w:pPr>
            <w:r w:rsidRPr="00DD5B74">
              <w:rPr>
                <w:b/>
                <w:bCs/>
                <w:i/>
                <w:iCs/>
              </w:rPr>
              <w:t>C</w:t>
            </w:r>
          </w:p>
        </w:tc>
        <w:tc>
          <w:tcPr>
            <w:tcW w:w="2694" w:type="dxa"/>
            <w:tcBorders>
              <w:left w:val="single" w:sz="4" w:space="0" w:color="auto"/>
            </w:tcBorders>
            <w:shd w:val="clear" w:color="auto" w:fill="C0C0C0"/>
          </w:tcPr>
          <w:p w14:paraId="2B03F372" w14:textId="77777777" w:rsidR="00D5558A" w:rsidRPr="00DD5B74" w:rsidRDefault="00D5558A" w:rsidP="00DD5B74">
            <w:pPr>
              <w:jc w:val="center"/>
              <w:rPr>
                <w:b/>
                <w:bCs/>
                <w:i/>
                <w:iCs/>
              </w:rPr>
            </w:pPr>
            <w:r w:rsidRPr="00DD5B74">
              <w:rPr>
                <w:b/>
                <w:bCs/>
                <w:i/>
                <w:iCs/>
              </w:rPr>
              <w:t>D</w:t>
            </w:r>
          </w:p>
        </w:tc>
      </w:tr>
      <w:tr w:rsidR="00ED5D36" w:rsidRPr="00DD5B74" w14:paraId="0A057CDB" w14:textId="77777777" w:rsidTr="00B131A2">
        <w:trPr>
          <w:trHeight w:val="684"/>
        </w:trPr>
        <w:tc>
          <w:tcPr>
            <w:tcW w:w="675" w:type="dxa"/>
          </w:tcPr>
          <w:p w14:paraId="630577E3" w14:textId="77777777" w:rsidR="00ED5D36" w:rsidRPr="00DD5B74" w:rsidRDefault="00ED5D36" w:rsidP="00ED5D36">
            <w:pPr>
              <w:jc w:val="center"/>
              <w:rPr>
                <w:b/>
                <w:bCs/>
              </w:rPr>
            </w:pPr>
            <w:r w:rsidRPr="00DD5B74">
              <w:rPr>
                <w:b/>
                <w:bCs/>
              </w:rPr>
              <w:t>1</w:t>
            </w:r>
          </w:p>
        </w:tc>
        <w:tc>
          <w:tcPr>
            <w:tcW w:w="5539" w:type="dxa"/>
          </w:tcPr>
          <w:p w14:paraId="63D537DF" w14:textId="09DC2DDB" w:rsidR="00ED5D36" w:rsidRPr="00DD5B74" w:rsidRDefault="00ED5D36" w:rsidP="00ED5D36">
            <w:pPr>
              <w:overflowPunct/>
              <w:autoSpaceDE/>
              <w:autoSpaceDN/>
              <w:adjustRightInd/>
              <w:spacing w:line="276" w:lineRule="auto"/>
              <w:textAlignment w:val="auto"/>
              <w:rPr>
                <w:sz w:val="22"/>
                <w:szCs w:val="22"/>
              </w:rPr>
            </w:pPr>
            <w:r w:rsidRPr="00F32F88">
              <w:t>Stainless Shim Pack 0.05mm-0.05mm-150mmx30</w:t>
            </w:r>
          </w:p>
        </w:tc>
        <w:tc>
          <w:tcPr>
            <w:tcW w:w="2268" w:type="dxa"/>
            <w:tcBorders>
              <w:right w:val="single" w:sz="4" w:space="0" w:color="auto"/>
            </w:tcBorders>
          </w:tcPr>
          <w:p w14:paraId="05CD623F" w14:textId="77777777" w:rsidR="00ED5D36" w:rsidRPr="00DD5B74" w:rsidRDefault="00ED5D36" w:rsidP="00ED5D36">
            <w:pPr>
              <w:rPr>
                <w:b/>
                <w:bCs/>
              </w:rPr>
            </w:pPr>
          </w:p>
        </w:tc>
        <w:tc>
          <w:tcPr>
            <w:tcW w:w="2694" w:type="dxa"/>
            <w:tcBorders>
              <w:left w:val="single" w:sz="4" w:space="0" w:color="auto"/>
            </w:tcBorders>
          </w:tcPr>
          <w:p w14:paraId="333EC482" w14:textId="77777777" w:rsidR="00ED5D36" w:rsidRPr="00DD5B74" w:rsidRDefault="00ED5D36" w:rsidP="00ED5D36">
            <w:pPr>
              <w:rPr>
                <w:b/>
                <w:bCs/>
              </w:rPr>
            </w:pPr>
          </w:p>
        </w:tc>
      </w:tr>
      <w:tr w:rsidR="00ED5D36" w:rsidRPr="00DD5B74" w14:paraId="1550A1A6" w14:textId="77777777" w:rsidTr="00B131A2">
        <w:trPr>
          <w:trHeight w:val="684"/>
        </w:trPr>
        <w:tc>
          <w:tcPr>
            <w:tcW w:w="675" w:type="dxa"/>
          </w:tcPr>
          <w:p w14:paraId="71BF4133" w14:textId="4244AD20" w:rsidR="00ED5D36" w:rsidRPr="00DD5B74" w:rsidRDefault="00ED5D36" w:rsidP="00ED5D36">
            <w:pPr>
              <w:jc w:val="center"/>
              <w:rPr>
                <w:b/>
                <w:bCs/>
              </w:rPr>
            </w:pPr>
            <w:r w:rsidRPr="00DD5B74">
              <w:rPr>
                <w:b/>
                <w:bCs/>
              </w:rPr>
              <w:t>2</w:t>
            </w:r>
          </w:p>
        </w:tc>
        <w:tc>
          <w:tcPr>
            <w:tcW w:w="5539" w:type="dxa"/>
          </w:tcPr>
          <w:p w14:paraId="5135343E" w14:textId="5ED7D6FD" w:rsidR="00ED5D36" w:rsidRPr="00DD5B74" w:rsidRDefault="00ED5D36" w:rsidP="00ED5D36">
            <w:pPr>
              <w:overflowPunct/>
              <w:autoSpaceDE/>
              <w:autoSpaceDN/>
              <w:adjustRightInd/>
              <w:spacing w:line="276" w:lineRule="auto"/>
              <w:textAlignment w:val="auto"/>
              <w:rPr>
                <w:sz w:val="22"/>
                <w:szCs w:val="22"/>
              </w:rPr>
            </w:pPr>
            <w:r w:rsidRPr="00F32F88">
              <w:t>230 V induction heater with five yokes, CE-certified</w:t>
            </w:r>
          </w:p>
        </w:tc>
        <w:tc>
          <w:tcPr>
            <w:tcW w:w="2268" w:type="dxa"/>
            <w:tcBorders>
              <w:right w:val="single" w:sz="4" w:space="0" w:color="auto"/>
            </w:tcBorders>
          </w:tcPr>
          <w:p w14:paraId="01220BF7" w14:textId="77777777" w:rsidR="00ED5D36" w:rsidRPr="00DD5B74" w:rsidRDefault="00ED5D36" w:rsidP="00ED5D36">
            <w:pPr>
              <w:rPr>
                <w:b/>
                <w:bCs/>
              </w:rPr>
            </w:pPr>
          </w:p>
        </w:tc>
        <w:tc>
          <w:tcPr>
            <w:tcW w:w="2694" w:type="dxa"/>
            <w:tcBorders>
              <w:left w:val="single" w:sz="4" w:space="0" w:color="auto"/>
            </w:tcBorders>
          </w:tcPr>
          <w:p w14:paraId="1231A341" w14:textId="77777777" w:rsidR="00ED5D36" w:rsidRPr="00DD5B74" w:rsidRDefault="00ED5D36" w:rsidP="00ED5D36">
            <w:pPr>
              <w:rPr>
                <w:b/>
                <w:bCs/>
              </w:rPr>
            </w:pPr>
          </w:p>
        </w:tc>
      </w:tr>
      <w:tr w:rsidR="00ED5D36" w:rsidRPr="00DD5B74" w14:paraId="684EAC22" w14:textId="77777777" w:rsidTr="00B131A2">
        <w:trPr>
          <w:trHeight w:val="684"/>
        </w:trPr>
        <w:tc>
          <w:tcPr>
            <w:tcW w:w="675" w:type="dxa"/>
          </w:tcPr>
          <w:p w14:paraId="658FAF07" w14:textId="3C388E4E" w:rsidR="00ED5D36" w:rsidRPr="00DD5B74" w:rsidRDefault="00ED5D36" w:rsidP="00ED5D36">
            <w:pPr>
              <w:jc w:val="center"/>
              <w:rPr>
                <w:b/>
                <w:bCs/>
              </w:rPr>
            </w:pPr>
            <w:r>
              <w:rPr>
                <w:b/>
                <w:bCs/>
              </w:rPr>
              <w:t>4</w:t>
            </w:r>
          </w:p>
        </w:tc>
        <w:tc>
          <w:tcPr>
            <w:tcW w:w="5539" w:type="dxa"/>
          </w:tcPr>
          <w:p w14:paraId="543A79FB" w14:textId="041AA539" w:rsidR="00ED5D36" w:rsidRPr="00DD5B74" w:rsidRDefault="00ED5D36" w:rsidP="00ED5D36">
            <w:pPr>
              <w:overflowPunct/>
              <w:autoSpaceDE/>
              <w:autoSpaceDN/>
              <w:adjustRightInd/>
              <w:spacing w:line="276" w:lineRule="auto"/>
              <w:textAlignment w:val="auto"/>
              <w:rPr>
                <w:sz w:val="22"/>
                <w:szCs w:val="22"/>
              </w:rPr>
            </w:pPr>
            <w:r w:rsidRPr="00F32F88">
              <w:t>Dail indicator 30mm 0.01Grad. Lug &amp; Flat back</w:t>
            </w:r>
          </w:p>
        </w:tc>
        <w:tc>
          <w:tcPr>
            <w:tcW w:w="2268" w:type="dxa"/>
            <w:tcBorders>
              <w:right w:val="single" w:sz="4" w:space="0" w:color="auto"/>
            </w:tcBorders>
          </w:tcPr>
          <w:p w14:paraId="6266753D" w14:textId="77777777" w:rsidR="00ED5D36" w:rsidRPr="00DD5B74" w:rsidRDefault="00ED5D36" w:rsidP="00ED5D36">
            <w:pPr>
              <w:rPr>
                <w:b/>
                <w:bCs/>
              </w:rPr>
            </w:pPr>
          </w:p>
        </w:tc>
        <w:tc>
          <w:tcPr>
            <w:tcW w:w="2694" w:type="dxa"/>
            <w:tcBorders>
              <w:left w:val="single" w:sz="4" w:space="0" w:color="auto"/>
            </w:tcBorders>
          </w:tcPr>
          <w:p w14:paraId="0FAC83F3" w14:textId="77777777" w:rsidR="00ED5D36" w:rsidRPr="00DD5B74" w:rsidRDefault="00ED5D36" w:rsidP="00ED5D36">
            <w:pPr>
              <w:rPr>
                <w:b/>
                <w:bCs/>
              </w:rPr>
            </w:pPr>
          </w:p>
        </w:tc>
      </w:tr>
      <w:tr w:rsidR="00ED5D36" w:rsidRPr="00DD5B74" w14:paraId="52939726" w14:textId="77777777" w:rsidTr="00B131A2">
        <w:trPr>
          <w:trHeight w:val="684"/>
        </w:trPr>
        <w:tc>
          <w:tcPr>
            <w:tcW w:w="675" w:type="dxa"/>
          </w:tcPr>
          <w:p w14:paraId="1137D950" w14:textId="60B827D1" w:rsidR="00ED5D36" w:rsidRPr="00DD5B74" w:rsidRDefault="00ED5D36" w:rsidP="00ED5D36">
            <w:pPr>
              <w:jc w:val="center"/>
              <w:rPr>
                <w:b/>
                <w:bCs/>
              </w:rPr>
            </w:pPr>
            <w:r>
              <w:rPr>
                <w:b/>
                <w:bCs/>
              </w:rPr>
              <w:t>5</w:t>
            </w:r>
          </w:p>
        </w:tc>
        <w:tc>
          <w:tcPr>
            <w:tcW w:w="5539" w:type="dxa"/>
          </w:tcPr>
          <w:p w14:paraId="26989739" w14:textId="0D4126B8" w:rsidR="00ED5D36" w:rsidRPr="00DD5B74" w:rsidRDefault="00ED5D36" w:rsidP="00ED5D36">
            <w:pPr>
              <w:overflowPunct/>
              <w:autoSpaceDE/>
              <w:autoSpaceDN/>
              <w:adjustRightInd/>
              <w:spacing w:line="276" w:lineRule="auto"/>
              <w:textAlignment w:val="auto"/>
              <w:rPr>
                <w:sz w:val="22"/>
                <w:szCs w:val="22"/>
              </w:rPr>
            </w:pPr>
            <w:r w:rsidRPr="00F32F88">
              <w:t>Torque Wrench, Digital 1/2” DR.,40-200NM Memory Capacity:50 Data sets</w:t>
            </w:r>
          </w:p>
        </w:tc>
        <w:tc>
          <w:tcPr>
            <w:tcW w:w="2268" w:type="dxa"/>
            <w:tcBorders>
              <w:right w:val="single" w:sz="4" w:space="0" w:color="auto"/>
            </w:tcBorders>
          </w:tcPr>
          <w:p w14:paraId="46EE3249" w14:textId="77777777" w:rsidR="00ED5D36" w:rsidRPr="00DD5B74" w:rsidRDefault="00ED5D36" w:rsidP="00ED5D36">
            <w:pPr>
              <w:rPr>
                <w:b/>
                <w:bCs/>
              </w:rPr>
            </w:pPr>
          </w:p>
        </w:tc>
        <w:tc>
          <w:tcPr>
            <w:tcW w:w="2694" w:type="dxa"/>
            <w:tcBorders>
              <w:left w:val="single" w:sz="4" w:space="0" w:color="auto"/>
            </w:tcBorders>
          </w:tcPr>
          <w:p w14:paraId="3B0BE66C" w14:textId="77777777" w:rsidR="00ED5D36" w:rsidRPr="00DD5B74" w:rsidRDefault="00ED5D36" w:rsidP="00ED5D36">
            <w:pPr>
              <w:rPr>
                <w:b/>
                <w:bCs/>
              </w:rPr>
            </w:pPr>
          </w:p>
        </w:tc>
      </w:tr>
      <w:tr w:rsidR="00ED5D36" w:rsidRPr="00DD5B74" w14:paraId="00B380CD" w14:textId="77777777" w:rsidTr="00B131A2">
        <w:trPr>
          <w:trHeight w:val="684"/>
        </w:trPr>
        <w:tc>
          <w:tcPr>
            <w:tcW w:w="675" w:type="dxa"/>
          </w:tcPr>
          <w:p w14:paraId="031A6573" w14:textId="13DC62D5" w:rsidR="00ED5D36" w:rsidRPr="00DD5B74" w:rsidRDefault="00ED5D36" w:rsidP="00ED5D36">
            <w:pPr>
              <w:jc w:val="center"/>
              <w:rPr>
                <w:b/>
                <w:bCs/>
              </w:rPr>
            </w:pPr>
            <w:r>
              <w:rPr>
                <w:b/>
                <w:bCs/>
              </w:rPr>
              <w:t>6</w:t>
            </w:r>
          </w:p>
        </w:tc>
        <w:tc>
          <w:tcPr>
            <w:tcW w:w="5539" w:type="dxa"/>
          </w:tcPr>
          <w:p w14:paraId="26B29BAF" w14:textId="17771E5D" w:rsidR="00ED5D36" w:rsidRPr="00DD5B74" w:rsidRDefault="00ED5D36" w:rsidP="00ED5D36">
            <w:pPr>
              <w:overflowPunct/>
              <w:autoSpaceDE/>
              <w:autoSpaceDN/>
              <w:adjustRightInd/>
              <w:spacing w:line="276" w:lineRule="auto"/>
              <w:textAlignment w:val="auto"/>
              <w:rPr>
                <w:sz w:val="22"/>
                <w:szCs w:val="22"/>
              </w:rPr>
            </w:pPr>
            <w:r w:rsidRPr="00F32F88">
              <w:rPr>
                <w:lang w:val="en-US"/>
              </w:rPr>
              <w:t>Screw Extractor (Easy out) Set No:1-8</w:t>
            </w:r>
          </w:p>
        </w:tc>
        <w:tc>
          <w:tcPr>
            <w:tcW w:w="2268" w:type="dxa"/>
            <w:tcBorders>
              <w:right w:val="single" w:sz="4" w:space="0" w:color="auto"/>
            </w:tcBorders>
          </w:tcPr>
          <w:p w14:paraId="2D0B572E" w14:textId="77777777" w:rsidR="00ED5D36" w:rsidRPr="00DD5B74" w:rsidRDefault="00ED5D36" w:rsidP="00ED5D36">
            <w:pPr>
              <w:rPr>
                <w:b/>
                <w:bCs/>
              </w:rPr>
            </w:pPr>
          </w:p>
        </w:tc>
        <w:tc>
          <w:tcPr>
            <w:tcW w:w="2694" w:type="dxa"/>
            <w:tcBorders>
              <w:left w:val="single" w:sz="4" w:space="0" w:color="auto"/>
            </w:tcBorders>
          </w:tcPr>
          <w:p w14:paraId="271C3895" w14:textId="77777777" w:rsidR="00ED5D36" w:rsidRPr="00DD5B74" w:rsidRDefault="00ED5D36" w:rsidP="00ED5D36">
            <w:pPr>
              <w:rPr>
                <w:b/>
                <w:bCs/>
              </w:rPr>
            </w:pPr>
          </w:p>
        </w:tc>
      </w:tr>
      <w:tr w:rsidR="00ED5D36" w:rsidRPr="00DD5B74" w14:paraId="78B888E8" w14:textId="77777777" w:rsidTr="00B131A2">
        <w:trPr>
          <w:trHeight w:val="684"/>
        </w:trPr>
        <w:tc>
          <w:tcPr>
            <w:tcW w:w="675" w:type="dxa"/>
          </w:tcPr>
          <w:p w14:paraId="0160F5B1" w14:textId="08C83A0F" w:rsidR="00ED5D36" w:rsidRPr="00DD5B74" w:rsidRDefault="00ED5D36" w:rsidP="00ED5D36">
            <w:pPr>
              <w:jc w:val="center"/>
              <w:rPr>
                <w:b/>
                <w:bCs/>
              </w:rPr>
            </w:pPr>
            <w:r>
              <w:rPr>
                <w:b/>
                <w:bCs/>
              </w:rPr>
              <w:t>7</w:t>
            </w:r>
          </w:p>
        </w:tc>
        <w:tc>
          <w:tcPr>
            <w:tcW w:w="5539" w:type="dxa"/>
          </w:tcPr>
          <w:p w14:paraId="7FBE4A22" w14:textId="4FD48E21" w:rsidR="00ED5D36" w:rsidRPr="00DD5B74" w:rsidRDefault="00ED5D36" w:rsidP="00ED5D36">
            <w:pPr>
              <w:overflowPunct/>
              <w:autoSpaceDE/>
              <w:autoSpaceDN/>
              <w:adjustRightInd/>
              <w:spacing w:line="276" w:lineRule="auto"/>
              <w:textAlignment w:val="auto"/>
              <w:rPr>
                <w:sz w:val="22"/>
                <w:szCs w:val="22"/>
              </w:rPr>
            </w:pPr>
            <w:r w:rsidRPr="00F32F88">
              <w:rPr>
                <w:lang w:val="en-US"/>
              </w:rPr>
              <w:t>Die Grinder/Straight grinder 220v 710W electronic, No-load speed 10,000-30500 R.P.M, long neck</w:t>
            </w:r>
          </w:p>
        </w:tc>
        <w:tc>
          <w:tcPr>
            <w:tcW w:w="2268" w:type="dxa"/>
            <w:tcBorders>
              <w:right w:val="single" w:sz="4" w:space="0" w:color="auto"/>
            </w:tcBorders>
          </w:tcPr>
          <w:p w14:paraId="422F06F4" w14:textId="77777777" w:rsidR="00ED5D36" w:rsidRPr="00DD5B74" w:rsidRDefault="00ED5D36" w:rsidP="00ED5D36">
            <w:pPr>
              <w:rPr>
                <w:b/>
                <w:bCs/>
              </w:rPr>
            </w:pPr>
          </w:p>
        </w:tc>
        <w:tc>
          <w:tcPr>
            <w:tcW w:w="2694" w:type="dxa"/>
            <w:tcBorders>
              <w:left w:val="single" w:sz="4" w:space="0" w:color="auto"/>
            </w:tcBorders>
          </w:tcPr>
          <w:p w14:paraId="212A8EE4" w14:textId="77777777" w:rsidR="00ED5D36" w:rsidRPr="00DD5B74" w:rsidRDefault="00ED5D36" w:rsidP="00ED5D36">
            <w:pPr>
              <w:rPr>
                <w:b/>
                <w:bCs/>
              </w:rPr>
            </w:pPr>
          </w:p>
        </w:tc>
      </w:tr>
      <w:tr w:rsidR="00ED5D36" w:rsidRPr="00DD5B74" w14:paraId="39B318B1" w14:textId="77777777" w:rsidTr="00B131A2">
        <w:trPr>
          <w:trHeight w:val="684"/>
        </w:trPr>
        <w:tc>
          <w:tcPr>
            <w:tcW w:w="675" w:type="dxa"/>
          </w:tcPr>
          <w:p w14:paraId="5A692271" w14:textId="66558382" w:rsidR="00ED5D36" w:rsidRPr="00DD5B74" w:rsidRDefault="00ED5D36" w:rsidP="00ED5D36">
            <w:pPr>
              <w:jc w:val="center"/>
              <w:rPr>
                <w:b/>
                <w:bCs/>
              </w:rPr>
            </w:pPr>
            <w:r>
              <w:rPr>
                <w:b/>
                <w:bCs/>
              </w:rPr>
              <w:t>8</w:t>
            </w:r>
          </w:p>
        </w:tc>
        <w:tc>
          <w:tcPr>
            <w:tcW w:w="5539" w:type="dxa"/>
          </w:tcPr>
          <w:p w14:paraId="0E5B3420" w14:textId="285D789B" w:rsidR="00ED5D36" w:rsidRPr="00DD5B74" w:rsidRDefault="00ED5D36" w:rsidP="00ED5D36">
            <w:pPr>
              <w:overflowPunct/>
              <w:autoSpaceDE/>
              <w:autoSpaceDN/>
              <w:adjustRightInd/>
              <w:spacing w:line="276" w:lineRule="auto"/>
              <w:textAlignment w:val="auto"/>
              <w:rPr>
                <w:sz w:val="22"/>
                <w:szCs w:val="22"/>
              </w:rPr>
            </w:pPr>
            <w:r w:rsidRPr="00F32F88">
              <w:rPr>
                <w:lang w:val="en-US"/>
              </w:rPr>
              <w:t>Single acting low height Cylinder flat Jac Capacity 5 tons Collapsed Height: 32mm Extended Height: 38mm, stroke:6mm</w:t>
            </w:r>
          </w:p>
        </w:tc>
        <w:tc>
          <w:tcPr>
            <w:tcW w:w="2268" w:type="dxa"/>
            <w:tcBorders>
              <w:right w:val="single" w:sz="4" w:space="0" w:color="auto"/>
            </w:tcBorders>
          </w:tcPr>
          <w:p w14:paraId="5BEB78C1" w14:textId="77777777" w:rsidR="00ED5D36" w:rsidRPr="00DD5B74" w:rsidRDefault="00ED5D36" w:rsidP="00ED5D36">
            <w:pPr>
              <w:rPr>
                <w:b/>
                <w:bCs/>
              </w:rPr>
            </w:pPr>
          </w:p>
        </w:tc>
        <w:tc>
          <w:tcPr>
            <w:tcW w:w="2694" w:type="dxa"/>
            <w:tcBorders>
              <w:left w:val="single" w:sz="4" w:space="0" w:color="auto"/>
            </w:tcBorders>
          </w:tcPr>
          <w:p w14:paraId="738468BD" w14:textId="77777777" w:rsidR="00ED5D36" w:rsidRPr="00DD5B74" w:rsidRDefault="00ED5D36" w:rsidP="00ED5D36">
            <w:pPr>
              <w:rPr>
                <w:b/>
                <w:bCs/>
              </w:rPr>
            </w:pPr>
          </w:p>
        </w:tc>
      </w:tr>
      <w:tr w:rsidR="00ED5D36" w:rsidRPr="00DD5B74" w14:paraId="7009E737" w14:textId="77777777" w:rsidTr="00B131A2">
        <w:trPr>
          <w:trHeight w:val="684"/>
        </w:trPr>
        <w:tc>
          <w:tcPr>
            <w:tcW w:w="675" w:type="dxa"/>
          </w:tcPr>
          <w:p w14:paraId="4EB79A41" w14:textId="79A2FB93" w:rsidR="00ED5D36" w:rsidRPr="00DD5B74" w:rsidRDefault="00ED5D36" w:rsidP="00ED5D36">
            <w:pPr>
              <w:jc w:val="center"/>
              <w:rPr>
                <w:b/>
                <w:bCs/>
              </w:rPr>
            </w:pPr>
            <w:r>
              <w:rPr>
                <w:b/>
                <w:bCs/>
              </w:rPr>
              <w:t>9</w:t>
            </w:r>
          </w:p>
        </w:tc>
        <w:tc>
          <w:tcPr>
            <w:tcW w:w="5539" w:type="dxa"/>
          </w:tcPr>
          <w:p w14:paraId="74A5881A" w14:textId="24E8AC60" w:rsidR="00ED5D36" w:rsidRPr="00DD5B74" w:rsidRDefault="00ED5D36" w:rsidP="00ED5D36">
            <w:pPr>
              <w:overflowPunct/>
              <w:autoSpaceDE/>
              <w:autoSpaceDN/>
              <w:adjustRightInd/>
              <w:spacing w:line="276" w:lineRule="auto"/>
              <w:textAlignment w:val="auto"/>
              <w:rPr>
                <w:sz w:val="22"/>
                <w:szCs w:val="22"/>
              </w:rPr>
            </w:pPr>
            <w:r w:rsidRPr="00F32F88">
              <w:rPr>
                <w:lang w:val="en-US"/>
              </w:rPr>
              <w:t>Single acting Cylinder Capacity 10 Tons Collapsed Height :121mm Extended Height: 175mm, Stroke: 54mm</w:t>
            </w:r>
          </w:p>
        </w:tc>
        <w:tc>
          <w:tcPr>
            <w:tcW w:w="2268" w:type="dxa"/>
            <w:tcBorders>
              <w:right w:val="single" w:sz="4" w:space="0" w:color="auto"/>
            </w:tcBorders>
          </w:tcPr>
          <w:p w14:paraId="0D633B25" w14:textId="77777777" w:rsidR="00ED5D36" w:rsidRPr="00DD5B74" w:rsidRDefault="00ED5D36" w:rsidP="00ED5D36">
            <w:pPr>
              <w:rPr>
                <w:b/>
                <w:bCs/>
              </w:rPr>
            </w:pPr>
          </w:p>
        </w:tc>
        <w:tc>
          <w:tcPr>
            <w:tcW w:w="2694" w:type="dxa"/>
            <w:tcBorders>
              <w:left w:val="single" w:sz="4" w:space="0" w:color="auto"/>
            </w:tcBorders>
          </w:tcPr>
          <w:p w14:paraId="32E0AAEC" w14:textId="77777777" w:rsidR="00ED5D36" w:rsidRPr="00DD5B74" w:rsidRDefault="00ED5D36" w:rsidP="00ED5D36">
            <w:pPr>
              <w:rPr>
                <w:b/>
                <w:bCs/>
              </w:rPr>
            </w:pPr>
          </w:p>
        </w:tc>
      </w:tr>
      <w:tr w:rsidR="00ED5D36" w:rsidRPr="00DD5B74" w14:paraId="18383E39" w14:textId="77777777" w:rsidTr="00B131A2">
        <w:trPr>
          <w:trHeight w:val="684"/>
        </w:trPr>
        <w:tc>
          <w:tcPr>
            <w:tcW w:w="675" w:type="dxa"/>
          </w:tcPr>
          <w:p w14:paraId="46F80DC2" w14:textId="3FA712AA" w:rsidR="00ED5D36" w:rsidRPr="00DD5B74" w:rsidRDefault="00ED5D36" w:rsidP="00ED5D36">
            <w:pPr>
              <w:jc w:val="center"/>
              <w:rPr>
                <w:b/>
                <w:bCs/>
              </w:rPr>
            </w:pPr>
            <w:r>
              <w:rPr>
                <w:b/>
                <w:bCs/>
              </w:rPr>
              <w:t>10</w:t>
            </w:r>
          </w:p>
        </w:tc>
        <w:tc>
          <w:tcPr>
            <w:tcW w:w="5539" w:type="dxa"/>
          </w:tcPr>
          <w:p w14:paraId="3534B128" w14:textId="7B66F86B" w:rsidR="00ED5D36" w:rsidRPr="00DD5B74" w:rsidRDefault="00ED5D36" w:rsidP="00ED5D36">
            <w:pPr>
              <w:overflowPunct/>
              <w:autoSpaceDE/>
              <w:autoSpaceDN/>
              <w:adjustRightInd/>
              <w:spacing w:line="276" w:lineRule="auto"/>
              <w:textAlignment w:val="auto"/>
              <w:rPr>
                <w:sz w:val="22"/>
                <w:szCs w:val="22"/>
              </w:rPr>
            </w:pPr>
            <w:r w:rsidRPr="00F32F88">
              <w:rPr>
                <w:lang w:val="en-US"/>
              </w:rPr>
              <w:t>Die Grinder/Straight grinder 220v 710W electronic, No-load speed 10,000-30500 R.P.M, Mounting- Collar (diameter 43mm) allows to be used in a drill stand.</w:t>
            </w:r>
          </w:p>
        </w:tc>
        <w:tc>
          <w:tcPr>
            <w:tcW w:w="2268" w:type="dxa"/>
            <w:tcBorders>
              <w:right w:val="single" w:sz="4" w:space="0" w:color="auto"/>
            </w:tcBorders>
          </w:tcPr>
          <w:p w14:paraId="417D11AA" w14:textId="77777777" w:rsidR="00ED5D36" w:rsidRPr="00DD5B74" w:rsidRDefault="00ED5D36" w:rsidP="00ED5D36">
            <w:pPr>
              <w:rPr>
                <w:b/>
                <w:bCs/>
              </w:rPr>
            </w:pPr>
          </w:p>
        </w:tc>
        <w:tc>
          <w:tcPr>
            <w:tcW w:w="2694" w:type="dxa"/>
            <w:tcBorders>
              <w:left w:val="single" w:sz="4" w:space="0" w:color="auto"/>
            </w:tcBorders>
          </w:tcPr>
          <w:p w14:paraId="761B8131" w14:textId="77777777" w:rsidR="00ED5D36" w:rsidRPr="00DD5B74" w:rsidRDefault="00ED5D36" w:rsidP="00ED5D36">
            <w:pPr>
              <w:rPr>
                <w:b/>
                <w:bCs/>
              </w:rPr>
            </w:pPr>
          </w:p>
        </w:tc>
      </w:tr>
      <w:tr w:rsidR="00ED5D36" w:rsidRPr="00DD5B74" w14:paraId="2E639729" w14:textId="77777777" w:rsidTr="00B131A2">
        <w:trPr>
          <w:trHeight w:val="684"/>
        </w:trPr>
        <w:tc>
          <w:tcPr>
            <w:tcW w:w="675" w:type="dxa"/>
          </w:tcPr>
          <w:p w14:paraId="40B7C947" w14:textId="68494EB8" w:rsidR="00ED5D36" w:rsidRPr="00DD5B74" w:rsidRDefault="00ED5D36" w:rsidP="00ED5D36">
            <w:pPr>
              <w:jc w:val="center"/>
              <w:rPr>
                <w:b/>
                <w:bCs/>
              </w:rPr>
            </w:pPr>
            <w:r>
              <w:rPr>
                <w:b/>
                <w:bCs/>
              </w:rPr>
              <w:lastRenderedPageBreak/>
              <w:t>11</w:t>
            </w:r>
          </w:p>
        </w:tc>
        <w:tc>
          <w:tcPr>
            <w:tcW w:w="5539" w:type="dxa"/>
          </w:tcPr>
          <w:p w14:paraId="65B187F3" w14:textId="0119F744" w:rsidR="00ED5D36" w:rsidRPr="00DD5B74" w:rsidRDefault="00ED5D36" w:rsidP="00ED5D36">
            <w:pPr>
              <w:overflowPunct/>
              <w:autoSpaceDE/>
              <w:autoSpaceDN/>
              <w:adjustRightInd/>
              <w:spacing w:line="276" w:lineRule="auto"/>
              <w:textAlignment w:val="auto"/>
              <w:rPr>
                <w:sz w:val="22"/>
                <w:szCs w:val="22"/>
              </w:rPr>
            </w:pPr>
            <w:r w:rsidRPr="00F32F88">
              <w:rPr>
                <w:lang w:val="en-US"/>
              </w:rPr>
              <w:t>Mechanical’s Toolbox including Pliers, spanners, sockets’ set (1/2” DR., Bi-Hexagon), screwdrivers, 53pcs.</w:t>
            </w:r>
          </w:p>
        </w:tc>
        <w:tc>
          <w:tcPr>
            <w:tcW w:w="2268" w:type="dxa"/>
            <w:tcBorders>
              <w:right w:val="single" w:sz="4" w:space="0" w:color="auto"/>
            </w:tcBorders>
          </w:tcPr>
          <w:p w14:paraId="66B96957" w14:textId="77777777" w:rsidR="00ED5D36" w:rsidRPr="00DD5B74" w:rsidRDefault="00ED5D36" w:rsidP="00ED5D36">
            <w:pPr>
              <w:rPr>
                <w:b/>
                <w:bCs/>
              </w:rPr>
            </w:pPr>
          </w:p>
        </w:tc>
        <w:tc>
          <w:tcPr>
            <w:tcW w:w="2694" w:type="dxa"/>
            <w:tcBorders>
              <w:left w:val="single" w:sz="4" w:space="0" w:color="auto"/>
            </w:tcBorders>
          </w:tcPr>
          <w:p w14:paraId="720B164E" w14:textId="77777777" w:rsidR="00ED5D36" w:rsidRPr="00DD5B74" w:rsidRDefault="00ED5D36" w:rsidP="00ED5D36">
            <w:pPr>
              <w:rPr>
                <w:b/>
                <w:bCs/>
              </w:rPr>
            </w:pPr>
          </w:p>
        </w:tc>
      </w:tr>
      <w:tr w:rsidR="00ED5D36" w:rsidRPr="00DD5B74" w14:paraId="799D2F52" w14:textId="77777777" w:rsidTr="00B131A2">
        <w:trPr>
          <w:trHeight w:val="684"/>
        </w:trPr>
        <w:tc>
          <w:tcPr>
            <w:tcW w:w="675" w:type="dxa"/>
          </w:tcPr>
          <w:p w14:paraId="3DAADE3B" w14:textId="2D136D74" w:rsidR="00ED5D36" w:rsidRPr="00DD5B74" w:rsidRDefault="00ED5D36" w:rsidP="00ED5D36">
            <w:pPr>
              <w:jc w:val="center"/>
              <w:rPr>
                <w:b/>
                <w:bCs/>
              </w:rPr>
            </w:pPr>
            <w:r>
              <w:rPr>
                <w:b/>
                <w:bCs/>
              </w:rPr>
              <w:t>12</w:t>
            </w:r>
          </w:p>
        </w:tc>
        <w:tc>
          <w:tcPr>
            <w:tcW w:w="5539" w:type="dxa"/>
          </w:tcPr>
          <w:p w14:paraId="5F1C4B35" w14:textId="5C2FABD7" w:rsidR="00ED5D36" w:rsidRPr="00DD5B74" w:rsidRDefault="00ED5D36" w:rsidP="00ED5D36">
            <w:pPr>
              <w:overflowPunct/>
              <w:autoSpaceDE/>
              <w:autoSpaceDN/>
              <w:adjustRightInd/>
              <w:spacing w:line="276" w:lineRule="auto"/>
              <w:textAlignment w:val="auto"/>
              <w:rPr>
                <w:sz w:val="22"/>
                <w:szCs w:val="22"/>
              </w:rPr>
            </w:pPr>
            <w:r w:rsidRPr="00F32F88">
              <w:rPr>
                <w:lang w:val="en-US"/>
              </w:rPr>
              <w:t>Cordless imp. Wrench SIW 8-22 1/2” case Including 1x charger and 2x Batteries.</w:t>
            </w:r>
          </w:p>
        </w:tc>
        <w:tc>
          <w:tcPr>
            <w:tcW w:w="2268" w:type="dxa"/>
            <w:tcBorders>
              <w:right w:val="single" w:sz="4" w:space="0" w:color="auto"/>
            </w:tcBorders>
          </w:tcPr>
          <w:p w14:paraId="5B7E1EEC" w14:textId="77777777" w:rsidR="00ED5D36" w:rsidRPr="00DD5B74" w:rsidRDefault="00ED5D36" w:rsidP="00ED5D36">
            <w:pPr>
              <w:rPr>
                <w:b/>
                <w:bCs/>
              </w:rPr>
            </w:pPr>
          </w:p>
        </w:tc>
        <w:tc>
          <w:tcPr>
            <w:tcW w:w="2694" w:type="dxa"/>
            <w:tcBorders>
              <w:left w:val="single" w:sz="4" w:space="0" w:color="auto"/>
            </w:tcBorders>
          </w:tcPr>
          <w:p w14:paraId="10752871" w14:textId="77777777" w:rsidR="00ED5D36" w:rsidRPr="00DD5B74" w:rsidRDefault="00ED5D36" w:rsidP="00ED5D36">
            <w:pPr>
              <w:rPr>
                <w:b/>
                <w:bCs/>
              </w:rPr>
            </w:pPr>
          </w:p>
        </w:tc>
      </w:tr>
      <w:tr w:rsidR="00ED5D36" w:rsidRPr="00DD5B74" w14:paraId="2E02D267" w14:textId="77777777" w:rsidTr="00B131A2">
        <w:trPr>
          <w:trHeight w:val="684"/>
        </w:trPr>
        <w:tc>
          <w:tcPr>
            <w:tcW w:w="675" w:type="dxa"/>
          </w:tcPr>
          <w:p w14:paraId="1E2D4671" w14:textId="7C316653" w:rsidR="00ED5D36" w:rsidRPr="00DD5B74" w:rsidRDefault="00ED5D36" w:rsidP="00ED5D36">
            <w:pPr>
              <w:jc w:val="center"/>
              <w:rPr>
                <w:b/>
                <w:bCs/>
              </w:rPr>
            </w:pPr>
            <w:r>
              <w:rPr>
                <w:b/>
                <w:bCs/>
              </w:rPr>
              <w:t>13</w:t>
            </w:r>
          </w:p>
        </w:tc>
        <w:tc>
          <w:tcPr>
            <w:tcW w:w="5539" w:type="dxa"/>
          </w:tcPr>
          <w:p w14:paraId="49F41506" w14:textId="2BE04388" w:rsidR="00ED5D36" w:rsidRPr="00DD5B74" w:rsidRDefault="00ED5D36" w:rsidP="00ED5D36">
            <w:pPr>
              <w:overflowPunct/>
              <w:autoSpaceDE/>
              <w:autoSpaceDN/>
              <w:adjustRightInd/>
              <w:spacing w:line="276" w:lineRule="auto"/>
              <w:textAlignment w:val="auto"/>
              <w:rPr>
                <w:sz w:val="22"/>
                <w:szCs w:val="22"/>
              </w:rPr>
            </w:pPr>
            <w:r w:rsidRPr="00F32F88">
              <w:rPr>
                <w:lang w:val="en-US"/>
              </w:rPr>
              <w:t>Belt Punch set/WAD Punch Set,6-25mm (10 pieces).</w:t>
            </w:r>
          </w:p>
        </w:tc>
        <w:tc>
          <w:tcPr>
            <w:tcW w:w="2268" w:type="dxa"/>
            <w:tcBorders>
              <w:right w:val="single" w:sz="4" w:space="0" w:color="auto"/>
            </w:tcBorders>
          </w:tcPr>
          <w:p w14:paraId="33D754F5" w14:textId="77777777" w:rsidR="00ED5D36" w:rsidRPr="00DD5B74" w:rsidRDefault="00ED5D36" w:rsidP="00ED5D36">
            <w:pPr>
              <w:rPr>
                <w:b/>
                <w:bCs/>
              </w:rPr>
            </w:pPr>
          </w:p>
        </w:tc>
        <w:tc>
          <w:tcPr>
            <w:tcW w:w="2694" w:type="dxa"/>
            <w:tcBorders>
              <w:left w:val="single" w:sz="4" w:space="0" w:color="auto"/>
            </w:tcBorders>
          </w:tcPr>
          <w:p w14:paraId="66E3034F" w14:textId="77777777" w:rsidR="00ED5D36" w:rsidRPr="00DD5B74" w:rsidRDefault="00ED5D36" w:rsidP="00ED5D36">
            <w:pPr>
              <w:rPr>
                <w:b/>
                <w:bCs/>
              </w:rPr>
            </w:pPr>
          </w:p>
        </w:tc>
      </w:tr>
      <w:bookmarkEnd w:id="7"/>
    </w:tbl>
    <w:p w14:paraId="0959E1BC" w14:textId="77777777" w:rsidR="0073665A" w:rsidRPr="00DD5B74" w:rsidRDefault="0073665A" w:rsidP="00DD5B74">
      <w:pPr>
        <w:pStyle w:val="Outline"/>
        <w:spacing w:before="0"/>
        <w:rPr>
          <w:bCs/>
          <w:kern w:val="0"/>
          <w:sz w:val="20"/>
          <w:szCs w:val="20"/>
        </w:rPr>
      </w:pPr>
    </w:p>
    <w:p w14:paraId="58359055" w14:textId="77777777" w:rsidR="002F1715" w:rsidRPr="00DD5B74" w:rsidRDefault="002F1715" w:rsidP="00DD5B74">
      <w:pPr>
        <w:pStyle w:val="Outline"/>
        <w:spacing w:before="0"/>
        <w:rPr>
          <w:b/>
          <w:bCs/>
          <w:kern w:val="0"/>
        </w:rPr>
      </w:pPr>
      <w:r w:rsidRPr="00DD5B74">
        <w:rPr>
          <w:b/>
          <w:bCs/>
          <w:kern w:val="0"/>
        </w:rPr>
        <w:t>Specification</w:t>
      </w:r>
      <w:r w:rsidR="00372C8F" w:rsidRPr="00DD5B74">
        <w:rPr>
          <w:b/>
          <w:bCs/>
          <w:kern w:val="0"/>
        </w:rPr>
        <w:t>s</w:t>
      </w:r>
      <w:r w:rsidRPr="00DD5B74">
        <w:rPr>
          <w:b/>
          <w:bCs/>
          <w:kern w:val="0"/>
        </w:rPr>
        <w:t xml:space="preserve"> and Compliance Sheet Authorised By:</w:t>
      </w:r>
    </w:p>
    <w:p w14:paraId="19EEFF13" w14:textId="77777777" w:rsidR="00C464B4" w:rsidRPr="00DD5B74" w:rsidRDefault="00C464B4" w:rsidP="00DD5B74">
      <w:pPr>
        <w:pStyle w:val="Outline"/>
        <w:spacing w:before="0"/>
        <w:rPr>
          <w:b/>
          <w:bCs/>
          <w:kern w:val="0"/>
        </w:rPr>
      </w:pPr>
    </w:p>
    <w:tbl>
      <w:tblPr>
        <w:tblW w:w="11624" w:type="dxa"/>
        <w:tblInd w:w="-1281" w:type="dxa"/>
        <w:tblLayout w:type="fixed"/>
        <w:tblLook w:val="0000" w:firstRow="0" w:lastRow="0" w:firstColumn="0" w:lastColumn="0" w:noHBand="0" w:noVBand="0"/>
      </w:tblPr>
      <w:tblGrid>
        <w:gridCol w:w="2829"/>
        <w:gridCol w:w="3060"/>
        <w:gridCol w:w="1440"/>
        <w:gridCol w:w="4295"/>
      </w:tblGrid>
      <w:tr w:rsidR="00C464B4" w:rsidRPr="00DD5B74" w14:paraId="45916A3B" w14:textId="77777777" w:rsidTr="00441030">
        <w:tc>
          <w:tcPr>
            <w:tcW w:w="2829" w:type="dxa"/>
            <w:tcBorders>
              <w:top w:val="single" w:sz="4" w:space="0" w:color="auto"/>
              <w:left w:val="single" w:sz="4" w:space="0" w:color="auto"/>
              <w:bottom w:val="single" w:sz="4" w:space="0" w:color="auto"/>
              <w:right w:val="single" w:sz="4" w:space="0" w:color="auto"/>
            </w:tcBorders>
          </w:tcPr>
          <w:p w14:paraId="00BC287D" w14:textId="77777777" w:rsidR="00C464B4" w:rsidRPr="00DD5B74" w:rsidRDefault="00832F08" w:rsidP="00DD5B74">
            <w:pPr>
              <w:spacing w:line="360" w:lineRule="auto"/>
            </w:pPr>
            <w:r w:rsidRPr="00DD5B74">
              <w:t>Name:</w:t>
            </w:r>
          </w:p>
        </w:tc>
        <w:tc>
          <w:tcPr>
            <w:tcW w:w="3060" w:type="dxa"/>
            <w:tcBorders>
              <w:top w:val="single" w:sz="4" w:space="0" w:color="auto"/>
              <w:left w:val="single" w:sz="4" w:space="0" w:color="auto"/>
              <w:bottom w:val="single" w:sz="4" w:space="0" w:color="auto"/>
              <w:right w:val="single" w:sz="4" w:space="0" w:color="auto"/>
            </w:tcBorders>
          </w:tcPr>
          <w:p w14:paraId="4D69F9CF" w14:textId="77777777" w:rsidR="00C464B4" w:rsidRPr="00DD5B74" w:rsidRDefault="00C464B4" w:rsidP="00DD5B74">
            <w:pPr>
              <w:spacing w:line="360" w:lineRule="auto"/>
            </w:pPr>
          </w:p>
        </w:tc>
        <w:tc>
          <w:tcPr>
            <w:tcW w:w="1440" w:type="dxa"/>
            <w:tcBorders>
              <w:top w:val="single" w:sz="4" w:space="0" w:color="auto"/>
              <w:left w:val="single" w:sz="4" w:space="0" w:color="auto"/>
              <w:bottom w:val="single" w:sz="4" w:space="0" w:color="auto"/>
              <w:right w:val="single" w:sz="4" w:space="0" w:color="auto"/>
            </w:tcBorders>
          </w:tcPr>
          <w:p w14:paraId="75A14F17" w14:textId="77777777" w:rsidR="00C464B4" w:rsidRPr="00DD5B74" w:rsidRDefault="00832F08" w:rsidP="00DD5B74">
            <w:pPr>
              <w:spacing w:line="360" w:lineRule="auto"/>
            </w:pPr>
            <w:r w:rsidRPr="00DD5B74">
              <w:t>Signature:</w:t>
            </w:r>
          </w:p>
        </w:tc>
        <w:tc>
          <w:tcPr>
            <w:tcW w:w="4295" w:type="dxa"/>
            <w:tcBorders>
              <w:top w:val="single" w:sz="4" w:space="0" w:color="auto"/>
              <w:left w:val="single" w:sz="4" w:space="0" w:color="auto"/>
              <w:bottom w:val="single" w:sz="4" w:space="0" w:color="auto"/>
              <w:right w:val="single" w:sz="4" w:space="0" w:color="auto"/>
            </w:tcBorders>
          </w:tcPr>
          <w:p w14:paraId="4864294E" w14:textId="77777777" w:rsidR="00C464B4" w:rsidRPr="00DD5B74" w:rsidRDefault="00C464B4" w:rsidP="00DD5B74">
            <w:pPr>
              <w:spacing w:line="360" w:lineRule="auto"/>
            </w:pPr>
          </w:p>
        </w:tc>
      </w:tr>
      <w:tr w:rsidR="00C464B4" w:rsidRPr="00DD5B74" w14:paraId="542417BB" w14:textId="77777777" w:rsidTr="00441030">
        <w:tc>
          <w:tcPr>
            <w:tcW w:w="2829" w:type="dxa"/>
            <w:tcBorders>
              <w:top w:val="single" w:sz="4" w:space="0" w:color="auto"/>
              <w:left w:val="single" w:sz="4" w:space="0" w:color="auto"/>
              <w:bottom w:val="single" w:sz="4" w:space="0" w:color="auto"/>
              <w:right w:val="single" w:sz="4" w:space="0" w:color="auto"/>
            </w:tcBorders>
          </w:tcPr>
          <w:p w14:paraId="76A52B8D" w14:textId="77777777" w:rsidR="00C464B4" w:rsidRPr="00DD5B74" w:rsidRDefault="00C464B4" w:rsidP="00DD5B74">
            <w:pPr>
              <w:spacing w:line="360" w:lineRule="auto"/>
            </w:pPr>
            <w:r w:rsidRPr="00DD5B74">
              <w:t>Position:</w:t>
            </w:r>
          </w:p>
        </w:tc>
        <w:tc>
          <w:tcPr>
            <w:tcW w:w="3060" w:type="dxa"/>
            <w:tcBorders>
              <w:top w:val="single" w:sz="4" w:space="0" w:color="auto"/>
              <w:left w:val="single" w:sz="4" w:space="0" w:color="auto"/>
              <w:bottom w:val="single" w:sz="4" w:space="0" w:color="auto"/>
              <w:right w:val="single" w:sz="4" w:space="0" w:color="auto"/>
            </w:tcBorders>
          </w:tcPr>
          <w:p w14:paraId="3984C36C" w14:textId="77777777" w:rsidR="00C464B4" w:rsidRPr="00DD5B74" w:rsidRDefault="00C464B4" w:rsidP="00DD5B74">
            <w:pPr>
              <w:pStyle w:val="Header"/>
              <w:tabs>
                <w:tab w:val="clear" w:pos="4320"/>
                <w:tab w:val="clear" w:pos="8640"/>
              </w:tabs>
              <w:spacing w:line="360" w:lineRule="auto"/>
            </w:pPr>
          </w:p>
        </w:tc>
        <w:tc>
          <w:tcPr>
            <w:tcW w:w="1440" w:type="dxa"/>
            <w:tcBorders>
              <w:top w:val="single" w:sz="4" w:space="0" w:color="auto"/>
              <w:left w:val="single" w:sz="4" w:space="0" w:color="auto"/>
              <w:bottom w:val="single" w:sz="4" w:space="0" w:color="auto"/>
              <w:right w:val="single" w:sz="4" w:space="0" w:color="auto"/>
            </w:tcBorders>
          </w:tcPr>
          <w:p w14:paraId="3549E22C" w14:textId="77777777" w:rsidR="00C464B4" w:rsidRPr="00DD5B74" w:rsidRDefault="00C464B4" w:rsidP="00DD5B74">
            <w:pPr>
              <w:spacing w:line="360" w:lineRule="auto"/>
            </w:pPr>
            <w:r w:rsidRPr="00DD5B74">
              <w:t>Date:</w:t>
            </w:r>
          </w:p>
        </w:tc>
        <w:tc>
          <w:tcPr>
            <w:tcW w:w="4295" w:type="dxa"/>
            <w:tcBorders>
              <w:top w:val="single" w:sz="4" w:space="0" w:color="auto"/>
              <w:left w:val="single" w:sz="4" w:space="0" w:color="auto"/>
              <w:bottom w:val="single" w:sz="4" w:space="0" w:color="auto"/>
              <w:right w:val="single" w:sz="4" w:space="0" w:color="auto"/>
            </w:tcBorders>
          </w:tcPr>
          <w:p w14:paraId="6E7686F3" w14:textId="77777777" w:rsidR="00C464B4" w:rsidRPr="00DD5B74" w:rsidRDefault="00C464B4" w:rsidP="00DD5B74">
            <w:pPr>
              <w:spacing w:line="360" w:lineRule="auto"/>
            </w:pPr>
          </w:p>
        </w:tc>
      </w:tr>
      <w:tr w:rsidR="00C464B4" w:rsidRPr="00DD5B74" w14:paraId="6D89AEA0" w14:textId="77777777" w:rsidTr="00441030">
        <w:tc>
          <w:tcPr>
            <w:tcW w:w="5889" w:type="dxa"/>
            <w:gridSpan w:val="2"/>
            <w:tcBorders>
              <w:top w:val="single" w:sz="4" w:space="0" w:color="auto"/>
              <w:left w:val="single" w:sz="4" w:space="0" w:color="auto"/>
              <w:bottom w:val="single" w:sz="4" w:space="0" w:color="auto"/>
              <w:right w:val="single" w:sz="4" w:space="0" w:color="auto"/>
            </w:tcBorders>
          </w:tcPr>
          <w:p w14:paraId="07AF39BA" w14:textId="77777777" w:rsidR="00C464B4" w:rsidRPr="00DD5B74" w:rsidRDefault="00C464B4" w:rsidP="00DD5B74">
            <w:pPr>
              <w:spacing w:line="360" w:lineRule="auto"/>
            </w:pPr>
            <w:r w:rsidRPr="00DD5B74">
              <w:t>Authorised for and on behalf of:</w:t>
            </w:r>
          </w:p>
        </w:tc>
        <w:tc>
          <w:tcPr>
            <w:tcW w:w="1440" w:type="dxa"/>
            <w:tcBorders>
              <w:top w:val="single" w:sz="4" w:space="0" w:color="auto"/>
              <w:left w:val="single" w:sz="4" w:space="0" w:color="auto"/>
              <w:bottom w:val="single" w:sz="4" w:space="0" w:color="auto"/>
              <w:right w:val="single" w:sz="4" w:space="0" w:color="auto"/>
            </w:tcBorders>
          </w:tcPr>
          <w:p w14:paraId="68465169" w14:textId="77777777" w:rsidR="00C464B4" w:rsidRPr="00DD5B74" w:rsidRDefault="00C464B4" w:rsidP="00DD5B74">
            <w:pPr>
              <w:spacing w:line="360" w:lineRule="auto"/>
              <w:rPr>
                <w:i/>
                <w:iCs/>
              </w:rPr>
            </w:pPr>
            <w:r w:rsidRPr="00DD5B74">
              <w:t>Company</w:t>
            </w:r>
          </w:p>
        </w:tc>
        <w:tc>
          <w:tcPr>
            <w:tcW w:w="4295" w:type="dxa"/>
            <w:tcBorders>
              <w:top w:val="single" w:sz="4" w:space="0" w:color="auto"/>
              <w:left w:val="single" w:sz="4" w:space="0" w:color="auto"/>
              <w:bottom w:val="single" w:sz="4" w:space="0" w:color="auto"/>
              <w:right w:val="single" w:sz="4" w:space="0" w:color="auto"/>
            </w:tcBorders>
          </w:tcPr>
          <w:p w14:paraId="6CAE15DD" w14:textId="77777777" w:rsidR="00C464B4" w:rsidRPr="00DD5B74" w:rsidRDefault="00C464B4" w:rsidP="00DD5B74">
            <w:pPr>
              <w:spacing w:line="360" w:lineRule="auto"/>
              <w:jc w:val="center"/>
              <w:rPr>
                <w:i/>
                <w:iCs/>
              </w:rPr>
            </w:pPr>
          </w:p>
        </w:tc>
      </w:tr>
      <w:bookmarkEnd w:id="4"/>
      <w:bookmarkEnd w:id="5"/>
      <w:bookmarkEnd w:id="6"/>
    </w:tbl>
    <w:p w14:paraId="55FD2D54" w14:textId="77777777" w:rsidR="00B3502E" w:rsidRPr="00DD5B74" w:rsidRDefault="00B3502E" w:rsidP="00DD5B74">
      <w:pPr>
        <w:overflowPunct/>
        <w:autoSpaceDE/>
        <w:autoSpaceDN/>
        <w:adjustRightInd/>
        <w:textAlignment w:val="auto"/>
        <w:rPr>
          <w:b/>
          <w:bCs/>
          <w:smallCaps/>
          <w:sz w:val="36"/>
          <w:szCs w:val="36"/>
        </w:rPr>
      </w:pPr>
    </w:p>
    <w:p w14:paraId="6CC0DD6F" w14:textId="77777777" w:rsidR="00700383" w:rsidRPr="00DD5B74" w:rsidRDefault="00700383" w:rsidP="00DD5B74">
      <w:pPr>
        <w:pStyle w:val="Outline"/>
        <w:spacing w:before="60" w:after="60"/>
        <w:rPr>
          <w:b/>
          <w:bCs/>
          <w:smallCaps/>
          <w:kern w:val="0"/>
          <w:sz w:val="36"/>
          <w:szCs w:val="36"/>
        </w:rPr>
      </w:pPr>
    </w:p>
    <w:p w14:paraId="3DFBD712" w14:textId="77777777" w:rsidR="00FD25F7" w:rsidRPr="00DD5B74" w:rsidRDefault="00FD25F7" w:rsidP="00DD5B74">
      <w:pPr>
        <w:pStyle w:val="Outline"/>
        <w:spacing w:before="60" w:after="60"/>
        <w:rPr>
          <w:b/>
          <w:bCs/>
          <w:smallCaps/>
          <w:kern w:val="0"/>
          <w:sz w:val="36"/>
          <w:szCs w:val="36"/>
        </w:rPr>
      </w:pPr>
      <w:r w:rsidRPr="00DD5B74">
        <w:rPr>
          <w:b/>
          <w:bCs/>
          <w:smallCaps/>
          <w:kern w:val="0"/>
          <w:sz w:val="36"/>
          <w:szCs w:val="36"/>
        </w:rPr>
        <w:t xml:space="preserve">Section VI: </w:t>
      </w:r>
      <w:r w:rsidR="004A7D74" w:rsidRPr="00DD5B74">
        <w:rPr>
          <w:b/>
          <w:bCs/>
          <w:smallCaps/>
          <w:kern w:val="0"/>
          <w:sz w:val="36"/>
          <w:szCs w:val="36"/>
        </w:rPr>
        <w:t xml:space="preserve">General Conditions Of Contract And </w:t>
      </w:r>
      <w:r w:rsidRPr="00DD5B74">
        <w:rPr>
          <w:b/>
          <w:bCs/>
          <w:smallCaps/>
          <w:kern w:val="0"/>
          <w:sz w:val="36"/>
          <w:szCs w:val="36"/>
        </w:rPr>
        <w:t xml:space="preserve">Contract Agreement </w:t>
      </w:r>
    </w:p>
    <w:p w14:paraId="0176AF2D" w14:textId="77777777" w:rsidR="009A54A2" w:rsidRPr="00DD5B74" w:rsidRDefault="002F1715" w:rsidP="00DD5B74">
      <w:pPr>
        <w:spacing w:before="120" w:after="120"/>
        <w:jc w:val="both"/>
      </w:pPr>
      <w:r w:rsidRPr="00DD5B74">
        <w:t>Any resulting contract shall be placed by means of a Purchase Order/Letter of Acceptance and shall be subject to the General Conditions of Contract (GCC) for the Procurement of Goods</w:t>
      </w:r>
      <w:r w:rsidR="0008477C" w:rsidRPr="00DD5B74">
        <w:t xml:space="preserve"> - </w:t>
      </w:r>
      <w:r w:rsidR="00300642" w:rsidRPr="00DD5B74">
        <w:t xml:space="preserve">Ref. </w:t>
      </w:r>
      <w:r w:rsidR="00233E3B" w:rsidRPr="003E1982">
        <w:rPr>
          <w:b/>
        </w:rPr>
        <w:t>G/RFQ-GCC</w:t>
      </w:r>
      <w:r w:rsidRPr="003E1982">
        <w:t xml:space="preserve"> </w:t>
      </w:r>
      <w:r w:rsidR="00AD04F4" w:rsidRPr="00DD5B74">
        <w:t>as attached.</w:t>
      </w:r>
    </w:p>
    <w:p w14:paraId="412AF876" w14:textId="77777777" w:rsidR="00727380" w:rsidRPr="00DD5B74" w:rsidRDefault="00727380" w:rsidP="00DD5B74">
      <w:pPr>
        <w:spacing w:before="120" w:after="120"/>
        <w:jc w:val="both"/>
      </w:pPr>
    </w:p>
    <w:p w14:paraId="288A99AA" w14:textId="77777777" w:rsidR="004A7D74" w:rsidRPr="00DD5B74" w:rsidRDefault="004A7D74" w:rsidP="00DD5B74">
      <w:pPr>
        <w:pStyle w:val="Outline"/>
        <w:spacing w:before="60" w:after="60"/>
        <w:jc w:val="center"/>
      </w:pPr>
      <w:r w:rsidRPr="00DD5B74">
        <w:rPr>
          <w:b/>
          <w:bCs/>
          <w:smallCaps/>
          <w:kern w:val="0"/>
          <w:sz w:val="36"/>
          <w:szCs w:val="36"/>
        </w:rPr>
        <w:t xml:space="preserve">Section VI: Contract Agreement </w:t>
      </w:r>
    </w:p>
    <w:p w14:paraId="6835E90B" w14:textId="77777777" w:rsidR="004A7D74" w:rsidRPr="00DD5B74" w:rsidRDefault="004A7D74" w:rsidP="00DD5B74">
      <w:pPr>
        <w:spacing w:before="120" w:after="120"/>
        <w:jc w:val="both"/>
      </w:pPr>
      <w:r w:rsidRPr="00DD5B74">
        <w:t xml:space="preserve">Any resulting contract shall be placed by means of a Purchase Order/Letter of Acceptance and shall be subject to the General Conditions of Contract (GCC) for the Procurement of Goods except </w:t>
      </w:r>
      <w:proofErr w:type="gramStart"/>
      <w:r w:rsidRPr="00DD5B74">
        <w:t>where</w:t>
      </w:r>
      <w:proofErr w:type="gramEnd"/>
      <w:r w:rsidRPr="00DD5B74">
        <w:t xml:space="preserve"> modified by the Special Conditions below.</w:t>
      </w:r>
    </w:p>
    <w:p w14:paraId="773A467A" w14:textId="77777777" w:rsidR="008D46F9" w:rsidRPr="00DD5B74" w:rsidRDefault="008D46F9" w:rsidP="00DD5B74">
      <w:pPr>
        <w:spacing w:before="120" w:after="120"/>
        <w:jc w:val="both"/>
      </w:pPr>
    </w:p>
    <w:p w14:paraId="11AE9D5A" w14:textId="77777777" w:rsidR="00FD25F7" w:rsidRPr="00DD5B74" w:rsidRDefault="00FD25F7" w:rsidP="00DD5B74">
      <w:pPr>
        <w:pStyle w:val="Outline"/>
        <w:spacing w:before="60" w:after="60"/>
        <w:jc w:val="center"/>
        <w:rPr>
          <w:b/>
          <w:bCs/>
          <w:smallCaps/>
          <w:kern w:val="0"/>
          <w:sz w:val="36"/>
          <w:szCs w:val="36"/>
        </w:rPr>
      </w:pPr>
      <w:r w:rsidRPr="00DD5B74">
        <w:rPr>
          <w:b/>
          <w:bCs/>
          <w:smallCaps/>
          <w:kern w:val="0"/>
          <w:sz w:val="36"/>
          <w:szCs w:val="36"/>
        </w:rPr>
        <w:t>Section VII</w:t>
      </w:r>
      <w:r w:rsidR="004A7D74" w:rsidRPr="00DD5B74">
        <w:rPr>
          <w:b/>
          <w:bCs/>
          <w:smallCaps/>
          <w:kern w:val="0"/>
          <w:sz w:val="36"/>
          <w:szCs w:val="36"/>
        </w:rPr>
        <w:t>I</w:t>
      </w:r>
      <w:r w:rsidRPr="00DD5B74">
        <w:rPr>
          <w:b/>
          <w:bCs/>
          <w:smallCaps/>
          <w:kern w:val="0"/>
          <w:sz w:val="36"/>
          <w:szCs w:val="36"/>
        </w:rPr>
        <w:t>: Special Conditions Of Contract</w:t>
      </w:r>
    </w:p>
    <w:p w14:paraId="72D72FE1" w14:textId="77777777" w:rsidR="00BE2CF9" w:rsidRPr="00DD5B74" w:rsidRDefault="00BE2CF9" w:rsidP="00DD5B74">
      <w:pPr>
        <w:pStyle w:val="Outline"/>
        <w:spacing w:before="60" w:after="60"/>
        <w:jc w:val="center"/>
        <w:rPr>
          <w:b/>
          <w:bCs/>
          <w:smallCaps/>
          <w:kern w:val="0"/>
          <w:sz w:val="36"/>
          <w:szCs w:val="36"/>
        </w:rPr>
      </w:pPr>
    </w:p>
    <w:p w14:paraId="4454AEB1" w14:textId="7927EAA5" w:rsidR="00737A96" w:rsidRPr="00DD5B74" w:rsidRDefault="00AD04F4" w:rsidP="00DD5B74">
      <w:pPr>
        <w:rPr>
          <w:rFonts w:ascii="Arial" w:hAnsi="Arial" w:cs="Arial"/>
          <w:b/>
          <w:sz w:val="20"/>
          <w:szCs w:val="20"/>
          <w:lang w:val="en-ZA"/>
        </w:rPr>
      </w:pPr>
      <w:r w:rsidRPr="00DD5B74">
        <w:rPr>
          <w:b/>
        </w:rPr>
        <w:t xml:space="preserve">Procurement Reference </w:t>
      </w:r>
      <w:r w:rsidRPr="003E1982">
        <w:rPr>
          <w:b/>
        </w:rPr>
        <w:t xml:space="preserve">Number: </w:t>
      </w:r>
      <w:r w:rsidR="005A0D1B" w:rsidRPr="003E1982">
        <w:rPr>
          <w:rFonts w:ascii="Arial" w:hAnsi="Arial" w:cs="Arial"/>
          <w:b/>
          <w:sz w:val="20"/>
          <w:szCs w:val="20"/>
        </w:rPr>
        <w:t>G/RFQ/NPWR-56/2027</w:t>
      </w:r>
    </w:p>
    <w:p w14:paraId="7FBEA220" w14:textId="77777777" w:rsidR="00D91B77" w:rsidRPr="00DD5B74" w:rsidRDefault="00D91B77" w:rsidP="00DD5B74">
      <w:pPr>
        <w:rPr>
          <w:b/>
        </w:rPr>
      </w:pPr>
    </w:p>
    <w:p w14:paraId="4F5EA00F" w14:textId="77777777" w:rsidR="00BF4C4F" w:rsidRPr="00DD5B74" w:rsidRDefault="002F1715" w:rsidP="00DD5B74">
      <w:pPr>
        <w:rPr>
          <w:i/>
        </w:rPr>
      </w:pPr>
      <w:r w:rsidRPr="00DD5B74">
        <w:t>The clause numbe</w:t>
      </w:r>
      <w:r w:rsidR="00BD0BDD" w:rsidRPr="00DD5B74">
        <w:t>rs</w:t>
      </w:r>
      <w:r w:rsidRPr="00DD5B74">
        <w:t xml:space="preserve"> given in the fi</w:t>
      </w:r>
      <w:r w:rsidR="00BD0BDD" w:rsidRPr="00DD5B74">
        <w:t>rs</w:t>
      </w:r>
      <w:r w:rsidRPr="00DD5B74">
        <w:t xml:space="preserve">t column correspond to the relevant clause number of the GCC. </w:t>
      </w:r>
    </w:p>
    <w:p w14:paraId="7C2F31CB" w14:textId="77777777" w:rsidR="002F1715" w:rsidRPr="00DD5B74" w:rsidRDefault="002F1715" w:rsidP="00DD5B74">
      <w:pPr>
        <w:spacing w:before="120" w:after="120"/>
        <w:jc w:val="both"/>
      </w:pPr>
    </w:p>
    <w:tbl>
      <w:tblPr>
        <w:tblW w:w="9918" w:type="dxa"/>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2235"/>
        <w:gridCol w:w="7683"/>
      </w:tblGrid>
      <w:tr w:rsidR="002F1715" w:rsidRPr="00DD5B74" w14:paraId="0E0F9583" w14:textId="77777777" w:rsidTr="00780317">
        <w:trPr>
          <w:cantSplit/>
          <w:tblHeader/>
        </w:trPr>
        <w:tc>
          <w:tcPr>
            <w:tcW w:w="2235" w:type="dxa"/>
            <w:tcBorders>
              <w:top w:val="double" w:sz="6" w:space="0" w:color="auto"/>
              <w:bottom w:val="double" w:sz="6" w:space="0" w:color="auto"/>
              <w:right w:val="single" w:sz="6" w:space="0" w:color="auto"/>
            </w:tcBorders>
            <w:shd w:val="clear" w:color="auto" w:fill="C0C0C0"/>
          </w:tcPr>
          <w:p w14:paraId="39962A7D" w14:textId="77777777" w:rsidR="002F1715" w:rsidRPr="00DD5B74" w:rsidRDefault="002F1715" w:rsidP="00DD5B74">
            <w:pPr>
              <w:spacing w:before="120"/>
              <w:jc w:val="center"/>
              <w:rPr>
                <w:b/>
                <w:bCs/>
              </w:rPr>
            </w:pPr>
            <w:r w:rsidRPr="00DD5B74">
              <w:rPr>
                <w:b/>
                <w:bCs/>
              </w:rPr>
              <w:t>Subject and GCC clause reference</w:t>
            </w:r>
          </w:p>
        </w:tc>
        <w:tc>
          <w:tcPr>
            <w:tcW w:w="7683" w:type="dxa"/>
            <w:tcBorders>
              <w:top w:val="double" w:sz="6" w:space="0" w:color="auto"/>
              <w:left w:val="single" w:sz="6" w:space="0" w:color="auto"/>
              <w:bottom w:val="double" w:sz="6" w:space="0" w:color="auto"/>
            </w:tcBorders>
            <w:shd w:val="clear" w:color="auto" w:fill="C0C0C0"/>
          </w:tcPr>
          <w:p w14:paraId="50E8CD0F" w14:textId="77777777" w:rsidR="002F1715" w:rsidRPr="00DD5B74" w:rsidRDefault="002F1715" w:rsidP="00DD5B74">
            <w:pPr>
              <w:tabs>
                <w:tab w:val="right" w:pos="7164"/>
              </w:tabs>
              <w:spacing w:before="120" w:after="200"/>
              <w:jc w:val="center"/>
              <w:rPr>
                <w:b/>
                <w:bCs/>
              </w:rPr>
            </w:pPr>
            <w:r w:rsidRPr="00DD5B74">
              <w:rPr>
                <w:b/>
                <w:bCs/>
              </w:rPr>
              <w:t>Special Conditions</w:t>
            </w:r>
          </w:p>
        </w:tc>
      </w:tr>
      <w:tr w:rsidR="003B3944" w:rsidRPr="00DD5B74" w14:paraId="5A2AB00D" w14:textId="77777777" w:rsidTr="00780317">
        <w:trPr>
          <w:cantSplit/>
        </w:trPr>
        <w:tc>
          <w:tcPr>
            <w:tcW w:w="2235" w:type="dxa"/>
            <w:tcBorders>
              <w:right w:val="single" w:sz="6" w:space="0" w:color="auto"/>
            </w:tcBorders>
          </w:tcPr>
          <w:p w14:paraId="06E78CFF" w14:textId="77777777" w:rsidR="003B3944" w:rsidRPr="00DD5B74" w:rsidRDefault="003B3944" w:rsidP="00DD5B74">
            <w:pPr>
              <w:spacing w:before="60" w:after="60"/>
              <w:rPr>
                <w:b/>
                <w:bCs/>
              </w:rPr>
            </w:pPr>
            <w:r w:rsidRPr="00DD5B74">
              <w:rPr>
                <w:b/>
                <w:bCs/>
              </w:rPr>
              <w:t xml:space="preserve">Purchaser </w:t>
            </w:r>
          </w:p>
          <w:p w14:paraId="7C18D445" w14:textId="77777777" w:rsidR="003B3944" w:rsidRPr="00DD5B74" w:rsidRDefault="003B3944" w:rsidP="00DD5B74">
            <w:pPr>
              <w:spacing w:before="60" w:after="60"/>
              <w:rPr>
                <w:b/>
                <w:bCs/>
              </w:rPr>
            </w:pPr>
            <w:r w:rsidRPr="00DD5B74">
              <w:rPr>
                <w:b/>
                <w:bCs/>
              </w:rPr>
              <w:t>GCC 1.1(h)</w:t>
            </w:r>
          </w:p>
        </w:tc>
        <w:tc>
          <w:tcPr>
            <w:tcW w:w="7683" w:type="dxa"/>
            <w:tcBorders>
              <w:left w:val="single" w:sz="6" w:space="0" w:color="auto"/>
            </w:tcBorders>
          </w:tcPr>
          <w:p w14:paraId="5F945FC3" w14:textId="77777777" w:rsidR="003B3944" w:rsidRPr="00DD5B74" w:rsidRDefault="003B3944" w:rsidP="00DD5B74">
            <w:pPr>
              <w:tabs>
                <w:tab w:val="right" w:pos="7164"/>
              </w:tabs>
              <w:spacing w:before="60" w:after="60"/>
              <w:jc w:val="both"/>
              <w:rPr>
                <w:i/>
              </w:rPr>
            </w:pPr>
            <w:r w:rsidRPr="00DD5B74">
              <w:t xml:space="preserve">The purchaser is: </w:t>
            </w:r>
            <w:r w:rsidR="0035704D" w:rsidRPr="00DD5B74">
              <w:t>NamPower</w:t>
            </w:r>
            <w:r w:rsidR="00381C7D" w:rsidRPr="00DD5B74">
              <w:rPr>
                <w:i/>
              </w:rPr>
              <w:t xml:space="preserve"> </w:t>
            </w:r>
          </w:p>
        </w:tc>
      </w:tr>
      <w:tr w:rsidR="002F1715" w:rsidRPr="00DD5B74" w14:paraId="5939A5A3" w14:textId="77777777" w:rsidTr="00780317">
        <w:trPr>
          <w:cantSplit/>
        </w:trPr>
        <w:tc>
          <w:tcPr>
            <w:tcW w:w="2235" w:type="dxa"/>
            <w:tcBorders>
              <w:right w:val="single" w:sz="6" w:space="0" w:color="auto"/>
            </w:tcBorders>
          </w:tcPr>
          <w:p w14:paraId="32B0D85C" w14:textId="77777777" w:rsidR="002F1715" w:rsidRPr="00DD5B74" w:rsidRDefault="002F1715" w:rsidP="00DD5B74">
            <w:pPr>
              <w:spacing w:before="60" w:after="60"/>
              <w:rPr>
                <w:b/>
                <w:bCs/>
              </w:rPr>
            </w:pPr>
            <w:r w:rsidRPr="00DD5B74">
              <w:rPr>
                <w:b/>
                <w:bCs/>
              </w:rPr>
              <w:t>Site</w:t>
            </w:r>
          </w:p>
          <w:p w14:paraId="45692201" w14:textId="77777777" w:rsidR="002F1715" w:rsidRPr="00DD5B74" w:rsidRDefault="002F1715" w:rsidP="00DD5B74">
            <w:pPr>
              <w:spacing w:before="60" w:after="60"/>
              <w:rPr>
                <w:b/>
                <w:bCs/>
              </w:rPr>
            </w:pPr>
            <w:r w:rsidRPr="00DD5B74">
              <w:rPr>
                <w:b/>
                <w:bCs/>
              </w:rPr>
              <w:t>GCC 1.1(</w:t>
            </w:r>
            <w:r w:rsidR="008D46F9" w:rsidRPr="00DD5B74">
              <w:rPr>
                <w:b/>
                <w:bCs/>
              </w:rPr>
              <w:t>m</w:t>
            </w:r>
            <w:r w:rsidRPr="00DD5B74">
              <w:rPr>
                <w:b/>
                <w:bCs/>
              </w:rPr>
              <w:t>)</w:t>
            </w:r>
          </w:p>
        </w:tc>
        <w:tc>
          <w:tcPr>
            <w:tcW w:w="7683" w:type="dxa"/>
            <w:tcBorders>
              <w:left w:val="single" w:sz="6" w:space="0" w:color="auto"/>
            </w:tcBorders>
          </w:tcPr>
          <w:p w14:paraId="6D4A5F5F" w14:textId="7C6DFEA9" w:rsidR="002F1715" w:rsidRPr="00DD5B74" w:rsidRDefault="002F1715" w:rsidP="00DD5B74">
            <w:pPr>
              <w:tabs>
                <w:tab w:val="right" w:pos="7164"/>
              </w:tabs>
              <w:spacing w:before="60" w:after="60"/>
              <w:jc w:val="both"/>
            </w:pPr>
            <w:r w:rsidRPr="00DD5B74">
              <w:t>The Site</w:t>
            </w:r>
            <w:r w:rsidR="00C019B1" w:rsidRPr="00DD5B74">
              <w:t>/</w:t>
            </w:r>
            <w:proofErr w:type="gramStart"/>
            <w:r w:rsidR="00C019B1" w:rsidRPr="00DD5B74">
              <w:t>final destination</w:t>
            </w:r>
            <w:proofErr w:type="gramEnd"/>
            <w:r w:rsidRPr="00DD5B74">
              <w:t xml:space="preserve"> for delivery of the </w:t>
            </w:r>
            <w:r w:rsidR="005B355E" w:rsidRPr="00DD5B74">
              <w:t>Van Eck</w:t>
            </w:r>
            <w:r w:rsidR="00332808" w:rsidRPr="00DD5B74">
              <w:t xml:space="preserve"> Power Station, </w:t>
            </w:r>
          </w:p>
        </w:tc>
      </w:tr>
      <w:tr w:rsidR="002F1715" w:rsidRPr="00DD5B74" w14:paraId="2FA3FFE5" w14:textId="77777777" w:rsidTr="00780317">
        <w:trPr>
          <w:cantSplit/>
        </w:trPr>
        <w:tc>
          <w:tcPr>
            <w:tcW w:w="2235" w:type="dxa"/>
            <w:tcBorders>
              <w:right w:val="single" w:sz="6" w:space="0" w:color="auto"/>
            </w:tcBorders>
          </w:tcPr>
          <w:p w14:paraId="13944E3C" w14:textId="77777777" w:rsidR="002F1715" w:rsidRPr="00DD5B74" w:rsidRDefault="002F1715" w:rsidP="00DD5B74">
            <w:pPr>
              <w:spacing w:before="60" w:after="60"/>
              <w:rPr>
                <w:b/>
                <w:bCs/>
              </w:rPr>
            </w:pPr>
            <w:r w:rsidRPr="00DD5B74">
              <w:rPr>
                <w:b/>
                <w:bCs/>
              </w:rPr>
              <w:t>Incoterms Edition</w:t>
            </w:r>
          </w:p>
          <w:p w14:paraId="3B8A1C7A" w14:textId="77777777" w:rsidR="002F1715" w:rsidRPr="00DD5B74" w:rsidRDefault="00BE2CF9" w:rsidP="00DD5B74">
            <w:pPr>
              <w:spacing w:before="60" w:after="60"/>
              <w:rPr>
                <w:b/>
                <w:bCs/>
              </w:rPr>
            </w:pPr>
            <w:r w:rsidRPr="00DD5B74">
              <w:rPr>
                <w:b/>
                <w:bCs/>
              </w:rPr>
              <w:t>GCC 4.2(b</w:t>
            </w:r>
            <w:r w:rsidR="002F1715" w:rsidRPr="00DD5B74">
              <w:rPr>
                <w:b/>
                <w:bCs/>
              </w:rPr>
              <w:t>)</w:t>
            </w:r>
          </w:p>
        </w:tc>
        <w:tc>
          <w:tcPr>
            <w:tcW w:w="7683" w:type="dxa"/>
            <w:tcBorders>
              <w:left w:val="single" w:sz="6" w:space="0" w:color="auto"/>
            </w:tcBorders>
          </w:tcPr>
          <w:p w14:paraId="3C735581" w14:textId="77777777" w:rsidR="002F1715" w:rsidRPr="00DD5B74" w:rsidRDefault="002F1715" w:rsidP="00DD5B74">
            <w:pPr>
              <w:tabs>
                <w:tab w:val="right" w:pos="7164"/>
              </w:tabs>
              <w:spacing w:before="60" w:after="60"/>
              <w:jc w:val="both"/>
            </w:pPr>
            <w:r w:rsidRPr="00DD5B74">
              <w:t xml:space="preserve">Incoterms shall be governed by the rules prescribed in Incoterms </w:t>
            </w:r>
            <w:r w:rsidR="00610A80" w:rsidRPr="00DD5B74">
              <w:t>2010</w:t>
            </w:r>
            <w:r w:rsidRPr="00DD5B74">
              <w:t>.</w:t>
            </w:r>
          </w:p>
        </w:tc>
      </w:tr>
      <w:tr w:rsidR="002F1715" w:rsidRPr="00DD5B74" w14:paraId="33527C66" w14:textId="77777777" w:rsidTr="00780317">
        <w:trPr>
          <w:cantSplit/>
        </w:trPr>
        <w:tc>
          <w:tcPr>
            <w:tcW w:w="2235" w:type="dxa"/>
            <w:tcBorders>
              <w:right w:val="single" w:sz="6" w:space="0" w:color="auto"/>
            </w:tcBorders>
          </w:tcPr>
          <w:p w14:paraId="419CB95A" w14:textId="77777777" w:rsidR="002F1715" w:rsidRPr="00DD5B74" w:rsidRDefault="002F1715" w:rsidP="00DD5B74">
            <w:pPr>
              <w:spacing w:before="60" w:after="60"/>
              <w:rPr>
                <w:b/>
                <w:bCs/>
              </w:rPr>
            </w:pPr>
            <w:r w:rsidRPr="00DD5B74">
              <w:rPr>
                <w:b/>
                <w:bCs/>
              </w:rPr>
              <w:t>Notices</w:t>
            </w:r>
          </w:p>
          <w:p w14:paraId="347F7E46" w14:textId="77777777" w:rsidR="002F1715" w:rsidRPr="00DD5B74" w:rsidRDefault="002F1715" w:rsidP="00DD5B74">
            <w:pPr>
              <w:spacing w:before="60" w:after="60"/>
              <w:rPr>
                <w:b/>
                <w:bCs/>
              </w:rPr>
            </w:pPr>
            <w:r w:rsidRPr="00DD5B74">
              <w:rPr>
                <w:b/>
                <w:bCs/>
              </w:rPr>
              <w:t>GCC 8.1</w:t>
            </w:r>
          </w:p>
        </w:tc>
        <w:tc>
          <w:tcPr>
            <w:tcW w:w="7683" w:type="dxa"/>
            <w:tcBorders>
              <w:left w:val="single" w:sz="6" w:space="0" w:color="auto"/>
            </w:tcBorders>
          </w:tcPr>
          <w:p w14:paraId="1A1C0F56" w14:textId="77777777" w:rsidR="00AD04F4" w:rsidRPr="00DD5B74" w:rsidRDefault="00AD04F4" w:rsidP="00DD5B74">
            <w:pPr>
              <w:tabs>
                <w:tab w:val="right" w:pos="7164"/>
              </w:tabs>
              <w:spacing w:before="60" w:after="60"/>
              <w:jc w:val="both"/>
            </w:pPr>
            <w:r w:rsidRPr="00DD5B74">
              <w:t>Any notice shall be sent to the following addresses:</w:t>
            </w:r>
          </w:p>
          <w:p w14:paraId="418509CB" w14:textId="4E9C0DEE" w:rsidR="00AD04F4" w:rsidRPr="00DD5B74" w:rsidRDefault="00AD04F4" w:rsidP="00DD5B74">
            <w:pPr>
              <w:tabs>
                <w:tab w:val="right" w:pos="7164"/>
              </w:tabs>
              <w:spacing w:before="60" w:after="60"/>
              <w:jc w:val="both"/>
            </w:pPr>
            <w:r w:rsidRPr="00DD5B74">
              <w:t xml:space="preserve">For NamPower, the address and the </w:t>
            </w:r>
            <w:proofErr w:type="gramStart"/>
            <w:r w:rsidRPr="00DD5B74">
              <w:t>contact</w:t>
            </w:r>
            <w:proofErr w:type="gramEnd"/>
            <w:r w:rsidRPr="00DD5B74">
              <w:t xml:space="preserve"> name shall be: </w:t>
            </w:r>
            <w:r w:rsidR="003E1982">
              <w:t>Rainhilde Shetunyenga</w:t>
            </w:r>
            <w:r w:rsidRPr="00DD5B74">
              <w:t xml:space="preserve">, NamPower Centre, 15 Luther Street, E-mail </w:t>
            </w:r>
            <w:hyperlink r:id="rId26" w:history="1">
              <w:r w:rsidR="003E1982" w:rsidRPr="00BE749D">
                <w:rPr>
                  <w:rStyle w:val="Hyperlink"/>
                </w:rPr>
                <w:t>Rainhilde.Shetunyenga@nampower.com.na</w:t>
              </w:r>
            </w:hyperlink>
            <w:r w:rsidRPr="00DD5B74">
              <w:t xml:space="preserve">, Tel +264 61 205 </w:t>
            </w:r>
            <w:r w:rsidR="00B131A2" w:rsidRPr="00DD5B74">
              <w:t>2</w:t>
            </w:r>
            <w:r w:rsidR="003E1982">
              <w:t>73</w:t>
            </w:r>
            <w:r w:rsidR="00B131A2" w:rsidRPr="00DD5B74">
              <w:t>6</w:t>
            </w:r>
          </w:p>
          <w:p w14:paraId="27D58963" w14:textId="77777777" w:rsidR="00AD04F4" w:rsidRPr="00DD5B74" w:rsidRDefault="00AD04F4" w:rsidP="00DD5B74">
            <w:pPr>
              <w:tabs>
                <w:tab w:val="right" w:pos="7164"/>
              </w:tabs>
              <w:spacing w:before="60" w:after="60"/>
              <w:jc w:val="both"/>
            </w:pPr>
            <w:r w:rsidRPr="00DD5B74">
              <w:t>For the Supplier, the address and contact name shall be:</w:t>
            </w:r>
          </w:p>
          <w:p w14:paraId="4604703C" w14:textId="77777777" w:rsidR="002F1715" w:rsidRPr="00DD5B74" w:rsidRDefault="002F1715" w:rsidP="00DD5B74">
            <w:pPr>
              <w:tabs>
                <w:tab w:val="right" w:pos="7164"/>
              </w:tabs>
              <w:spacing w:before="60" w:after="60"/>
              <w:jc w:val="both"/>
            </w:pPr>
          </w:p>
        </w:tc>
      </w:tr>
      <w:tr w:rsidR="00381C7D" w:rsidRPr="00DD5B74" w14:paraId="128470D6" w14:textId="77777777" w:rsidTr="00780317">
        <w:trPr>
          <w:cantSplit/>
        </w:trPr>
        <w:tc>
          <w:tcPr>
            <w:tcW w:w="2235" w:type="dxa"/>
            <w:tcBorders>
              <w:right w:val="single" w:sz="6" w:space="0" w:color="auto"/>
            </w:tcBorders>
          </w:tcPr>
          <w:p w14:paraId="7E7B1D48" w14:textId="77777777" w:rsidR="00381C7D" w:rsidRPr="00DD5B74" w:rsidRDefault="00381C7D" w:rsidP="00DD5B74">
            <w:pPr>
              <w:spacing w:before="60" w:after="60"/>
              <w:rPr>
                <w:b/>
                <w:bCs/>
              </w:rPr>
            </w:pPr>
            <w:r w:rsidRPr="00DD5B74">
              <w:rPr>
                <w:b/>
                <w:bCs/>
              </w:rPr>
              <w:t>Disputes</w:t>
            </w:r>
          </w:p>
          <w:p w14:paraId="541F5741" w14:textId="77777777" w:rsidR="00381C7D" w:rsidRPr="00DD5B74" w:rsidRDefault="00381C7D" w:rsidP="00DD5B74">
            <w:pPr>
              <w:spacing w:before="60" w:after="60"/>
              <w:rPr>
                <w:b/>
                <w:bCs/>
              </w:rPr>
            </w:pPr>
            <w:r w:rsidRPr="00DD5B74">
              <w:rPr>
                <w:b/>
                <w:bCs/>
              </w:rPr>
              <w:t>GCC 10.2</w:t>
            </w:r>
          </w:p>
        </w:tc>
        <w:tc>
          <w:tcPr>
            <w:tcW w:w="7683" w:type="dxa"/>
            <w:tcBorders>
              <w:left w:val="single" w:sz="6" w:space="0" w:color="auto"/>
            </w:tcBorders>
          </w:tcPr>
          <w:p w14:paraId="51633B71" w14:textId="77777777" w:rsidR="00381C7D" w:rsidRPr="00DD5B74" w:rsidRDefault="00381C7D" w:rsidP="00DD5B74">
            <w:pPr>
              <w:tabs>
                <w:tab w:val="right" w:pos="7164"/>
              </w:tabs>
              <w:spacing w:before="60" w:after="60"/>
              <w:jc w:val="both"/>
            </w:pPr>
            <w:r w:rsidRPr="00DD5B74">
              <w:t>The rules of procedures for arbitration proceedings pursuant to GCC 10.2 shall be as follows:</w:t>
            </w:r>
          </w:p>
          <w:p w14:paraId="66EC4E4B" w14:textId="77777777" w:rsidR="00381C7D" w:rsidRPr="00DD5B74" w:rsidRDefault="00381C7D" w:rsidP="00DD5B74">
            <w:pPr>
              <w:tabs>
                <w:tab w:val="right" w:pos="7164"/>
              </w:tabs>
              <w:spacing w:before="60" w:after="60"/>
              <w:jc w:val="both"/>
            </w:pPr>
            <w:r w:rsidRPr="00DD5B74">
              <w:t>_________________________________</w:t>
            </w:r>
          </w:p>
        </w:tc>
      </w:tr>
      <w:tr w:rsidR="002F1715" w:rsidRPr="00DD5B74" w14:paraId="0073D7F1" w14:textId="77777777" w:rsidTr="00780317">
        <w:trPr>
          <w:cantSplit/>
        </w:trPr>
        <w:tc>
          <w:tcPr>
            <w:tcW w:w="2235" w:type="dxa"/>
            <w:tcBorders>
              <w:right w:val="single" w:sz="6" w:space="0" w:color="auto"/>
            </w:tcBorders>
          </w:tcPr>
          <w:p w14:paraId="7DE97032" w14:textId="77777777" w:rsidR="002F1715" w:rsidRPr="00DD5B74" w:rsidRDefault="002F1715" w:rsidP="00DD5B74">
            <w:pPr>
              <w:spacing w:before="60" w:after="60"/>
              <w:rPr>
                <w:b/>
                <w:bCs/>
              </w:rPr>
            </w:pPr>
            <w:r w:rsidRPr="00DD5B74">
              <w:rPr>
                <w:b/>
                <w:bCs/>
              </w:rPr>
              <w:t>Delivery and Documents</w:t>
            </w:r>
          </w:p>
          <w:p w14:paraId="7F821FAD" w14:textId="77777777" w:rsidR="002F1715" w:rsidRPr="00DD5B74" w:rsidRDefault="002F1715" w:rsidP="00DD5B74">
            <w:pPr>
              <w:spacing w:before="60" w:after="60"/>
              <w:rPr>
                <w:b/>
                <w:bCs/>
              </w:rPr>
            </w:pPr>
            <w:r w:rsidRPr="00DD5B74">
              <w:rPr>
                <w:b/>
                <w:bCs/>
              </w:rPr>
              <w:t>GCC 1</w:t>
            </w:r>
            <w:r w:rsidR="008D46F9" w:rsidRPr="00DD5B74">
              <w:rPr>
                <w:b/>
                <w:bCs/>
              </w:rPr>
              <w:t>3</w:t>
            </w:r>
            <w:r w:rsidRPr="00DD5B74">
              <w:rPr>
                <w:b/>
                <w:bCs/>
              </w:rPr>
              <w:t>.</w:t>
            </w:r>
            <w:r w:rsidR="008D46F9" w:rsidRPr="00DD5B74">
              <w:rPr>
                <w:b/>
                <w:bCs/>
              </w:rPr>
              <w:t>1</w:t>
            </w:r>
          </w:p>
        </w:tc>
        <w:tc>
          <w:tcPr>
            <w:tcW w:w="7683" w:type="dxa"/>
            <w:tcBorders>
              <w:left w:val="single" w:sz="6" w:space="0" w:color="auto"/>
            </w:tcBorders>
          </w:tcPr>
          <w:p w14:paraId="3E06373E" w14:textId="77777777" w:rsidR="002F1715" w:rsidRPr="00DD5B74" w:rsidRDefault="002F1715" w:rsidP="00DD5B74">
            <w:pPr>
              <w:tabs>
                <w:tab w:val="right" w:pos="7164"/>
              </w:tabs>
              <w:spacing w:before="60" w:after="60"/>
              <w:jc w:val="both"/>
            </w:pPr>
            <w:r w:rsidRPr="00DD5B74">
              <w:t xml:space="preserve">The Goods are to be delivered within </w:t>
            </w:r>
            <w:r w:rsidR="00F6326F" w:rsidRPr="00DD5B74">
              <w:rPr>
                <w:b/>
              </w:rPr>
              <w:t>30</w:t>
            </w:r>
            <w:r w:rsidR="0008396C" w:rsidRPr="00DD5B74">
              <w:rPr>
                <w:b/>
              </w:rPr>
              <w:t xml:space="preserve"> </w:t>
            </w:r>
            <w:r w:rsidR="00F6326F" w:rsidRPr="00DD5B74">
              <w:rPr>
                <w:b/>
              </w:rPr>
              <w:t xml:space="preserve">working </w:t>
            </w:r>
            <w:r w:rsidR="00233A6D" w:rsidRPr="00DD5B74">
              <w:rPr>
                <w:b/>
              </w:rPr>
              <w:t xml:space="preserve">days </w:t>
            </w:r>
            <w:r w:rsidR="00233A6D" w:rsidRPr="00DD5B74">
              <w:t>from the date of P</w:t>
            </w:r>
            <w:r w:rsidRPr="00DD5B74">
              <w:t>urch</w:t>
            </w:r>
            <w:r w:rsidR="00233A6D" w:rsidRPr="00DD5B74">
              <w:t>ase O</w:t>
            </w:r>
            <w:r w:rsidRPr="00DD5B74">
              <w:t xml:space="preserve">rder or Letter of Acceptance. </w:t>
            </w:r>
          </w:p>
          <w:p w14:paraId="0F82280F" w14:textId="77777777" w:rsidR="002F1715" w:rsidRPr="00DD5B74" w:rsidRDefault="002F1715" w:rsidP="00DD5B74">
            <w:pPr>
              <w:tabs>
                <w:tab w:val="right" w:pos="7164"/>
              </w:tabs>
              <w:spacing w:before="60" w:after="60"/>
              <w:jc w:val="both"/>
            </w:pPr>
            <w:r w:rsidRPr="00DD5B74">
              <w:t>The documents to be furnished by the Supplier are:</w:t>
            </w:r>
          </w:p>
          <w:p w14:paraId="0F477575" w14:textId="77777777" w:rsidR="002F1715" w:rsidRPr="00DD5B74" w:rsidRDefault="002F1715" w:rsidP="00DD5B74">
            <w:pPr>
              <w:numPr>
                <w:ilvl w:val="0"/>
                <w:numId w:val="1"/>
              </w:numPr>
              <w:tabs>
                <w:tab w:val="left" w:pos="720"/>
                <w:tab w:val="right" w:pos="7164"/>
              </w:tabs>
              <w:spacing w:before="60" w:after="60"/>
              <w:jc w:val="both"/>
            </w:pPr>
            <w:r w:rsidRPr="00DD5B74">
              <w:t>signed delivery note;</w:t>
            </w:r>
          </w:p>
          <w:p w14:paraId="4371D136" w14:textId="77777777" w:rsidR="00F6326F" w:rsidRPr="00DD5B74" w:rsidRDefault="00F6326F" w:rsidP="00DD5B74">
            <w:pPr>
              <w:numPr>
                <w:ilvl w:val="0"/>
                <w:numId w:val="1"/>
              </w:numPr>
              <w:tabs>
                <w:tab w:val="left" w:pos="720"/>
                <w:tab w:val="right" w:pos="7164"/>
              </w:tabs>
              <w:spacing w:before="60" w:after="60"/>
              <w:jc w:val="both"/>
            </w:pPr>
            <w:r w:rsidRPr="00DD5B74">
              <w:t>Invoice</w:t>
            </w:r>
          </w:p>
        </w:tc>
      </w:tr>
      <w:tr w:rsidR="00381C7D" w:rsidRPr="00DD5B74" w14:paraId="5F9F7A32" w14:textId="77777777" w:rsidTr="00780317">
        <w:trPr>
          <w:cantSplit/>
        </w:trPr>
        <w:tc>
          <w:tcPr>
            <w:tcW w:w="2235" w:type="dxa"/>
            <w:tcBorders>
              <w:right w:val="single" w:sz="6" w:space="0" w:color="auto"/>
            </w:tcBorders>
          </w:tcPr>
          <w:p w14:paraId="772FEB6D" w14:textId="77777777" w:rsidR="00381C7D" w:rsidRPr="00DD5B74" w:rsidRDefault="00381C7D" w:rsidP="00DD5B74">
            <w:pPr>
              <w:spacing w:before="60" w:after="60"/>
              <w:rPr>
                <w:b/>
                <w:bCs/>
              </w:rPr>
            </w:pPr>
            <w:r w:rsidRPr="00DD5B74">
              <w:rPr>
                <w:b/>
                <w:bCs/>
              </w:rPr>
              <w:t xml:space="preserve">Price Adjustment </w:t>
            </w:r>
          </w:p>
          <w:p w14:paraId="04679B41" w14:textId="77777777" w:rsidR="00381C7D" w:rsidRPr="00DD5B74" w:rsidRDefault="00381C7D" w:rsidP="00DD5B74">
            <w:pPr>
              <w:spacing w:before="60" w:after="60"/>
              <w:rPr>
                <w:b/>
                <w:bCs/>
              </w:rPr>
            </w:pPr>
            <w:r w:rsidRPr="00DD5B74">
              <w:rPr>
                <w:b/>
                <w:bCs/>
              </w:rPr>
              <w:t>GCC 15.1</w:t>
            </w:r>
          </w:p>
        </w:tc>
        <w:tc>
          <w:tcPr>
            <w:tcW w:w="7683" w:type="dxa"/>
            <w:tcBorders>
              <w:left w:val="single" w:sz="6" w:space="0" w:color="auto"/>
            </w:tcBorders>
          </w:tcPr>
          <w:p w14:paraId="15BBC5C9" w14:textId="77777777" w:rsidR="00381C7D" w:rsidRPr="00DD5B74" w:rsidRDefault="00381C7D" w:rsidP="00DD5B74">
            <w:pPr>
              <w:tabs>
                <w:tab w:val="right" w:pos="7164"/>
              </w:tabs>
              <w:spacing w:before="60" w:after="60"/>
              <w:jc w:val="both"/>
            </w:pPr>
            <w:r w:rsidRPr="00DD5B74">
              <w:t>The price charge for the Goods supplied and</w:t>
            </w:r>
            <w:r w:rsidR="00AD04F4" w:rsidRPr="00DD5B74">
              <w:t xml:space="preserve"> the related Services performed </w:t>
            </w:r>
            <w:r w:rsidRPr="00DD5B74">
              <w:t>shall not</w:t>
            </w:r>
            <w:r w:rsidR="00AD04F4" w:rsidRPr="00DD5B74">
              <w:rPr>
                <w:i/>
              </w:rPr>
              <w:t xml:space="preserve"> </w:t>
            </w:r>
            <w:r w:rsidRPr="00DD5B74">
              <w:t xml:space="preserve">be adjustable. </w:t>
            </w:r>
          </w:p>
        </w:tc>
      </w:tr>
      <w:tr w:rsidR="002F1715" w:rsidRPr="00DD5B74" w14:paraId="0157863C" w14:textId="77777777" w:rsidTr="00780317">
        <w:trPr>
          <w:cantSplit/>
        </w:trPr>
        <w:tc>
          <w:tcPr>
            <w:tcW w:w="2235" w:type="dxa"/>
            <w:tcBorders>
              <w:right w:val="single" w:sz="6" w:space="0" w:color="auto"/>
            </w:tcBorders>
          </w:tcPr>
          <w:p w14:paraId="041FC9A0" w14:textId="77777777" w:rsidR="002F1715" w:rsidRPr="00DD5B74" w:rsidRDefault="002F1715" w:rsidP="00DD5B74">
            <w:pPr>
              <w:spacing w:before="60" w:after="60"/>
              <w:rPr>
                <w:b/>
                <w:bCs/>
              </w:rPr>
            </w:pPr>
            <w:r w:rsidRPr="00DD5B74">
              <w:rPr>
                <w:b/>
                <w:bCs/>
              </w:rPr>
              <w:t>Terms of Payment</w:t>
            </w:r>
          </w:p>
          <w:p w14:paraId="5286C375" w14:textId="77777777" w:rsidR="002F1715" w:rsidRPr="00DD5B74" w:rsidRDefault="002F1715" w:rsidP="00DD5B74">
            <w:pPr>
              <w:spacing w:before="60" w:after="60"/>
              <w:rPr>
                <w:b/>
                <w:bCs/>
              </w:rPr>
            </w:pPr>
            <w:r w:rsidRPr="00DD5B74">
              <w:rPr>
                <w:b/>
                <w:bCs/>
              </w:rPr>
              <w:t>GCC 1</w:t>
            </w:r>
            <w:r w:rsidR="008D46F9" w:rsidRPr="00DD5B74">
              <w:rPr>
                <w:b/>
                <w:bCs/>
              </w:rPr>
              <w:t>6</w:t>
            </w:r>
            <w:r w:rsidRPr="00DD5B74">
              <w:rPr>
                <w:b/>
                <w:bCs/>
              </w:rPr>
              <w:t>.1</w:t>
            </w:r>
          </w:p>
        </w:tc>
        <w:tc>
          <w:tcPr>
            <w:tcW w:w="7683" w:type="dxa"/>
            <w:tcBorders>
              <w:left w:val="single" w:sz="6" w:space="0" w:color="auto"/>
            </w:tcBorders>
          </w:tcPr>
          <w:p w14:paraId="17055286" w14:textId="77777777" w:rsidR="00701D01" w:rsidRPr="00DD5B74" w:rsidRDefault="002F1715" w:rsidP="00DD5B74">
            <w:pPr>
              <w:tabs>
                <w:tab w:val="right" w:pos="7164"/>
              </w:tabs>
              <w:spacing w:before="60" w:after="60"/>
              <w:jc w:val="both"/>
            </w:pPr>
            <w:r w:rsidRPr="00DD5B74">
              <w:t xml:space="preserve">The structure of payments shall </w:t>
            </w:r>
            <w:proofErr w:type="gramStart"/>
            <w:r w:rsidRPr="00DD5B74">
              <w:t>be:</w:t>
            </w:r>
            <w:proofErr w:type="gramEnd"/>
            <w:r w:rsidRPr="00DD5B74">
              <w:t xml:space="preserve"> full payment following delivery of the Supplies and submission of an invoice and the documents listed in clause 1</w:t>
            </w:r>
            <w:r w:rsidR="005F5A45" w:rsidRPr="00DD5B74">
              <w:t>3</w:t>
            </w:r>
            <w:r w:rsidRPr="00DD5B74">
              <w:t>.</w:t>
            </w:r>
            <w:r w:rsidR="00F46034" w:rsidRPr="00DD5B74">
              <w:t>1</w:t>
            </w:r>
            <w:r w:rsidR="00701D01" w:rsidRPr="00DD5B74">
              <w:t>.</w:t>
            </w:r>
          </w:p>
          <w:p w14:paraId="423B8B30" w14:textId="77777777" w:rsidR="002F1715" w:rsidRPr="00DD5B74" w:rsidRDefault="00701D01" w:rsidP="00DD5B74">
            <w:pPr>
              <w:tabs>
                <w:tab w:val="right" w:pos="7164"/>
              </w:tabs>
              <w:spacing w:before="60" w:after="60"/>
              <w:jc w:val="both"/>
            </w:pPr>
            <w:r w:rsidRPr="00DD5B74">
              <w:t>No partial payment shall be allowed.</w:t>
            </w:r>
            <w:r w:rsidR="002F1715" w:rsidRPr="00DD5B74">
              <w:t xml:space="preserve"> </w:t>
            </w:r>
          </w:p>
        </w:tc>
      </w:tr>
      <w:tr w:rsidR="002F1715" w:rsidRPr="00DD5B74" w14:paraId="219A91DA" w14:textId="77777777" w:rsidTr="00780317">
        <w:trPr>
          <w:cantSplit/>
        </w:trPr>
        <w:tc>
          <w:tcPr>
            <w:tcW w:w="2235" w:type="dxa"/>
            <w:tcBorders>
              <w:right w:val="single" w:sz="6" w:space="0" w:color="auto"/>
            </w:tcBorders>
          </w:tcPr>
          <w:p w14:paraId="15C55E74" w14:textId="77777777" w:rsidR="002F1715" w:rsidRPr="00DD5B74" w:rsidRDefault="002F1715" w:rsidP="00DD5B74">
            <w:pPr>
              <w:spacing w:before="60" w:after="60"/>
              <w:rPr>
                <w:b/>
                <w:bCs/>
              </w:rPr>
            </w:pPr>
            <w:r w:rsidRPr="00DD5B74">
              <w:rPr>
                <w:b/>
                <w:bCs/>
              </w:rPr>
              <w:t>Terms of Payment</w:t>
            </w:r>
          </w:p>
          <w:p w14:paraId="4FC53386" w14:textId="77777777" w:rsidR="002F1715" w:rsidRPr="00DD5B74" w:rsidRDefault="008D46F9" w:rsidP="00DD5B74">
            <w:pPr>
              <w:spacing w:before="60" w:after="60"/>
              <w:rPr>
                <w:b/>
                <w:bCs/>
              </w:rPr>
            </w:pPr>
            <w:r w:rsidRPr="00DD5B74">
              <w:rPr>
                <w:b/>
                <w:bCs/>
              </w:rPr>
              <w:t>GCC 16</w:t>
            </w:r>
            <w:r w:rsidR="002F1715" w:rsidRPr="00DD5B74">
              <w:rPr>
                <w:b/>
                <w:bCs/>
              </w:rPr>
              <w:t>.3</w:t>
            </w:r>
          </w:p>
        </w:tc>
        <w:tc>
          <w:tcPr>
            <w:tcW w:w="7683" w:type="dxa"/>
            <w:tcBorders>
              <w:left w:val="single" w:sz="6" w:space="0" w:color="auto"/>
            </w:tcBorders>
          </w:tcPr>
          <w:p w14:paraId="5B56878A" w14:textId="77777777" w:rsidR="002F1715" w:rsidRPr="00DD5B74" w:rsidRDefault="002F1715" w:rsidP="00DD5B74">
            <w:pPr>
              <w:tabs>
                <w:tab w:val="right" w:pos="7164"/>
              </w:tabs>
              <w:spacing w:before="60" w:after="60"/>
              <w:jc w:val="both"/>
            </w:pPr>
            <w:r w:rsidRPr="00DD5B74">
              <w:t xml:space="preserve">Payments shall be made not later than thirty days after submission of an invoice and its certification by the </w:t>
            </w:r>
            <w:r w:rsidR="00C019B1" w:rsidRPr="00DD5B74">
              <w:t>Purchaser</w:t>
            </w:r>
            <w:r w:rsidRPr="00DD5B74">
              <w:t xml:space="preserve">. </w:t>
            </w:r>
          </w:p>
        </w:tc>
      </w:tr>
      <w:tr w:rsidR="002F1715" w:rsidRPr="00DD5B74" w14:paraId="10DBDC74" w14:textId="77777777" w:rsidTr="00780317">
        <w:trPr>
          <w:cantSplit/>
        </w:trPr>
        <w:tc>
          <w:tcPr>
            <w:tcW w:w="2235" w:type="dxa"/>
            <w:tcBorders>
              <w:right w:val="single" w:sz="6" w:space="0" w:color="auto"/>
            </w:tcBorders>
          </w:tcPr>
          <w:p w14:paraId="41DA0E12" w14:textId="77777777" w:rsidR="002F1715" w:rsidRPr="00DD5B74" w:rsidRDefault="002F1715" w:rsidP="00DD5B74">
            <w:pPr>
              <w:spacing w:before="60" w:after="60"/>
              <w:rPr>
                <w:b/>
                <w:bCs/>
              </w:rPr>
            </w:pPr>
            <w:r w:rsidRPr="00DD5B74">
              <w:rPr>
                <w:b/>
                <w:bCs/>
              </w:rPr>
              <w:t>Terms of Payment</w:t>
            </w:r>
          </w:p>
          <w:p w14:paraId="655A9304" w14:textId="77777777" w:rsidR="002F1715" w:rsidRPr="00DD5B74" w:rsidRDefault="008D46F9" w:rsidP="00DD5B74">
            <w:pPr>
              <w:spacing w:before="60" w:after="60"/>
              <w:rPr>
                <w:b/>
                <w:bCs/>
              </w:rPr>
            </w:pPr>
            <w:r w:rsidRPr="00DD5B74">
              <w:rPr>
                <w:b/>
                <w:bCs/>
              </w:rPr>
              <w:t>GCC 16</w:t>
            </w:r>
            <w:r w:rsidR="002F1715" w:rsidRPr="00DD5B74">
              <w:rPr>
                <w:b/>
                <w:bCs/>
              </w:rPr>
              <w:t>.4</w:t>
            </w:r>
            <w:r w:rsidR="004B0ECF" w:rsidRPr="00DD5B74">
              <w:rPr>
                <w:b/>
                <w:bCs/>
              </w:rPr>
              <w:t xml:space="preserve"> (a)</w:t>
            </w:r>
          </w:p>
        </w:tc>
        <w:tc>
          <w:tcPr>
            <w:tcW w:w="7683" w:type="dxa"/>
            <w:tcBorders>
              <w:left w:val="single" w:sz="6" w:space="0" w:color="auto"/>
            </w:tcBorders>
          </w:tcPr>
          <w:p w14:paraId="5EC6EF6C" w14:textId="77777777" w:rsidR="002F1715" w:rsidRPr="00DD5B74" w:rsidRDefault="002F1715" w:rsidP="00DD5B74">
            <w:pPr>
              <w:tabs>
                <w:tab w:val="right" w:pos="7164"/>
              </w:tabs>
              <w:spacing w:before="60" w:after="60"/>
              <w:jc w:val="both"/>
            </w:pPr>
            <w:r w:rsidRPr="00DD5B74">
              <w:t xml:space="preserve">The </w:t>
            </w:r>
            <w:r w:rsidR="007A08A5" w:rsidRPr="00DD5B74">
              <w:t>price shall not be</w:t>
            </w:r>
            <w:r w:rsidR="007A08A5" w:rsidRPr="00DD5B74">
              <w:rPr>
                <w:i/>
              </w:rPr>
              <w:t xml:space="preserve"> </w:t>
            </w:r>
            <w:r w:rsidR="004753F5" w:rsidRPr="00DD5B74">
              <w:t>adjustable to the fluctuation in the rate of exchange.</w:t>
            </w:r>
          </w:p>
        </w:tc>
      </w:tr>
      <w:tr w:rsidR="007D541B" w:rsidRPr="00DD5B74" w14:paraId="20B17895" w14:textId="77777777" w:rsidTr="00780317">
        <w:trPr>
          <w:cantSplit/>
        </w:trPr>
        <w:tc>
          <w:tcPr>
            <w:tcW w:w="2235" w:type="dxa"/>
            <w:tcBorders>
              <w:right w:val="single" w:sz="6" w:space="0" w:color="auto"/>
            </w:tcBorders>
          </w:tcPr>
          <w:p w14:paraId="5DA4F5ED" w14:textId="77777777" w:rsidR="007D541B" w:rsidRPr="00DD5B74" w:rsidRDefault="007D541B" w:rsidP="00DD5B74">
            <w:pPr>
              <w:spacing w:before="60" w:after="60"/>
              <w:rPr>
                <w:b/>
                <w:bCs/>
              </w:rPr>
            </w:pPr>
            <w:r w:rsidRPr="00DD5B74">
              <w:rPr>
                <w:b/>
                <w:bCs/>
              </w:rPr>
              <w:lastRenderedPageBreak/>
              <w:t>Payment Period</w:t>
            </w:r>
          </w:p>
          <w:p w14:paraId="1C7B703F" w14:textId="77777777" w:rsidR="007D541B" w:rsidRPr="00DD5B74" w:rsidRDefault="007D541B" w:rsidP="00DD5B74">
            <w:pPr>
              <w:spacing w:before="60" w:after="60"/>
              <w:rPr>
                <w:b/>
                <w:bCs/>
              </w:rPr>
            </w:pPr>
            <w:r w:rsidRPr="00DD5B74">
              <w:rPr>
                <w:b/>
                <w:bCs/>
              </w:rPr>
              <w:t>GCC 16.5</w:t>
            </w:r>
          </w:p>
        </w:tc>
        <w:tc>
          <w:tcPr>
            <w:tcW w:w="7683" w:type="dxa"/>
            <w:tcBorders>
              <w:left w:val="single" w:sz="6" w:space="0" w:color="auto"/>
            </w:tcBorders>
          </w:tcPr>
          <w:p w14:paraId="468DF0FC" w14:textId="77777777" w:rsidR="007D541B" w:rsidRPr="00DD5B74" w:rsidRDefault="007D541B" w:rsidP="00DD5B74">
            <w:pPr>
              <w:tabs>
                <w:tab w:val="right" w:pos="7164"/>
              </w:tabs>
              <w:spacing w:before="60" w:after="60"/>
              <w:jc w:val="both"/>
            </w:pPr>
            <w:r w:rsidRPr="00DD5B74">
              <w:t>The method and conditions of payments to be made to the Supplier under this Contract shall be as follows:</w:t>
            </w:r>
          </w:p>
          <w:p w14:paraId="4E62D40E" w14:textId="77777777" w:rsidR="007D541B" w:rsidRPr="00DD5B74" w:rsidRDefault="007D541B" w:rsidP="00DD5B74">
            <w:pPr>
              <w:tabs>
                <w:tab w:val="right" w:pos="7164"/>
              </w:tabs>
              <w:spacing w:before="60" w:after="60"/>
              <w:jc w:val="both"/>
            </w:pPr>
          </w:p>
          <w:p w14:paraId="406DF521" w14:textId="77777777" w:rsidR="007D541B" w:rsidRPr="00DD5B74" w:rsidRDefault="007D541B" w:rsidP="00DD5B74">
            <w:pPr>
              <w:numPr>
                <w:ilvl w:val="0"/>
                <w:numId w:val="19"/>
              </w:numPr>
              <w:spacing w:before="60" w:after="60"/>
              <w:ind w:left="459" w:firstLine="0"/>
            </w:pPr>
            <w:r w:rsidRPr="00DD5B74">
              <w:rPr>
                <w:b/>
              </w:rPr>
              <w:t>On Acceptance:</w:t>
            </w:r>
            <w:r w:rsidRPr="00DD5B74">
              <w:t xml:space="preserve"> The Contract Price of goods received shall be paid no later than thirty (30) days of receipt of the Goods upon submission of an invoice (showing Purchaser’s name; the Procurement Reference number, description of payment and total amount, signed in original, stamped or sealed with the company stamp/seal) supported by the Acceptance Certificate issued by the Purchaser. </w:t>
            </w:r>
          </w:p>
          <w:p w14:paraId="5561B6DF" w14:textId="77777777" w:rsidR="00947B08" w:rsidRPr="00DD5B74" w:rsidRDefault="00947B08" w:rsidP="00DD5B74">
            <w:pPr>
              <w:spacing w:before="60" w:after="60"/>
              <w:ind w:left="459"/>
            </w:pPr>
          </w:p>
        </w:tc>
      </w:tr>
      <w:tr w:rsidR="002F1715" w:rsidRPr="00DD5B74" w14:paraId="6A5FB1AE" w14:textId="77777777" w:rsidTr="00780317">
        <w:trPr>
          <w:cantSplit/>
        </w:trPr>
        <w:tc>
          <w:tcPr>
            <w:tcW w:w="2235" w:type="dxa"/>
            <w:tcBorders>
              <w:right w:val="single" w:sz="6" w:space="0" w:color="auto"/>
            </w:tcBorders>
          </w:tcPr>
          <w:p w14:paraId="536BB15D" w14:textId="77777777" w:rsidR="002F1715" w:rsidRPr="00DD5B74" w:rsidRDefault="002F1715" w:rsidP="00DD5B74">
            <w:pPr>
              <w:spacing w:before="60" w:after="60"/>
              <w:rPr>
                <w:b/>
                <w:bCs/>
              </w:rPr>
            </w:pPr>
            <w:r w:rsidRPr="00DD5B74">
              <w:rPr>
                <w:b/>
                <w:bCs/>
              </w:rPr>
              <w:t>Performance Security</w:t>
            </w:r>
          </w:p>
          <w:p w14:paraId="65801054" w14:textId="77777777" w:rsidR="002F1715" w:rsidRPr="00DD5B74" w:rsidRDefault="008D46F9" w:rsidP="00DD5B74">
            <w:pPr>
              <w:spacing w:before="60" w:after="60"/>
              <w:rPr>
                <w:b/>
                <w:bCs/>
              </w:rPr>
            </w:pPr>
            <w:r w:rsidRPr="00DD5B74">
              <w:rPr>
                <w:b/>
                <w:bCs/>
              </w:rPr>
              <w:t>GCC 18</w:t>
            </w:r>
            <w:r w:rsidR="00046EB3" w:rsidRPr="00DD5B74">
              <w:rPr>
                <w:b/>
                <w:bCs/>
              </w:rPr>
              <w:t>.1</w:t>
            </w:r>
          </w:p>
        </w:tc>
        <w:tc>
          <w:tcPr>
            <w:tcW w:w="7683" w:type="dxa"/>
            <w:tcBorders>
              <w:left w:val="single" w:sz="6" w:space="0" w:color="auto"/>
            </w:tcBorders>
          </w:tcPr>
          <w:p w14:paraId="7CFF54A8" w14:textId="77777777" w:rsidR="002F1715" w:rsidRPr="00DD5B74" w:rsidRDefault="002F1715" w:rsidP="00DD5B74">
            <w:pPr>
              <w:numPr>
                <w:ilvl w:val="0"/>
                <w:numId w:val="2"/>
              </w:numPr>
              <w:tabs>
                <w:tab w:val="right" w:pos="7164"/>
              </w:tabs>
              <w:spacing w:before="60" w:after="60"/>
              <w:jc w:val="both"/>
            </w:pPr>
            <w:r w:rsidRPr="00DD5B74">
              <w:t>No performance security is required</w:t>
            </w:r>
            <w:r w:rsidRPr="00DD5B74">
              <w:rPr>
                <w:sz w:val="20"/>
                <w:szCs w:val="20"/>
              </w:rPr>
              <w:tab/>
            </w:r>
          </w:p>
        </w:tc>
      </w:tr>
      <w:tr w:rsidR="00046EB3" w:rsidRPr="00DD5B74" w14:paraId="0954812D" w14:textId="77777777" w:rsidTr="00780317">
        <w:trPr>
          <w:cantSplit/>
        </w:trPr>
        <w:tc>
          <w:tcPr>
            <w:tcW w:w="2235" w:type="dxa"/>
            <w:tcBorders>
              <w:right w:val="single" w:sz="6" w:space="0" w:color="auto"/>
            </w:tcBorders>
          </w:tcPr>
          <w:p w14:paraId="74305BC4" w14:textId="77777777" w:rsidR="00046EB3" w:rsidRPr="00DD5B74" w:rsidRDefault="00046EB3" w:rsidP="00DD5B74">
            <w:pPr>
              <w:spacing w:before="60" w:after="60"/>
              <w:rPr>
                <w:b/>
                <w:bCs/>
              </w:rPr>
            </w:pPr>
            <w:r w:rsidRPr="00DD5B74">
              <w:rPr>
                <w:b/>
                <w:bCs/>
              </w:rPr>
              <w:t xml:space="preserve">Discharge of Performance Security </w:t>
            </w:r>
          </w:p>
          <w:p w14:paraId="7E3D5C32" w14:textId="77777777" w:rsidR="00046EB3" w:rsidRPr="00DD5B74" w:rsidRDefault="00046EB3" w:rsidP="00DD5B74">
            <w:pPr>
              <w:spacing w:before="60" w:after="60"/>
              <w:rPr>
                <w:b/>
                <w:bCs/>
              </w:rPr>
            </w:pPr>
            <w:r w:rsidRPr="00DD5B74">
              <w:rPr>
                <w:b/>
                <w:bCs/>
              </w:rPr>
              <w:t>GCC 18.4</w:t>
            </w:r>
          </w:p>
        </w:tc>
        <w:tc>
          <w:tcPr>
            <w:tcW w:w="7683" w:type="dxa"/>
            <w:tcBorders>
              <w:left w:val="single" w:sz="6" w:space="0" w:color="auto"/>
            </w:tcBorders>
          </w:tcPr>
          <w:p w14:paraId="1306DCE2" w14:textId="77777777" w:rsidR="00644C9D" w:rsidRPr="00DD5B74" w:rsidRDefault="007A08A5" w:rsidP="00DD5B74">
            <w:pPr>
              <w:tabs>
                <w:tab w:val="right" w:pos="7164"/>
              </w:tabs>
              <w:spacing w:before="60" w:after="60"/>
              <w:jc w:val="both"/>
            </w:pPr>
            <w:r w:rsidRPr="00DD5B74">
              <w:t>Not applicable</w:t>
            </w:r>
            <w:r w:rsidR="00546CFB" w:rsidRPr="00DD5B74">
              <w:t>.</w:t>
            </w:r>
            <w:r w:rsidRPr="00DD5B74">
              <w:t xml:space="preserve"> </w:t>
            </w:r>
            <w:r w:rsidR="00644C9D" w:rsidRPr="00DD5B74">
              <w:t xml:space="preserve"> </w:t>
            </w:r>
          </w:p>
        </w:tc>
      </w:tr>
      <w:tr w:rsidR="002F1715" w:rsidRPr="00DD5B74" w14:paraId="577DC23D" w14:textId="77777777" w:rsidTr="00780317">
        <w:trPr>
          <w:cantSplit/>
        </w:trPr>
        <w:tc>
          <w:tcPr>
            <w:tcW w:w="2235" w:type="dxa"/>
            <w:tcBorders>
              <w:right w:val="single" w:sz="6" w:space="0" w:color="auto"/>
            </w:tcBorders>
          </w:tcPr>
          <w:p w14:paraId="09EC623C" w14:textId="77777777" w:rsidR="002F1715" w:rsidRPr="00DD5B74" w:rsidRDefault="002F1715" w:rsidP="00DD5B74">
            <w:pPr>
              <w:spacing w:before="60" w:after="60"/>
              <w:rPr>
                <w:b/>
                <w:bCs/>
              </w:rPr>
            </w:pPr>
            <w:r w:rsidRPr="00DD5B74">
              <w:rPr>
                <w:b/>
                <w:bCs/>
              </w:rPr>
              <w:t>Packing</w:t>
            </w:r>
          </w:p>
          <w:p w14:paraId="4C8144D4" w14:textId="77777777" w:rsidR="002F1715" w:rsidRPr="00DD5B74" w:rsidRDefault="002F1715" w:rsidP="00DD5B74">
            <w:pPr>
              <w:spacing w:before="60" w:after="60"/>
              <w:rPr>
                <w:b/>
                <w:bCs/>
              </w:rPr>
            </w:pPr>
            <w:r w:rsidRPr="00DD5B74">
              <w:rPr>
                <w:b/>
                <w:bCs/>
              </w:rPr>
              <w:t>GCC 2</w:t>
            </w:r>
            <w:r w:rsidR="008D46F9" w:rsidRPr="00DD5B74">
              <w:rPr>
                <w:b/>
                <w:bCs/>
              </w:rPr>
              <w:t>3</w:t>
            </w:r>
            <w:r w:rsidRPr="00DD5B74">
              <w:rPr>
                <w:b/>
                <w:bCs/>
              </w:rPr>
              <w:t>.2</w:t>
            </w:r>
          </w:p>
        </w:tc>
        <w:tc>
          <w:tcPr>
            <w:tcW w:w="7683" w:type="dxa"/>
            <w:tcBorders>
              <w:left w:val="single" w:sz="6" w:space="0" w:color="auto"/>
            </w:tcBorders>
          </w:tcPr>
          <w:p w14:paraId="163A593A" w14:textId="77777777" w:rsidR="002F1715" w:rsidRPr="00DD5B74" w:rsidRDefault="002F1715" w:rsidP="00DD5B74">
            <w:pPr>
              <w:tabs>
                <w:tab w:val="right" w:pos="7164"/>
              </w:tabs>
              <w:spacing w:before="60" w:after="60"/>
              <w:jc w:val="both"/>
            </w:pPr>
            <w:r w:rsidRPr="00DD5B74">
              <w:t>The packing, marking and documentation within and outside the packages shall be: ___________</w:t>
            </w:r>
            <w:r w:rsidR="00AD2A76" w:rsidRPr="00DD5B74">
              <w:t>______________________________</w:t>
            </w:r>
          </w:p>
        </w:tc>
      </w:tr>
      <w:tr w:rsidR="002F1715" w:rsidRPr="00DD5B74" w14:paraId="3C01B4CC" w14:textId="77777777" w:rsidTr="00780317">
        <w:trPr>
          <w:cantSplit/>
        </w:trPr>
        <w:tc>
          <w:tcPr>
            <w:tcW w:w="2235" w:type="dxa"/>
            <w:tcBorders>
              <w:right w:val="single" w:sz="6" w:space="0" w:color="auto"/>
            </w:tcBorders>
          </w:tcPr>
          <w:p w14:paraId="0E917288" w14:textId="77777777" w:rsidR="002F1715" w:rsidRPr="00DD5B74" w:rsidRDefault="002F1715" w:rsidP="00DD5B74">
            <w:pPr>
              <w:spacing w:before="60" w:after="60"/>
              <w:rPr>
                <w:b/>
                <w:bCs/>
              </w:rPr>
            </w:pPr>
            <w:r w:rsidRPr="00DD5B74">
              <w:rPr>
                <w:b/>
                <w:bCs/>
              </w:rPr>
              <w:t>Insurance</w:t>
            </w:r>
          </w:p>
          <w:p w14:paraId="7CE3931C" w14:textId="77777777" w:rsidR="002F1715" w:rsidRPr="00DD5B74" w:rsidRDefault="002F1715" w:rsidP="00DD5B74">
            <w:pPr>
              <w:spacing w:before="60" w:after="60"/>
              <w:rPr>
                <w:b/>
                <w:bCs/>
              </w:rPr>
            </w:pPr>
            <w:r w:rsidRPr="00DD5B74">
              <w:rPr>
                <w:b/>
                <w:bCs/>
              </w:rPr>
              <w:t>GCC 2</w:t>
            </w:r>
            <w:r w:rsidR="008D46F9" w:rsidRPr="00DD5B74">
              <w:rPr>
                <w:b/>
                <w:bCs/>
              </w:rPr>
              <w:t>4</w:t>
            </w:r>
            <w:r w:rsidR="00644C9D" w:rsidRPr="00DD5B74">
              <w:rPr>
                <w:b/>
                <w:bCs/>
              </w:rPr>
              <w:t>.1</w:t>
            </w:r>
          </w:p>
        </w:tc>
        <w:tc>
          <w:tcPr>
            <w:tcW w:w="7683" w:type="dxa"/>
            <w:tcBorders>
              <w:left w:val="single" w:sz="6" w:space="0" w:color="auto"/>
            </w:tcBorders>
          </w:tcPr>
          <w:p w14:paraId="418F92DB" w14:textId="77777777" w:rsidR="002F1715" w:rsidRPr="00DD5B74" w:rsidRDefault="00C4603F" w:rsidP="00DD5B74">
            <w:pPr>
              <w:tabs>
                <w:tab w:val="right" w:pos="7164"/>
              </w:tabs>
              <w:spacing w:before="60" w:after="60"/>
              <w:jc w:val="both"/>
            </w:pPr>
            <w:r w:rsidRPr="00DD5B74">
              <w:t>Not Applicable</w:t>
            </w:r>
            <w:r w:rsidR="00557AB3" w:rsidRPr="00DD5B74">
              <w:t xml:space="preserve"> </w:t>
            </w:r>
          </w:p>
        </w:tc>
      </w:tr>
      <w:tr w:rsidR="002F1715" w:rsidRPr="00DD5B74" w14:paraId="086EB606" w14:textId="77777777" w:rsidTr="00780317">
        <w:trPr>
          <w:cantSplit/>
        </w:trPr>
        <w:tc>
          <w:tcPr>
            <w:tcW w:w="2235" w:type="dxa"/>
            <w:tcBorders>
              <w:right w:val="single" w:sz="6" w:space="0" w:color="auto"/>
            </w:tcBorders>
          </w:tcPr>
          <w:p w14:paraId="2881DCC3" w14:textId="77777777" w:rsidR="002F1715" w:rsidRPr="00DD5B74" w:rsidRDefault="002F1715" w:rsidP="00DD5B74">
            <w:pPr>
              <w:spacing w:before="60" w:after="60"/>
              <w:rPr>
                <w:b/>
                <w:bCs/>
              </w:rPr>
            </w:pPr>
            <w:r w:rsidRPr="00DD5B74">
              <w:rPr>
                <w:b/>
                <w:bCs/>
              </w:rPr>
              <w:t>Transportation</w:t>
            </w:r>
          </w:p>
          <w:p w14:paraId="18FEF8D6" w14:textId="77777777" w:rsidR="002F1715" w:rsidRPr="00DD5B74" w:rsidRDefault="002F1715" w:rsidP="00DD5B74">
            <w:pPr>
              <w:spacing w:before="60" w:after="60"/>
              <w:rPr>
                <w:b/>
                <w:bCs/>
              </w:rPr>
            </w:pPr>
            <w:r w:rsidRPr="00DD5B74">
              <w:rPr>
                <w:b/>
                <w:bCs/>
              </w:rPr>
              <w:t>GCC 2</w:t>
            </w:r>
            <w:r w:rsidR="008D46F9" w:rsidRPr="00DD5B74">
              <w:rPr>
                <w:b/>
                <w:bCs/>
              </w:rPr>
              <w:t>5</w:t>
            </w:r>
          </w:p>
        </w:tc>
        <w:tc>
          <w:tcPr>
            <w:tcW w:w="7683" w:type="dxa"/>
            <w:tcBorders>
              <w:left w:val="single" w:sz="6" w:space="0" w:color="auto"/>
            </w:tcBorders>
          </w:tcPr>
          <w:p w14:paraId="089CF4F9" w14:textId="3213E7D1" w:rsidR="002F1715" w:rsidRPr="00DD5B74" w:rsidRDefault="002F1715" w:rsidP="00DD5B74">
            <w:pPr>
              <w:tabs>
                <w:tab w:val="left" w:pos="426"/>
              </w:tabs>
              <w:spacing w:before="60" w:after="60"/>
              <w:jc w:val="both"/>
              <w:rPr>
                <w:b/>
              </w:rPr>
            </w:pPr>
            <w:r w:rsidRPr="00DD5B74">
              <w:t>The Goods shall be delivered</w:t>
            </w:r>
            <w:r w:rsidR="00C4603F" w:rsidRPr="00DD5B74">
              <w:t xml:space="preserve"> at</w:t>
            </w:r>
            <w:r w:rsidRPr="00DD5B74">
              <w:t xml:space="preserve">: </w:t>
            </w:r>
            <w:r w:rsidR="001C69C0" w:rsidRPr="00DD5B74">
              <w:t xml:space="preserve">NamPower </w:t>
            </w:r>
            <w:r w:rsidR="005B355E" w:rsidRPr="00DD5B74">
              <w:t>Van Eck</w:t>
            </w:r>
            <w:r w:rsidR="003A1D42" w:rsidRPr="00DD5B74">
              <w:t xml:space="preserve"> Power Station in </w:t>
            </w:r>
            <w:r w:rsidR="005B355E" w:rsidRPr="00DD5B74">
              <w:t>Windhoek</w:t>
            </w:r>
          </w:p>
        </w:tc>
      </w:tr>
      <w:tr w:rsidR="00644C9D" w:rsidRPr="00DD5B74" w14:paraId="43BABB31" w14:textId="77777777" w:rsidTr="00780317">
        <w:trPr>
          <w:cantSplit/>
        </w:trPr>
        <w:tc>
          <w:tcPr>
            <w:tcW w:w="2235" w:type="dxa"/>
            <w:tcBorders>
              <w:right w:val="single" w:sz="6" w:space="0" w:color="auto"/>
            </w:tcBorders>
          </w:tcPr>
          <w:p w14:paraId="1A49B52F" w14:textId="77777777" w:rsidR="00644C9D" w:rsidRPr="00DD5B74" w:rsidRDefault="00644C9D" w:rsidP="00DD5B74">
            <w:pPr>
              <w:spacing w:before="60" w:after="60"/>
              <w:rPr>
                <w:b/>
                <w:bCs/>
              </w:rPr>
            </w:pPr>
            <w:r w:rsidRPr="00DD5B74">
              <w:rPr>
                <w:b/>
                <w:bCs/>
              </w:rPr>
              <w:t>Inspection and Test</w:t>
            </w:r>
          </w:p>
          <w:p w14:paraId="18B89DF9" w14:textId="77777777" w:rsidR="00644C9D" w:rsidRPr="00DD5B74" w:rsidRDefault="00644C9D" w:rsidP="00DD5B74">
            <w:pPr>
              <w:spacing w:before="60" w:after="60"/>
              <w:rPr>
                <w:b/>
                <w:bCs/>
              </w:rPr>
            </w:pPr>
            <w:r w:rsidRPr="00DD5B74">
              <w:rPr>
                <w:b/>
                <w:bCs/>
              </w:rPr>
              <w:t>GCC 26.1</w:t>
            </w:r>
          </w:p>
        </w:tc>
        <w:tc>
          <w:tcPr>
            <w:tcW w:w="7683" w:type="dxa"/>
            <w:tcBorders>
              <w:left w:val="single" w:sz="6" w:space="0" w:color="auto"/>
            </w:tcBorders>
          </w:tcPr>
          <w:p w14:paraId="7D912162" w14:textId="77777777" w:rsidR="00644C9D" w:rsidRPr="00DD5B74" w:rsidRDefault="00644C9D" w:rsidP="00DD5B74">
            <w:pPr>
              <w:tabs>
                <w:tab w:val="left" w:pos="426"/>
              </w:tabs>
              <w:spacing w:before="60" w:after="60"/>
              <w:jc w:val="both"/>
              <w:rPr>
                <w:i/>
                <w:sz w:val="20"/>
                <w:szCs w:val="20"/>
              </w:rPr>
            </w:pPr>
            <w:r w:rsidRPr="00DD5B74">
              <w:rPr>
                <w:szCs w:val="20"/>
              </w:rPr>
              <w:t>The inspection</w:t>
            </w:r>
            <w:r w:rsidR="00C4603F" w:rsidRPr="00DD5B74">
              <w:rPr>
                <w:szCs w:val="20"/>
              </w:rPr>
              <w:t>s</w:t>
            </w:r>
            <w:r w:rsidRPr="00DD5B74">
              <w:rPr>
                <w:szCs w:val="20"/>
              </w:rPr>
              <w:t xml:space="preserve"> shall be: </w:t>
            </w:r>
            <w:r w:rsidR="00546CFB" w:rsidRPr="00DD5B74">
              <w:rPr>
                <w:szCs w:val="20"/>
              </w:rPr>
              <w:t xml:space="preserve">To be </w:t>
            </w:r>
            <w:r w:rsidR="00BE2175" w:rsidRPr="00DD5B74">
              <w:rPr>
                <w:szCs w:val="20"/>
              </w:rPr>
              <w:t>carried</w:t>
            </w:r>
            <w:r w:rsidRPr="00DD5B74">
              <w:rPr>
                <w:szCs w:val="20"/>
              </w:rPr>
              <w:t xml:space="preserve"> out </w:t>
            </w:r>
            <w:r w:rsidR="00546CFB" w:rsidRPr="00DD5B74">
              <w:rPr>
                <w:szCs w:val="20"/>
              </w:rPr>
              <w:t>upon delivery.</w:t>
            </w:r>
          </w:p>
        </w:tc>
      </w:tr>
      <w:tr w:rsidR="005D667C" w:rsidRPr="00DD5B74" w14:paraId="19FBF0DA" w14:textId="77777777" w:rsidTr="00780317">
        <w:trPr>
          <w:cantSplit/>
        </w:trPr>
        <w:tc>
          <w:tcPr>
            <w:tcW w:w="2235" w:type="dxa"/>
            <w:tcBorders>
              <w:right w:val="single" w:sz="6" w:space="0" w:color="auto"/>
            </w:tcBorders>
          </w:tcPr>
          <w:p w14:paraId="6DAC13C0" w14:textId="77777777" w:rsidR="005D667C" w:rsidRPr="00DD5B74" w:rsidRDefault="00AC4B43" w:rsidP="00DD5B74">
            <w:pPr>
              <w:spacing w:before="60" w:after="60"/>
              <w:rPr>
                <w:b/>
                <w:bCs/>
              </w:rPr>
            </w:pPr>
            <w:r w:rsidRPr="00DD5B74">
              <w:rPr>
                <w:b/>
                <w:bCs/>
              </w:rPr>
              <w:t xml:space="preserve">Location of </w:t>
            </w:r>
            <w:r w:rsidR="005D667C" w:rsidRPr="00DD5B74">
              <w:rPr>
                <w:b/>
                <w:bCs/>
              </w:rPr>
              <w:t>Inspection and Test</w:t>
            </w:r>
            <w:r w:rsidR="005F5A45" w:rsidRPr="00DD5B74">
              <w:rPr>
                <w:b/>
                <w:bCs/>
              </w:rPr>
              <w:t>s</w:t>
            </w:r>
          </w:p>
          <w:p w14:paraId="7D7E9B7E" w14:textId="77777777" w:rsidR="005D667C" w:rsidRPr="00DD5B74" w:rsidRDefault="005D667C" w:rsidP="00DD5B74">
            <w:pPr>
              <w:spacing w:before="60" w:after="60"/>
              <w:rPr>
                <w:b/>
                <w:bCs/>
              </w:rPr>
            </w:pPr>
            <w:r w:rsidRPr="00DD5B74">
              <w:rPr>
                <w:b/>
                <w:bCs/>
              </w:rPr>
              <w:t>GCC 2</w:t>
            </w:r>
            <w:r w:rsidR="008D46F9" w:rsidRPr="00DD5B74">
              <w:rPr>
                <w:b/>
                <w:bCs/>
              </w:rPr>
              <w:t>6</w:t>
            </w:r>
            <w:r w:rsidRPr="00DD5B74">
              <w:rPr>
                <w:b/>
                <w:bCs/>
              </w:rPr>
              <w:t>.</w:t>
            </w:r>
            <w:r w:rsidR="00644C9D" w:rsidRPr="00DD5B74">
              <w:rPr>
                <w:b/>
                <w:bCs/>
              </w:rPr>
              <w:t>2</w:t>
            </w:r>
          </w:p>
        </w:tc>
        <w:tc>
          <w:tcPr>
            <w:tcW w:w="7683" w:type="dxa"/>
            <w:tcBorders>
              <w:left w:val="single" w:sz="6" w:space="0" w:color="auto"/>
            </w:tcBorders>
          </w:tcPr>
          <w:p w14:paraId="7D201C98" w14:textId="77777777" w:rsidR="00AC4B43" w:rsidRPr="00DD5B74" w:rsidRDefault="00AC4B43" w:rsidP="00DD5B74">
            <w:pPr>
              <w:tabs>
                <w:tab w:val="left" w:pos="426"/>
              </w:tabs>
              <w:spacing w:before="60" w:after="60"/>
              <w:jc w:val="both"/>
              <w:rPr>
                <w:szCs w:val="20"/>
              </w:rPr>
            </w:pPr>
          </w:p>
          <w:p w14:paraId="53F5DBBE" w14:textId="77777777" w:rsidR="005D667C" w:rsidRPr="00DD5B74" w:rsidRDefault="00D627DD" w:rsidP="00DD5B74">
            <w:pPr>
              <w:tabs>
                <w:tab w:val="left" w:pos="426"/>
              </w:tabs>
              <w:spacing w:before="60" w:after="60"/>
              <w:jc w:val="both"/>
            </w:pPr>
            <w:r w:rsidRPr="00DD5B74">
              <w:t>Not Applicable</w:t>
            </w:r>
          </w:p>
        </w:tc>
      </w:tr>
      <w:tr w:rsidR="002F1715" w:rsidRPr="00DD5B74" w14:paraId="3EA2C0CB" w14:textId="77777777" w:rsidTr="00780317">
        <w:trPr>
          <w:cantSplit/>
        </w:trPr>
        <w:tc>
          <w:tcPr>
            <w:tcW w:w="2235" w:type="dxa"/>
            <w:tcBorders>
              <w:right w:val="single" w:sz="6" w:space="0" w:color="auto"/>
            </w:tcBorders>
          </w:tcPr>
          <w:p w14:paraId="71539317" w14:textId="77777777" w:rsidR="002F1715" w:rsidRPr="00DD5B74" w:rsidRDefault="002F1715" w:rsidP="00DD5B74">
            <w:pPr>
              <w:spacing w:before="60" w:after="60"/>
              <w:rPr>
                <w:b/>
                <w:bCs/>
              </w:rPr>
            </w:pPr>
            <w:r w:rsidRPr="00DD5B74">
              <w:rPr>
                <w:b/>
                <w:bCs/>
              </w:rPr>
              <w:t>Liquidated Damages</w:t>
            </w:r>
          </w:p>
          <w:p w14:paraId="2E3EC687" w14:textId="77777777" w:rsidR="002F1715" w:rsidRPr="00DD5B74" w:rsidRDefault="002F1715" w:rsidP="00DD5B74">
            <w:pPr>
              <w:spacing w:before="60" w:after="60"/>
              <w:rPr>
                <w:b/>
                <w:bCs/>
              </w:rPr>
            </w:pPr>
            <w:r w:rsidRPr="00DD5B74">
              <w:rPr>
                <w:b/>
                <w:bCs/>
              </w:rPr>
              <w:t>GCC 2</w:t>
            </w:r>
            <w:r w:rsidR="008D46F9" w:rsidRPr="00DD5B74">
              <w:rPr>
                <w:b/>
                <w:bCs/>
              </w:rPr>
              <w:t>7</w:t>
            </w:r>
            <w:r w:rsidR="00AC4B43" w:rsidRPr="00DD5B74">
              <w:rPr>
                <w:b/>
                <w:bCs/>
              </w:rPr>
              <w:t>.1</w:t>
            </w:r>
          </w:p>
        </w:tc>
        <w:tc>
          <w:tcPr>
            <w:tcW w:w="7683" w:type="dxa"/>
            <w:tcBorders>
              <w:left w:val="single" w:sz="6" w:space="0" w:color="auto"/>
            </w:tcBorders>
          </w:tcPr>
          <w:p w14:paraId="3952F58C" w14:textId="77777777" w:rsidR="002F1715" w:rsidRPr="00DD5B74" w:rsidRDefault="00546CFB" w:rsidP="00DD5B74">
            <w:pPr>
              <w:tabs>
                <w:tab w:val="left" w:pos="426"/>
              </w:tabs>
              <w:spacing w:before="60" w:after="60"/>
              <w:jc w:val="both"/>
            </w:pPr>
            <w:r w:rsidRPr="00DD5B74">
              <w:t>Not applicable.</w:t>
            </w:r>
          </w:p>
        </w:tc>
      </w:tr>
      <w:tr w:rsidR="002F1715" w:rsidRPr="00DD5B74" w14:paraId="65D512F5" w14:textId="77777777" w:rsidTr="00780317">
        <w:trPr>
          <w:cantSplit/>
        </w:trPr>
        <w:tc>
          <w:tcPr>
            <w:tcW w:w="2235" w:type="dxa"/>
            <w:tcBorders>
              <w:right w:val="single" w:sz="6" w:space="0" w:color="auto"/>
            </w:tcBorders>
          </w:tcPr>
          <w:p w14:paraId="04CB09C9" w14:textId="77777777" w:rsidR="002F1715" w:rsidRPr="00DD5B74" w:rsidRDefault="002F1715" w:rsidP="00DD5B74">
            <w:pPr>
              <w:spacing w:before="60" w:after="60"/>
              <w:rPr>
                <w:b/>
                <w:bCs/>
              </w:rPr>
            </w:pPr>
            <w:r w:rsidRPr="00DD5B74">
              <w:rPr>
                <w:b/>
                <w:bCs/>
              </w:rPr>
              <w:t>Warranty</w:t>
            </w:r>
          </w:p>
          <w:p w14:paraId="7C4315EB" w14:textId="77777777" w:rsidR="002F1715" w:rsidRPr="00DD5B74" w:rsidRDefault="002F1715" w:rsidP="00DD5B74">
            <w:pPr>
              <w:spacing w:before="60" w:after="60"/>
              <w:rPr>
                <w:b/>
                <w:bCs/>
              </w:rPr>
            </w:pPr>
            <w:r w:rsidRPr="00DD5B74">
              <w:rPr>
                <w:b/>
                <w:bCs/>
              </w:rPr>
              <w:t>GCC 2</w:t>
            </w:r>
            <w:r w:rsidR="008D46F9" w:rsidRPr="00DD5B74">
              <w:rPr>
                <w:b/>
                <w:bCs/>
              </w:rPr>
              <w:t>8</w:t>
            </w:r>
            <w:r w:rsidRPr="00DD5B74">
              <w:rPr>
                <w:b/>
                <w:bCs/>
              </w:rPr>
              <w:t>.3</w:t>
            </w:r>
          </w:p>
        </w:tc>
        <w:tc>
          <w:tcPr>
            <w:tcW w:w="7683" w:type="dxa"/>
            <w:tcBorders>
              <w:left w:val="single" w:sz="6" w:space="0" w:color="auto"/>
            </w:tcBorders>
          </w:tcPr>
          <w:p w14:paraId="34ACD787" w14:textId="77777777" w:rsidR="002F1715" w:rsidRPr="00DD5B74" w:rsidRDefault="00AE74B5" w:rsidP="00DD5B74">
            <w:pPr>
              <w:tabs>
                <w:tab w:val="right" w:pos="7164"/>
              </w:tabs>
              <w:spacing w:before="60" w:after="60"/>
              <w:jc w:val="both"/>
            </w:pPr>
            <w:r w:rsidRPr="00DD5B74">
              <w:t xml:space="preserve">The period of validity of the warranty shall be: </w:t>
            </w:r>
            <w:r w:rsidR="00D627DD" w:rsidRPr="00DD5B74">
              <w:t>Not Applicable</w:t>
            </w:r>
          </w:p>
        </w:tc>
      </w:tr>
      <w:tr w:rsidR="00AC4B43" w:rsidRPr="00DD5B74" w14:paraId="764E5F6B" w14:textId="77777777" w:rsidTr="00780317">
        <w:trPr>
          <w:cantSplit/>
        </w:trPr>
        <w:tc>
          <w:tcPr>
            <w:tcW w:w="2235" w:type="dxa"/>
            <w:tcBorders>
              <w:right w:val="single" w:sz="6" w:space="0" w:color="auto"/>
            </w:tcBorders>
          </w:tcPr>
          <w:p w14:paraId="3A4534B2" w14:textId="77777777" w:rsidR="00AC4B43" w:rsidRPr="00DD5B74" w:rsidRDefault="00AC4B43" w:rsidP="00DD5B74">
            <w:pPr>
              <w:spacing w:before="60" w:after="60"/>
              <w:rPr>
                <w:b/>
                <w:bCs/>
              </w:rPr>
            </w:pPr>
            <w:r w:rsidRPr="00DD5B74">
              <w:rPr>
                <w:b/>
                <w:bCs/>
              </w:rPr>
              <w:lastRenderedPageBreak/>
              <w:t>Repair</w:t>
            </w:r>
            <w:r w:rsidR="00AE74B5" w:rsidRPr="00DD5B74">
              <w:rPr>
                <w:b/>
                <w:bCs/>
              </w:rPr>
              <w:t xml:space="preserve"> and Replacement </w:t>
            </w:r>
          </w:p>
          <w:p w14:paraId="0C035587" w14:textId="77777777" w:rsidR="00AC4B43" w:rsidRPr="00DD5B74" w:rsidRDefault="00AC4B43" w:rsidP="00DD5B74">
            <w:pPr>
              <w:spacing w:before="60" w:after="60"/>
              <w:rPr>
                <w:b/>
                <w:bCs/>
              </w:rPr>
            </w:pPr>
            <w:r w:rsidRPr="00DD5B74">
              <w:rPr>
                <w:b/>
                <w:bCs/>
              </w:rPr>
              <w:t>GCC 28.5</w:t>
            </w:r>
          </w:p>
        </w:tc>
        <w:tc>
          <w:tcPr>
            <w:tcW w:w="7683" w:type="dxa"/>
            <w:tcBorders>
              <w:left w:val="single" w:sz="6" w:space="0" w:color="auto"/>
            </w:tcBorders>
          </w:tcPr>
          <w:p w14:paraId="76F4CCBE" w14:textId="77777777" w:rsidR="00AC4B43" w:rsidRPr="00DD5B74" w:rsidRDefault="00AC4B43" w:rsidP="00DD5B74">
            <w:pPr>
              <w:tabs>
                <w:tab w:val="right" w:pos="7164"/>
              </w:tabs>
              <w:spacing w:before="60" w:after="60"/>
              <w:jc w:val="both"/>
            </w:pPr>
          </w:p>
          <w:p w14:paraId="285F97C6" w14:textId="77777777" w:rsidR="00AC4B43" w:rsidRPr="00DD5B74" w:rsidRDefault="00AC4B43" w:rsidP="00DD5B74">
            <w:pPr>
              <w:tabs>
                <w:tab w:val="right" w:pos="7164"/>
              </w:tabs>
              <w:spacing w:before="60" w:after="60"/>
              <w:jc w:val="both"/>
            </w:pPr>
            <w:r w:rsidRPr="00DD5B74">
              <w:t xml:space="preserve">The period for repair or replacement shall be: </w:t>
            </w:r>
            <w:r w:rsidR="00D627DD" w:rsidRPr="00DD5B74">
              <w:t>Not Applicable</w:t>
            </w:r>
            <w:r w:rsidR="00546CFB" w:rsidRPr="00DD5B74">
              <w:t>.</w:t>
            </w:r>
          </w:p>
        </w:tc>
      </w:tr>
    </w:tbl>
    <w:p w14:paraId="37AF7991" w14:textId="77777777" w:rsidR="00471E2C" w:rsidRPr="00DD5B74" w:rsidRDefault="00471E2C" w:rsidP="00DD5B74">
      <w:pPr>
        <w:suppressAutoHyphens/>
        <w:overflowPunct/>
        <w:autoSpaceDE/>
        <w:autoSpaceDN/>
        <w:adjustRightInd/>
        <w:textAlignment w:val="auto"/>
        <w:rPr>
          <w:b/>
          <w:sz w:val="28"/>
          <w:szCs w:val="20"/>
          <w:lang w:val="en-US" w:eastAsia="en-US"/>
        </w:rPr>
      </w:pPr>
    </w:p>
    <w:p w14:paraId="61D78684" w14:textId="77777777" w:rsidR="00471E2C" w:rsidRPr="00DD5B74" w:rsidRDefault="00471E2C" w:rsidP="00DD5B74">
      <w:pPr>
        <w:suppressAutoHyphens/>
        <w:overflowPunct/>
        <w:autoSpaceDE/>
        <w:autoSpaceDN/>
        <w:adjustRightInd/>
        <w:textAlignment w:val="auto"/>
        <w:rPr>
          <w:b/>
          <w:sz w:val="28"/>
          <w:szCs w:val="20"/>
          <w:lang w:val="en-US" w:eastAsia="en-US"/>
        </w:rPr>
      </w:pPr>
    </w:p>
    <w:p w14:paraId="245063CD" w14:textId="77777777" w:rsidR="00471E2C" w:rsidRPr="00DD5B74" w:rsidRDefault="00471E2C" w:rsidP="00DD5B74">
      <w:pPr>
        <w:suppressAutoHyphens/>
        <w:overflowPunct/>
        <w:autoSpaceDE/>
        <w:autoSpaceDN/>
        <w:adjustRightInd/>
        <w:textAlignment w:val="auto"/>
        <w:rPr>
          <w:b/>
          <w:sz w:val="28"/>
          <w:szCs w:val="20"/>
          <w:lang w:val="en-US" w:eastAsia="en-US"/>
        </w:rPr>
      </w:pPr>
    </w:p>
    <w:p w14:paraId="3B116DE3" w14:textId="77777777" w:rsidR="00471E2C" w:rsidRPr="00DD5B74" w:rsidRDefault="00471E2C" w:rsidP="00DD5B74">
      <w:pPr>
        <w:suppressAutoHyphens/>
        <w:overflowPunct/>
        <w:autoSpaceDE/>
        <w:autoSpaceDN/>
        <w:adjustRightInd/>
        <w:textAlignment w:val="auto"/>
        <w:rPr>
          <w:b/>
          <w:sz w:val="28"/>
          <w:szCs w:val="20"/>
          <w:lang w:val="en-US" w:eastAsia="en-US"/>
        </w:rPr>
      </w:pPr>
    </w:p>
    <w:p w14:paraId="26B18312" w14:textId="77777777" w:rsidR="00471E2C" w:rsidRPr="00DD5B74" w:rsidRDefault="00471E2C" w:rsidP="00DD5B74">
      <w:pPr>
        <w:suppressAutoHyphens/>
        <w:overflowPunct/>
        <w:autoSpaceDE/>
        <w:autoSpaceDN/>
        <w:adjustRightInd/>
        <w:textAlignment w:val="auto"/>
        <w:rPr>
          <w:b/>
          <w:sz w:val="28"/>
          <w:szCs w:val="20"/>
          <w:lang w:val="en-US" w:eastAsia="en-US"/>
        </w:rPr>
      </w:pPr>
    </w:p>
    <w:p w14:paraId="02FE08B5" w14:textId="77777777" w:rsidR="00F86772" w:rsidRPr="00DD5B74" w:rsidRDefault="00546CFB" w:rsidP="00DD5B74">
      <w:pPr>
        <w:suppressAutoHyphens/>
        <w:overflowPunct/>
        <w:autoSpaceDE/>
        <w:autoSpaceDN/>
        <w:adjustRightInd/>
        <w:textAlignment w:val="auto"/>
        <w:rPr>
          <w:szCs w:val="20"/>
          <w:lang w:val="en-US" w:eastAsia="en-US"/>
        </w:rPr>
      </w:pPr>
      <w:r w:rsidRPr="00DD5B74">
        <w:rPr>
          <w:b/>
          <w:sz w:val="28"/>
          <w:szCs w:val="20"/>
          <w:lang w:val="en-US" w:eastAsia="en-US"/>
        </w:rPr>
        <w:br w:type="page"/>
      </w:r>
      <w:r w:rsidR="00F86772" w:rsidRPr="00DD5B74">
        <w:rPr>
          <w:b/>
          <w:sz w:val="28"/>
          <w:szCs w:val="20"/>
          <w:lang w:val="en-US" w:eastAsia="en-US"/>
        </w:rPr>
        <w:lastRenderedPageBreak/>
        <w:t>Attachment: Price Adjustment Formula</w:t>
      </w:r>
    </w:p>
    <w:p w14:paraId="66A0BFF3" w14:textId="77777777" w:rsidR="00F86772" w:rsidRPr="00DD5B74" w:rsidRDefault="00F86772" w:rsidP="00DD5B74">
      <w:pPr>
        <w:suppressAutoHyphens/>
        <w:overflowPunct/>
        <w:autoSpaceDE/>
        <w:autoSpaceDN/>
        <w:adjustRightInd/>
        <w:textAlignment w:val="auto"/>
        <w:rPr>
          <w:szCs w:val="20"/>
          <w:lang w:val="en-US" w:eastAsia="en-US"/>
        </w:rPr>
      </w:pPr>
    </w:p>
    <w:p w14:paraId="3FF0AFF6" w14:textId="77777777" w:rsidR="00F86772" w:rsidRPr="00DD5B74" w:rsidRDefault="00F86772" w:rsidP="00DD5B74">
      <w:pPr>
        <w:suppressAutoHyphens/>
        <w:overflowPunct/>
        <w:autoSpaceDE/>
        <w:autoSpaceDN/>
        <w:adjustRightInd/>
        <w:textAlignment w:val="auto"/>
        <w:rPr>
          <w:szCs w:val="20"/>
          <w:lang w:val="en-US" w:eastAsia="en-US"/>
        </w:rPr>
      </w:pPr>
      <w:r w:rsidRPr="00DD5B74">
        <w:rPr>
          <w:szCs w:val="20"/>
          <w:lang w:val="en-US" w:eastAsia="en-US"/>
        </w:rPr>
        <w:t>If in accordance with GCC 15.</w:t>
      </w:r>
      <w:r w:rsidR="00AE74B5" w:rsidRPr="00DD5B74">
        <w:rPr>
          <w:szCs w:val="20"/>
          <w:lang w:val="en-US" w:eastAsia="en-US"/>
        </w:rPr>
        <w:t>1</w:t>
      </w:r>
      <w:r w:rsidRPr="00DD5B74">
        <w:rPr>
          <w:szCs w:val="20"/>
          <w:lang w:val="en-US" w:eastAsia="en-US"/>
        </w:rPr>
        <w:t>, prices shall be adjustable, the following method shall be used to calculate the price adjustment:</w:t>
      </w:r>
    </w:p>
    <w:p w14:paraId="0F9B4351" w14:textId="77777777" w:rsidR="00F86772" w:rsidRPr="00DD5B74" w:rsidRDefault="00F86772" w:rsidP="00DD5B74">
      <w:pPr>
        <w:suppressAutoHyphens/>
        <w:overflowPunct/>
        <w:autoSpaceDE/>
        <w:autoSpaceDN/>
        <w:adjustRightInd/>
        <w:textAlignment w:val="auto"/>
        <w:rPr>
          <w:szCs w:val="20"/>
          <w:lang w:val="en-US" w:eastAsia="en-US"/>
        </w:rPr>
      </w:pPr>
    </w:p>
    <w:p w14:paraId="527230D3" w14:textId="77777777" w:rsidR="00F86772" w:rsidRPr="00DD5B74" w:rsidRDefault="00F86772" w:rsidP="00DD5B74">
      <w:pPr>
        <w:suppressAutoHyphens/>
        <w:overflowPunct/>
        <w:autoSpaceDE/>
        <w:autoSpaceDN/>
        <w:adjustRightInd/>
        <w:ind w:left="720" w:hanging="720"/>
        <w:textAlignment w:val="auto"/>
        <w:rPr>
          <w:szCs w:val="20"/>
          <w:lang w:val="en-US" w:eastAsia="en-US"/>
        </w:rPr>
      </w:pPr>
      <w:r w:rsidRPr="00DD5B74">
        <w:rPr>
          <w:szCs w:val="20"/>
          <w:lang w:val="en-US" w:eastAsia="en-US"/>
        </w:rPr>
        <w:t xml:space="preserve">15.2 </w:t>
      </w:r>
      <w:r w:rsidRPr="00DD5B74">
        <w:rPr>
          <w:szCs w:val="20"/>
          <w:lang w:val="en-US" w:eastAsia="en-US"/>
        </w:rPr>
        <w:tab/>
        <w:t>Prices payable to the Supplier, as stated in the Contract, shall be subject to adjustment during performance of the Contract to reflect changes in the cost of labor and material components in accordance with the formula:</w:t>
      </w:r>
    </w:p>
    <w:p w14:paraId="01C7E38D" w14:textId="77777777" w:rsidR="00F86772" w:rsidRPr="00DD5B74" w:rsidRDefault="00F86772" w:rsidP="00DD5B74">
      <w:pPr>
        <w:suppressAutoHyphens/>
        <w:overflowPunct/>
        <w:autoSpaceDE/>
        <w:autoSpaceDN/>
        <w:adjustRightInd/>
        <w:textAlignment w:val="auto"/>
        <w:rPr>
          <w:szCs w:val="20"/>
          <w:lang w:val="en-US" w:eastAsia="en-US"/>
        </w:rPr>
      </w:pPr>
    </w:p>
    <w:p w14:paraId="6C7143FA" w14:textId="77777777" w:rsidR="00F86772" w:rsidRPr="00DD5B74" w:rsidRDefault="00F86772" w:rsidP="00DD5B74">
      <w:pPr>
        <w:suppressAutoHyphens/>
        <w:overflowPunct/>
        <w:autoSpaceDE/>
        <w:autoSpaceDN/>
        <w:adjustRightInd/>
        <w:jc w:val="center"/>
        <w:textAlignment w:val="auto"/>
        <w:rPr>
          <w:szCs w:val="20"/>
          <w:lang w:val="en-US" w:eastAsia="en-US"/>
        </w:rPr>
      </w:pPr>
      <w:r w:rsidRPr="00DD5B74">
        <w:rPr>
          <w:szCs w:val="20"/>
          <w:lang w:val="en-US" w:eastAsia="en-US"/>
        </w:rPr>
        <w:t>P</w:t>
      </w:r>
      <w:r w:rsidRPr="00DD5B74">
        <w:rPr>
          <w:szCs w:val="20"/>
          <w:vertAlign w:val="subscript"/>
          <w:lang w:val="en-US" w:eastAsia="en-US"/>
        </w:rPr>
        <w:t>1</w:t>
      </w:r>
      <w:r w:rsidRPr="00DD5B74">
        <w:rPr>
          <w:szCs w:val="20"/>
          <w:lang w:val="en-US" w:eastAsia="en-US"/>
        </w:rPr>
        <w:t xml:space="preserve"> = P</w:t>
      </w:r>
      <w:r w:rsidRPr="00DD5B74">
        <w:rPr>
          <w:szCs w:val="20"/>
          <w:vertAlign w:val="subscript"/>
          <w:lang w:val="en-US" w:eastAsia="en-US"/>
        </w:rPr>
        <w:t>0</w:t>
      </w:r>
      <w:r w:rsidRPr="00DD5B74">
        <w:rPr>
          <w:szCs w:val="20"/>
          <w:lang w:val="en-US" w:eastAsia="en-US"/>
        </w:rPr>
        <w:t xml:space="preserve"> [a + </w:t>
      </w:r>
      <w:r w:rsidRPr="00DD5B74">
        <w:rPr>
          <w:szCs w:val="20"/>
          <w:u w:val="single"/>
          <w:lang w:val="en-US" w:eastAsia="en-US"/>
        </w:rPr>
        <w:t>bL</w:t>
      </w:r>
      <w:r w:rsidRPr="00DD5B74">
        <w:rPr>
          <w:szCs w:val="20"/>
          <w:vertAlign w:val="subscript"/>
          <w:lang w:val="en-US" w:eastAsia="en-US"/>
        </w:rPr>
        <w:t>1</w:t>
      </w:r>
      <w:r w:rsidRPr="00DD5B74">
        <w:rPr>
          <w:szCs w:val="20"/>
          <w:lang w:val="en-US" w:eastAsia="en-US"/>
        </w:rPr>
        <w:t xml:space="preserve"> + </w:t>
      </w:r>
      <w:r w:rsidRPr="00DD5B74">
        <w:rPr>
          <w:szCs w:val="20"/>
          <w:u w:val="single"/>
          <w:lang w:val="en-US" w:eastAsia="en-US"/>
        </w:rPr>
        <w:t>cM</w:t>
      </w:r>
      <w:r w:rsidRPr="00DD5B74">
        <w:rPr>
          <w:szCs w:val="20"/>
          <w:vertAlign w:val="subscript"/>
          <w:lang w:val="en-US" w:eastAsia="en-US"/>
        </w:rPr>
        <w:t>1</w:t>
      </w:r>
      <w:r w:rsidRPr="00DD5B74">
        <w:rPr>
          <w:szCs w:val="20"/>
          <w:lang w:val="en-US" w:eastAsia="en-US"/>
        </w:rPr>
        <w:t>] - P</w:t>
      </w:r>
      <w:r w:rsidRPr="00DD5B74">
        <w:rPr>
          <w:szCs w:val="20"/>
          <w:vertAlign w:val="subscript"/>
          <w:lang w:val="en-US" w:eastAsia="en-US"/>
        </w:rPr>
        <w:t>0</w:t>
      </w:r>
    </w:p>
    <w:p w14:paraId="5049D105" w14:textId="77777777" w:rsidR="00F86772" w:rsidRPr="00DD5B74" w:rsidRDefault="00F86772" w:rsidP="00DD5B74">
      <w:pPr>
        <w:tabs>
          <w:tab w:val="left" w:pos="4410"/>
          <w:tab w:val="left" w:pos="4950"/>
        </w:tabs>
        <w:suppressAutoHyphens/>
        <w:overflowPunct/>
        <w:autoSpaceDE/>
        <w:autoSpaceDN/>
        <w:adjustRightInd/>
        <w:textAlignment w:val="auto"/>
        <w:rPr>
          <w:szCs w:val="20"/>
          <w:lang w:val="en-US" w:eastAsia="en-US"/>
        </w:rPr>
      </w:pPr>
      <w:r w:rsidRPr="00DD5B74">
        <w:rPr>
          <w:szCs w:val="20"/>
          <w:lang w:val="en-US" w:eastAsia="en-US"/>
        </w:rPr>
        <w:tab/>
        <w:t>L</w:t>
      </w:r>
      <w:r w:rsidRPr="00DD5B74">
        <w:rPr>
          <w:szCs w:val="20"/>
          <w:vertAlign w:val="subscript"/>
          <w:lang w:val="en-US" w:eastAsia="en-US"/>
        </w:rPr>
        <w:t>0</w:t>
      </w:r>
      <w:r w:rsidRPr="00DD5B74">
        <w:rPr>
          <w:szCs w:val="20"/>
          <w:lang w:val="en-US" w:eastAsia="en-US"/>
        </w:rPr>
        <w:tab/>
        <w:t xml:space="preserve"> M</w:t>
      </w:r>
      <w:r w:rsidRPr="00DD5B74">
        <w:rPr>
          <w:szCs w:val="20"/>
          <w:vertAlign w:val="subscript"/>
          <w:lang w:val="en-US" w:eastAsia="en-US"/>
        </w:rPr>
        <w:t>0</w:t>
      </w:r>
    </w:p>
    <w:p w14:paraId="3AE49FAF" w14:textId="77777777" w:rsidR="00F86772" w:rsidRPr="00DD5B74" w:rsidRDefault="00F86772" w:rsidP="00DD5B74">
      <w:pPr>
        <w:suppressAutoHyphens/>
        <w:overflowPunct/>
        <w:autoSpaceDE/>
        <w:autoSpaceDN/>
        <w:adjustRightInd/>
        <w:textAlignment w:val="auto"/>
        <w:rPr>
          <w:szCs w:val="20"/>
          <w:lang w:val="en-US" w:eastAsia="en-US"/>
        </w:rPr>
      </w:pPr>
    </w:p>
    <w:p w14:paraId="6FCEC181" w14:textId="77777777" w:rsidR="00F86772" w:rsidRPr="00DD5B74" w:rsidRDefault="00F86772" w:rsidP="00DD5B74">
      <w:pPr>
        <w:suppressAutoHyphens/>
        <w:overflowPunct/>
        <w:autoSpaceDE/>
        <w:autoSpaceDN/>
        <w:adjustRightInd/>
        <w:ind w:left="2131" w:hanging="2131"/>
        <w:jc w:val="center"/>
        <w:textAlignment w:val="auto"/>
        <w:rPr>
          <w:szCs w:val="20"/>
          <w:lang w:val="en-US" w:eastAsia="en-US"/>
        </w:rPr>
      </w:pPr>
      <w:proofErr w:type="spellStart"/>
      <w:r w:rsidRPr="00DD5B74">
        <w:rPr>
          <w:szCs w:val="20"/>
          <w:lang w:val="en-US" w:eastAsia="en-US"/>
        </w:rPr>
        <w:t>a+b+c</w:t>
      </w:r>
      <w:proofErr w:type="spellEnd"/>
      <w:r w:rsidRPr="00DD5B74">
        <w:rPr>
          <w:szCs w:val="20"/>
          <w:lang w:val="en-US" w:eastAsia="en-US"/>
        </w:rPr>
        <w:t xml:space="preserve"> = 1</w:t>
      </w:r>
    </w:p>
    <w:p w14:paraId="69E27642" w14:textId="77777777" w:rsidR="00F86772" w:rsidRPr="00DD5B74" w:rsidRDefault="00F86772" w:rsidP="00DD5B74">
      <w:pPr>
        <w:tabs>
          <w:tab w:val="left" w:pos="1440"/>
          <w:tab w:val="left" w:pos="1800"/>
        </w:tabs>
        <w:suppressAutoHyphens/>
        <w:overflowPunct/>
        <w:autoSpaceDE/>
        <w:autoSpaceDN/>
        <w:adjustRightInd/>
        <w:ind w:left="1800" w:hanging="1260"/>
        <w:textAlignment w:val="auto"/>
        <w:rPr>
          <w:szCs w:val="20"/>
          <w:lang w:val="en-US" w:eastAsia="en-US"/>
        </w:rPr>
      </w:pPr>
      <w:r w:rsidRPr="00DD5B74">
        <w:rPr>
          <w:szCs w:val="20"/>
          <w:lang w:val="en-US" w:eastAsia="en-US"/>
        </w:rPr>
        <w:t>in which:</w:t>
      </w:r>
    </w:p>
    <w:p w14:paraId="2FDFC0AE" w14:textId="77777777" w:rsidR="00F86772" w:rsidRPr="00DD5B74" w:rsidRDefault="00F86772" w:rsidP="00DD5B74">
      <w:pPr>
        <w:tabs>
          <w:tab w:val="left" w:pos="1440"/>
          <w:tab w:val="left" w:pos="1800"/>
        </w:tabs>
        <w:suppressAutoHyphens/>
        <w:overflowPunct/>
        <w:autoSpaceDE/>
        <w:autoSpaceDN/>
        <w:adjustRightInd/>
        <w:ind w:left="1800" w:hanging="1260"/>
        <w:textAlignment w:val="auto"/>
        <w:rPr>
          <w:szCs w:val="20"/>
          <w:lang w:val="en-US" w:eastAsia="en-US"/>
        </w:rPr>
      </w:pPr>
    </w:p>
    <w:p w14:paraId="35EFB2F8" w14:textId="77777777" w:rsidR="00F86772" w:rsidRPr="00DD5B74" w:rsidRDefault="00F86772" w:rsidP="00DD5B74">
      <w:pPr>
        <w:tabs>
          <w:tab w:val="left" w:pos="1440"/>
          <w:tab w:val="left" w:pos="1800"/>
        </w:tabs>
        <w:suppressAutoHyphens/>
        <w:overflowPunct/>
        <w:autoSpaceDE/>
        <w:autoSpaceDN/>
        <w:adjustRightInd/>
        <w:ind w:left="1814" w:hanging="1267"/>
        <w:textAlignment w:val="auto"/>
        <w:rPr>
          <w:szCs w:val="20"/>
          <w:lang w:val="en-US" w:eastAsia="en-US"/>
        </w:rPr>
      </w:pPr>
      <w:r w:rsidRPr="00DD5B74">
        <w:rPr>
          <w:szCs w:val="20"/>
          <w:lang w:val="en-US" w:eastAsia="en-US"/>
        </w:rPr>
        <w:t>P</w:t>
      </w:r>
      <w:r w:rsidRPr="00DD5B74">
        <w:rPr>
          <w:szCs w:val="20"/>
          <w:vertAlign w:val="subscript"/>
          <w:lang w:val="en-US" w:eastAsia="en-US"/>
        </w:rPr>
        <w:t>1</w:t>
      </w:r>
      <w:r w:rsidRPr="00DD5B74">
        <w:rPr>
          <w:szCs w:val="20"/>
          <w:lang w:val="en-US" w:eastAsia="en-US"/>
        </w:rPr>
        <w:tab/>
        <w:t>=</w:t>
      </w:r>
      <w:r w:rsidRPr="00DD5B74">
        <w:rPr>
          <w:szCs w:val="20"/>
          <w:lang w:val="en-US" w:eastAsia="en-US"/>
        </w:rPr>
        <w:tab/>
        <w:t>adjustment amount payable to the Supplier.</w:t>
      </w:r>
    </w:p>
    <w:p w14:paraId="47B1B32D" w14:textId="77777777" w:rsidR="00F86772" w:rsidRPr="00DD5B74" w:rsidRDefault="00F86772" w:rsidP="00DD5B74">
      <w:pPr>
        <w:tabs>
          <w:tab w:val="left" w:pos="1440"/>
          <w:tab w:val="left" w:pos="1800"/>
        </w:tabs>
        <w:suppressAutoHyphens/>
        <w:overflowPunct/>
        <w:autoSpaceDE/>
        <w:autoSpaceDN/>
        <w:adjustRightInd/>
        <w:ind w:left="1800" w:hanging="1260"/>
        <w:textAlignment w:val="auto"/>
        <w:rPr>
          <w:szCs w:val="20"/>
          <w:lang w:val="en-US" w:eastAsia="en-US"/>
        </w:rPr>
      </w:pPr>
      <w:r w:rsidRPr="00DD5B74">
        <w:rPr>
          <w:szCs w:val="20"/>
          <w:lang w:val="en-US" w:eastAsia="en-US"/>
        </w:rPr>
        <w:t>P</w:t>
      </w:r>
      <w:r w:rsidRPr="00DD5B74">
        <w:rPr>
          <w:szCs w:val="20"/>
          <w:vertAlign w:val="subscript"/>
          <w:lang w:val="en-US" w:eastAsia="en-US"/>
        </w:rPr>
        <w:t>0</w:t>
      </w:r>
      <w:r w:rsidRPr="00DD5B74">
        <w:rPr>
          <w:szCs w:val="20"/>
          <w:lang w:val="en-US" w:eastAsia="en-US"/>
        </w:rPr>
        <w:tab/>
        <w:t>=</w:t>
      </w:r>
      <w:r w:rsidRPr="00DD5B74">
        <w:rPr>
          <w:szCs w:val="20"/>
          <w:lang w:val="en-US" w:eastAsia="en-US"/>
        </w:rPr>
        <w:tab/>
        <w:t>Contract Price (base price).</w:t>
      </w:r>
    </w:p>
    <w:p w14:paraId="0733B272" w14:textId="77777777" w:rsidR="00F86772" w:rsidRPr="00DD5B74" w:rsidRDefault="00F86772" w:rsidP="00DD5B74">
      <w:pPr>
        <w:tabs>
          <w:tab w:val="left" w:pos="1440"/>
          <w:tab w:val="left" w:pos="1800"/>
        </w:tabs>
        <w:suppressAutoHyphens/>
        <w:overflowPunct/>
        <w:autoSpaceDE/>
        <w:autoSpaceDN/>
        <w:adjustRightInd/>
        <w:ind w:left="1800" w:hanging="1260"/>
        <w:textAlignment w:val="auto"/>
        <w:rPr>
          <w:szCs w:val="20"/>
          <w:lang w:val="en-US" w:eastAsia="en-US"/>
        </w:rPr>
      </w:pPr>
      <w:r w:rsidRPr="00DD5B74">
        <w:rPr>
          <w:szCs w:val="20"/>
          <w:lang w:val="en-US" w:eastAsia="en-US"/>
        </w:rPr>
        <w:t>a</w:t>
      </w:r>
      <w:r w:rsidRPr="00DD5B74">
        <w:rPr>
          <w:szCs w:val="20"/>
          <w:lang w:val="en-US" w:eastAsia="en-US"/>
        </w:rPr>
        <w:tab/>
        <w:t>=</w:t>
      </w:r>
      <w:r w:rsidRPr="00DD5B74">
        <w:rPr>
          <w:szCs w:val="20"/>
          <w:lang w:val="en-US" w:eastAsia="en-US"/>
        </w:rPr>
        <w:tab/>
        <w:t>fixed element representing profits and overheads included in the Contract Price and generally in the range of five (5) to fifteen (15) percent.</w:t>
      </w:r>
    </w:p>
    <w:p w14:paraId="655184DF" w14:textId="77777777" w:rsidR="00F86772" w:rsidRPr="00DD5B74" w:rsidRDefault="00F86772" w:rsidP="00DD5B74">
      <w:pPr>
        <w:tabs>
          <w:tab w:val="left" w:pos="1440"/>
          <w:tab w:val="left" w:pos="1800"/>
        </w:tabs>
        <w:suppressAutoHyphens/>
        <w:overflowPunct/>
        <w:autoSpaceDE/>
        <w:autoSpaceDN/>
        <w:adjustRightInd/>
        <w:ind w:left="1800" w:hanging="1260"/>
        <w:textAlignment w:val="auto"/>
        <w:rPr>
          <w:szCs w:val="20"/>
          <w:lang w:val="en-US" w:eastAsia="en-US"/>
        </w:rPr>
      </w:pPr>
      <w:r w:rsidRPr="00DD5B74">
        <w:rPr>
          <w:szCs w:val="20"/>
          <w:lang w:val="en-US" w:eastAsia="en-US"/>
        </w:rPr>
        <w:t>b</w:t>
      </w:r>
      <w:r w:rsidRPr="00DD5B74">
        <w:rPr>
          <w:szCs w:val="20"/>
          <w:lang w:val="en-US" w:eastAsia="en-US"/>
        </w:rPr>
        <w:tab/>
        <w:t>=</w:t>
      </w:r>
      <w:r w:rsidRPr="00DD5B74">
        <w:rPr>
          <w:szCs w:val="20"/>
          <w:lang w:val="en-US" w:eastAsia="en-US"/>
        </w:rPr>
        <w:tab/>
        <w:t>estimated percentage of labor component in the Contract Price.</w:t>
      </w:r>
    </w:p>
    <w:p w14:paraId="03634777" w14:textId="77777777" w:rsidR="00F86772" w:rsidRPr="00DD5B74" w:rsidRDefault="00F86772" w:rsidP="00DD5B74">
      <w:pPr>
        <w:tabs>
          <w:tab w:val="left" w:pos="1440"/>
          <w:tab w:val="left" w:pos="1800"/>
        </w:tabs>
        <w:suppressAutoHyphens/>
        <w:overflowPunct/>
        <w:autoSpaceDE/>
        <w:autoSpaceDN/>
        <w:adjustRightInd/>
        <w:ind w:left="1800" w:hanging="1260"/>
        <w:textAlignment w:val="auto"/>
        <w:rPr>
          <w:szCs w:val="20"/>
          <w:lang w:val="en-US" w:eastAsia="en-US"/>
        </w:rPr>
      </w:pPr>
      <w:r w:rsidRPr="00DD5B74">
        <w:rPr>
          <w:szCs w:val="20"/>
          <w:lang w:val="en-US" w:eastAsia="en-US"/>
        </w:rPr>
        <w:t>c</w:t>
      </w:r>
      <w:r w:rsidRPr="00DD5B74">
        <w:rPr>
          <w:szCs w:val="20"/>
          <w:lang w:val="en-US" w:eastAsia="en-US"/>
        </w:rPr>
        <w:tab/>
        <w:t>=</w:t>
      </w:r>
      <w:r w:rsidRPr="00DD5B74">
        <w:rPr>
          <w:szCs w:val="20"/>
          <w:lang w:val="en-US" w:eastAsia="en-US"/>
        </w:rPr>
        <w:tab/>
        <w:t>estimated percentage of material component in the Contract Price.</w:t>
      </w:r>
    </w:p>
    <w:p w14:paraId="12B95BA7" w14:textId="77777777" w:rsidR="00F86772" w:rsidRPr="00DD5B74" w:rsidRDefault="00F86772" w:rsidP="00DD5B74">
      <w:pPr>
        <w:tabs>
          <w:tab w:val="left" w:pos="1440"/>
          <w:tab w:val="left" w:pos="1800"/>
        </w:tabs>
        <w:suppressAutoHyphens/>
        <w:overflowPunct/>
        <w:autoSpaceDE/>
        <w:autoSpaceDN/>
        <w:adjustRightInd/>
        <w:ind w:left="1800" w:hanging="1260"/>
        <w:textAlignment w:val="auto"/>
        <w:rPr>
          <w:szCs w:val="20"/>
          <w:lang w:val="en-US" w:eastAsia="en-US"/>
        </w:rPr>
      </w:pPr>
      <w:r w:rsidRPr="00DD5B74">
        <w:rPr>
          <w:szCs w:val="20"/>
          <w:lang w:val="en-US" w:eastAsia="en-US"/>
        </w:rPr>
        <w:t>L</w:t>
      </w:r>
      <w:r w:rsidRPr="00DD5B74">
        <w:rPr>
          <w:szCs w:val="20"/>
          <w:vertAlign w:val="subscript"/>
          <w:lang w:val="en-US" w:eastAsia="en-US"/>
        </w:rPr>
        <w:t>0</w:t>
      </w:r>
      <w:r w:rsidRPr="00DD5B74">
        <w:rPr>
          <w:szCs w:val="20"/>
          <w:lang w:val="en-US" w:eastAsia="en-US"/>
        </w:rPr>
        <w:t>, L</w:t>
      </w:r>
      <w:r w:rsidRPr="00DD5B74">
        <w:rPr>
          <w:szCs w:val="20"/>
          <w:vertAlign w:val="subscript"/>
          <w:lang w:val="en-US" w:eastAsia="en-US"/>
        </w:rPr>
        <w:t>1</w:t>
      </w:r>
      <w:r w:rsidRPr="00DD5B74">
        <w:rPr>
          <w:szCs w:val="20"/>
          <w:lang w:val="en-US" w:eastAsia="en-US"/>
        </w:rPr>
        <w:tab/>
        <w:t>=</w:t>
      </w:r>
      <w:r w:rsidRPr="00DD5B74">
        <w:rPr>
          <w:szCs w:val="20"/>
          <w:lang w:val="en-US" w:eastAsia="en-US"/>
        </w:rPr>
        <w:tab/>
        <w:t>labor indices applicable to the appropriate industry in the country of origin on the base date and date for adjustment, respectively.</w:t>
      </w:r>
    </w:p>
    <w:p w14:paraId="6BFDCAB7" w14:textId="77777777" w:rsidR="00F86772" w:rsidRPr="00DD5B74" w:rsidRDefault="00F86772" w:rsidP="00DD5B74">
      <w:pPr>
        <w:tabs>
          <w:tab w:val="left" w:pos="1440"/>
          <w:tab w:val="left" w:pos="1800"/>
        </w:tabs>
        <w:suppressAutoHyphens/>
        <w:overflowPunct/>
        <w:autoSpaceDE/>
        <w:autoSpaceDN/>
        <w:adjustRightInd/>
        <w:ind w:left="1800" w:hanging="1260"/>
        <w:textAlignment w:val="auto"/>
        <w:rPr>
          <w:szCs w:val="20"/>
          <w:lang w:val="en-US" w:eastAsia="en-US"/>
        </w:rPr>
      </w:pPr>
      <w:r w:rsidRPr="00DD5B74">
        <w:rPr>
          <w:szCs w:val="20"/>
          <w:lang w:val="en-US" w:eastAsia="en-US"/>
        </w:rPr>
        <w:t>M</w:t>
      </w:r>
      <w:r w:rsidRPr="00DD5B74">
        <w:rPr>
          <w:szCs w:val="20"/>
          <w:vertAlign w:val="subscript"/>
          <w:lang w:val="en-US" w:eastAsia="en-US"/>
        </w:rPr>
        <w:t>0</w:t>
      </w:r>
      <w:r w:rsidRPr="00DD5B74">
        <w:rPr>
          <w:szCs w:val="20"/>
          <w:lang w:val="en-US" w:eastAsia="en-US"/>
        </w:rPr>
        <w:t>, M</w:t>
      </w:r>
      <w:r w:rsidRPr="00DD5B74">
        <w:rPr>
          <w:szCs w:val="20"/>
          <w:vertAlign w:val="subscript"/>
          <w:lang w:val="en-US" w:eastAsia="en-US"/>
        </w:rPr>
        <w:t>1</w:t>
      </w:r>
      <w:r w:rsidRPr="00DD5B74">
        <w:rPr>
          <w:szCs w:val="20"/>
          <w:lang w:val="en-US" w:eastAsia="en-US"/>
        </w:rPr>
        <w:tab/>
        <w:t>=</w:t>
      </w:r>
      <w:r w:rsidRPr="00DD5B74">
        <w:rPr>
          <w:szCs w:val="20"/>
          <w:lang w:val="en-US" w:eastAsia="en-US"/>
        </w:rPr>
        <w:tab/>
        <w:t>material indices for the major raw material on the base date and date for adjustment, respectively, in the country of origin.</w:t>
      </w:r>
    </w:p>
    <w:p w14:paraId="0256BF67" w14:textId="77777777" w:rsidR="00F86772" w:rsidRPr="00DD5B74" w:rsidRDefault="00F86772" w:rsidP="00DD5B74">
      <w:pPr>
        <w:suppressAutoHyphens/>
        <w:overflowPunct/>
        <w:autoSpaceDE/>
        <w:autoSpaceDN/>
        <w:adjustRightInd/>
        <w:ind w:left="540"/>
        <w:textAlignment w:val="auto"/>
        <w:rPr>
          <w:szCs w:val="20"/>
          <w:lang w:val="en-US" w:eastAsia="en-US"/>
        </w:rPr>
      </w:pPr>
    </w:p>
    <w:p w14:paraId="54F97BB4" w14:textId="77777777" w:rsidR="00F86772" w:rsidRPr="00DD5B74" w:rsidRDefault="00F86772" w:rsidP="00DD5B74">
      <w:pPr>
        <w:suppressAutoHyphens/>
        <w:overflowPunct/>
        <w:autoSpaceDE/>
        <w:autoSpaceDN/>
        <w:adjustRightInd/>
        <w:ind w:left="540"/>
        <w:textAlignment w:val="auto"/>
        <w:rPr>
          <w:szCs w:val="20"/>
          <w:lang w:val="en-US" w:eastAsia="en-US"/>
        </w:rPr>
      </w:pPr>
      <w:r w:rsidRPr="00DD5B74">
        <w:rPr>
          <w:szCs w:val="20"/>
          <w:lang w:val="en-US" w:eastAsia="en-US"/>
        </w:rPr>
        <w:t>The coefficients a, b, and c as specified by the Purchaser are as follows:</w:t>
      </w:r>
    </w:p>
    <w:p w14:paraId="020B8575" w14:textId="77777777" w:rsidR="00F86772" w:rsidRPr="00DD5B74" w:rsidRDefault="00F86772" w:rsidP="00DD5B74">
      <w:pPr>
        <w:suppressAutoHyphens/>
        <w:overflowPunct/>
        <w:autoSpaceDE/>
        <w:autoSpaceDN/>
        <w:adjustRightInd/>
        <w:ind w:left="540"/>
        <w:textAlignment w:val="auto"/>
        <w:rPr>
          <w:szCs w:val="20"/>
          <w:lang w:val="en-US" w:eastAsia="en-US"/>
        </w:rPr>
      </w:pPr>
    </w:p>
    <w:p w14:paraId="0F0B948D" w14:textId="77777777" w:rsidR="00F86772" w:rsidRPr="00DD5B74" w:rsidRDefault="00F86772" w:rsidP="00DD5B74">
      <w:pPr>
        <w:suppressAutoHyphens/>
        <w:overflowPunct/>
        <w:autoSpaceDE/>
        <w:autoSpaceDN/>
        <w:adjustRightInd/>
        <w:ind w:left="540"/>
        <w:textAlignment w:val="auto"/>
        <w:rPr>
          <w:szCs w:val="20"/>
          <w:lang w:val="en-US" w:eastAsia="en-US"/>
        </w:rPr>
      </w:pPr>
      <w:r w:rsidRPr="00DD5B74">
        <w:rPr>
          <w:szCs w:val="20"/>
          <w:lang w:val="en-US" w:eastAsia="en-US"/>
        </w:rPr>
        <w:t xml:space="preserve">a = </w:t>
      </w:r>
      <w:r w:rsidRPr="00DD5B74">
        <w:rPr>
          <w:i/>
          <w:iCs/>
          <w:szCs w:val="20"/>
          <w:lang w:val="en-US" w:eastAsia="en-US"/>
        </w:rPr>
        <w:t>[insert value of coefficient]</w:t>
      </w:r>
      <w:r w:rsidRPr="00DD5B74">
        <w:rPr>
          <w:szCs w:val="20"/>
          <w:lang w:val="en-US" w:eastAsia="en-US"/>
        </w:rPr>
        <w:t xml:space="preserve"> </w:t>
      </w:r>
    </w:p>
    <w:p w14:paraId="4A4E9DCC" w14:textId="77777777" w:rsidR="00F86772" w:rsidRPr="00DD5B74" w:rsidRDefault="00F86772" w:rsidP="00DD5B74">
      <w:pPr>
        <w:suppressAutoHyphens/>
        <w:overflowPunct/>
        <w:autoSpaceDE/>
        <w:autoSpaceDN/>
        <w:adjustRightInd/>
        <w:ind w:left="540"/>
        <w:textAlignment w:val="auto"/>
        <w:rPr>
          <w:szCs w:val="20"/>
          <w:lang w:val="en-US" w:eastAsia="en-US"/>
        </w:rPr>
      </w:pPr>
      <w:r w:rsidRPr="00DD5B74">
        <w:rPr>
          <w:szCs w:val="20"/>
          <w:lang w:val="en-US" w:eastAsia="en-US"/>
        </w:rPr>
        <w:t>b</w:t>
      </w:r>
      <w:r w:rsidR="00A1270F" w:rsidRPr="00DD5B74">
        <w:rPr>
          <w:szCs w:val="20"/>
          <w:lang w:val="en-US" w:eastAsia="en-US"/>
        </w:rPr>
        <w:t>= [</w:t>
      </w:r>
      <w:r w:rsidRPr="00DD5B74">
        <w:rPr>
          <w:i/>
          <w:iCs/>
          <w:szCs w:val="20"/>
          <w:lang w:val="en-US" w:eastAsia="en-US"/>
        </w:rPr>
        <w:t>insert value of coefficient]</w:t>
      </w:r>
    </w:p>
    <w:p w14:paraId="45086AE8" w14:textId="77777777" w:rsidR="00F86772" w:rsidRPr="00DD5B74" w:rsidRDefault="00F86772" w:rsidP="00DD5B74">
      <w:pPr>
        <w:suppressAutoHyphens/>
        <w:overflowPunct/>
        <w:autoSpaceDE/>
        <w:autoSpaceDN/>
        <w:adjustRightInd/>
        <w:ind w:left="540"/>
        <w:textAlignment w:val="auto"/>
        <w:rPr>
          <w:szCs w:val="20"/>
          <w:lang w:val="en-US" w:eastAsia="en-US"/>
        </w:rPr>
      </w:pPr>
      <w:r w:rsidRPr="00DD5B74">
        <w:rPr>
          <w:szCs w:val="20"/>
          <w:lang w:val="en-US" w:eastAsia="en-US"/>
        </w:rPr>
        <w:t>c</w:t>
      </w:r>
      <w:r w:rsidR="00A1270F" w:rsidRPr="00DD5B74">
        <w:rPr>
          <w:szCs w:val="20"/>
          <w:lang w:val="en-US" w:eastAsia="en-US"/>
        </w:rPr>
        <w:t>= [</w:t>
      </w:r>
      <w:r w:rsidRPr="00DD5B74">
        <w:rPr>
          <w:i/>
          <w:iCs/>
          <w:szCs w:val="20"/>
          <w:lang w:val="en-US" w:eastAsia="en-US"/>
        </w:rPr>
        <w:t>insert value of coefficient]</w:t>
      </w:r>
    </w:p>
    <w:p w14:paraId="6EFA3147" w14:textId="77777777" w:rsidR="00F86772" w:rsidRPr="00DD5B74" w:rsidRDefault="00F86772" w:rsidP="00DD5B74">
      <w:pPr>
        <w:suppressAutoHyphens/>
        <w:overflowPunct/>
        <w:autoSpaceDE/>
        <w:autoSpaceDN/>
        <w:adjustRightInd/>
        <w:ind w:left="540"/>
        <w:textAlignment w:val="auto"/>
        <w:rPr>
          <w:szCs w:val="20"/>
          <w:lang w:val="en-US" w:eastAsia="en-US"/>
        </w:rPr>
      </w:pPr>
    </w:p>
    <w:p w14:paraId="0F415952" w14:textId="77777777" w:rsidR="00F86772" w:rsidRPr="00DD5B74" w:rsidRDefault="00F86772" w:rsidP="00DD5B74">
      <w:pPr>
        <w:suppressAutoHyphens/>
        <w:overflowPunct/>
        <w:autoSpaceDE/>
        <w:autoSpaceDN/>
        <w:adjustRightInd/>
        <w:ind w:left="540"/>
        <w:textAlignment w:val="auto"/>
        <w:rPr>
          <w:szCs w:val="20"/>
          <w:lang w:val="en-US" w:eastAsia="en-US"/>
        </w:rPr>
      </w:pPr>
      <w:r w:rsidRPr="00DD5B74">
        <w:rPr>
          <w:szCs w:val="20"/>
          <w:lang w:val="en-US" w:eastAsia="en-US"/>
        </w:rPr>
        <w:t>The Bidder shall indicate the source of the indices and the base date indices in its bid.</w:t>
      </w:r>
    </w:p>
    <w:p w14:paraId="590C6140" w14:textId="77777777" w:rsidR="00F86772" w:rsidRPr="00DD5B74" w:rsidRDefault="00F86772" w:rsidP="00DD5B74">
      <w:pPr>
        <w:suppressAutoHyphens/>
        <w:overflowPunct/>
        <w:autoSpaceDE/>
        <w:autoSpaceDN/>
        <w:adjustRightInd/>
        <w:ind w:left="540"/>
        <w:textAlignment w:val="auto"/>
        <w:rPr>
          <w:szCs w:val="20"/>
          <w:lang w:val="en-US" w:eastAsia="en-US"/>
        </w:rPr>
      </w:pPr>
    </w:p>
    <w:p w14:paraId="4AFBB282" w14:textId="77777777" w:rsidR="00F86772" w:rsidRPr="00DD5B74" w:rsidRDefault="00F86772" w:rsidP="00DD5B74">
      <w:pPr>
        <w:suppressAutoHyphens/>
        <w:overflowPunct/>
        <w:autoSpaceDE/>
        <w:autoSpaceDN/>
        <w:adjustRightInd/>
        <w:ind w:left="540"/>
        <w:textAlignment w:val="auto"/>
        <w:rPr>
          <w:szCs w:val="20"/>
          <w:lang w:val="en-US" w:eastAsia="en-US"/>
        </w:rPr>
      </w:pPr>
      <w:r w:rsidRPr="00DD5B74">
        <w:rPr>
          <w:szCs w:val="20"/>
          <w:lang w:val="en-US" w:eastAsia="en-US"/>
        </w:rPr>
        <w:t>Base date = thirty (30) days prior to the deadline for submission of the bids.</w:t>
      </w:r>
    </w:p>
    <w:p w14:paraId="34FC1266" w14:textId="77777777" w:rsidR="00F86772" w:rsidRPr="00DD5B74" w:rsidRDefault="00F86772" w:rsidP="00DD5B74">
      <w:pPr>
        <w:suppressAutoHyphens/>
        <w:overflowPunct/>
        <w:autoSpaceDE/>
        <w:autoSpaceDN/>
        <w:adjustRightInd/>
        <w:ind w:left="540"/>
        <w:textAlignment w:val="auto"/>
        <w:rPr>
          <w:szCs w:val="20"/>
          <w:lang w:val="en-US" w:eastAsia="en-US"/>
        </w:rPr>
      </w:pPr>
    </w:p>
    <w:p w14:paraId="455A9F7B" w14:textId="77777777" w:rsidR="00F86772" w:rsidRPr="00DD5B74" w:rsidRDefault="00F86772" w:rsidP="00DD5B74">
      <w:pPr>
        <w:tabs>
          <w:tab w:val="left" w:pos="3240"/>
        </w:tabs>
        <w:suppressAutoHyphens/>
        <w:overflowPunct/>
        <w:autoSpaceDE/>
        <w:autoSpaceDN/>
        <w:adjustRightInd/>
        <w:ind w:left="540"/>
        <w:textAlignment w:val="auto"/>
        <w:rPr>
          <w:szCs w:val="20"/>
          <w:lang w:val="en-US" w:eastAsia="en-US"/>
        </w:rPr>
      </w:pPr>
      <w:r w:rsidRPr="00DD5B74">
        <w:rPr>
          <w:szCs w:val="20"/>
          <w:lang w:val="en-US" w:eastAsia="en-US"/>
        </w:rPr>
        <w:t xml:space="preserve">Date of adjustment = </w:t>
      </w:r>
      <w:r w:rsidRPr="00DD5B74">
        <w:rPr>
          <w:i/>
          <w:iCs/>
          <w:szCs w:val="20"/>
          <w:lang w:val="en-US" w:eastAsia="en-US"/>
        </w:rPr>
        <w:t>[insert number of weeks]</w:t>
      </w:r>
      <w:r w:rsidRPr="00DD5B74">
        <w:rPr>
          <w:szCs w:val="20"/>
          <w:lang w:val="en-US" w:eastAsia="en-US"/>
        </w:rPr>
        <w:t xml:space="preserve"> weeks prior to date of shipment (representing the mid-point of the period of manufacture).</w:t>
      </w:r>
    </w:p>
    <w:p w14:paraId="40A51603" w14:textId="77777777" w:rsidR="00F86772" w:rsidRPr="00DD5B74" w:rsidRDefault="00F86772" w:rsidP="00DD5B74">
      <w:pPr>
        <w:suppressAutoHyphens/>
        <w:overflowPunct/>
        <w:autoSpaceDE/>
        <w:autoSpaceDN/>
        <w:adjustRightInd/>
        <w:ind w:left="540"/>
        <w:textAlignment w:val="auto"/>
        <w:rPr>
          <w:szCs w:val="20"/>
          <w:lang w:val="en-US" w:eastAsia="en-US"/>
        </w:rPr>
      </w:pPr>
    </w:p>
    <w:p w14:paraId="184A5340" w14:textId="77777777" w:rsidR="00F86772" w:rsidRPr="00DD5B74" w:rsidRDefault="00F86772" w:rsidP="00DD5B74">
      <w:pPr>
        <w:suppressAutoHyphens/>
        <w:overflowPunct/>
        <w:autoSpaceDE/>
        <w:autoSpaceDN/>
        <w:adjustRightInd/>
        <w:ind w:left="540"/>
        <w:textAlignment w:val="auto"/>
        <w:rPr>
          <w:szCs w:val="20"/>
          <w:lang w:val="en-US" w:eastAsia="en-US"/>
        </w:rPr>
      </w:pPr>
      <w:r w:rsidRPr="00DD5B74">
        <w:rPr>
          <w:szCs w:val="20"/>
          <w:lang w:val="en-US" w:eastAsia="en-US"/>
        </w:rPr>
        <w:t>The above price adjustment formula shall be invoked by either party subject to the following further conditions:</w:t>
      </w:r>
    </w:p>
    <w:p w14:paraId="76686FC6" w14:textId="77777777" w:rsidR="00F86772" w:rsidRPr="00DD5B74" w:rsidRDefault="00F86772" w:rsidP="00DD5B74">
      <w:pPr>
        <w:suppressAutoHyphens/>
        <w:overflowPunct/>
        <w:autoSpaceDE/>
        <w:autoSpaceDN/>
        <w:adjustRightInd/>
        <w:ind w:left="540"/>
        <w:textAlignment w:val="auto"/>
        <w:rPr>
          <w:szCs w:val="20"/>
          <w:lang w:val="en-US" w:eastAsia="en-US"/>
        </w:rPr>
      </w:pPr>
    </w:p>
    <w:p w14:paraId="1F95019B" w14:textId="77777777" w:rsidR="00F86772" w:rsidRPr="00DD5B74" w:rsidRDefault="00F86772" w:rsidP="00DD5B74">
      <w:pPr>
        <w:suppressAutoHyphens/>
        <w:overflowPunct/>
        <w:autoSpaceDE/>
        <w:autoSpaceDN/>
        <w:adjustRightInd/>
        <w:ind w:left="1080"/>
        <w:textAlignment w:val="auto"/>
        <w:rPr>
          <w:szCs w:val="20"/>
          <w:lang w:val="en-US" w:eastAsia="en-US"/>
        </w:rPr>
      </w:pPr>
    </w:p>
    <w:p w14:paraId="326B68C2" w14:textId="77777777" w:rsidR="00F86772" w:rsidRPr="00DD5B74" w:rsidRDefault="00F86772" w:rsidP="00DD5B74">
      <w:pPr>
        <w:tabs>
          <w:tab w:val="left" w:pos="1080"/>
        </w:tabs>
        <w:suppressAutoHyphens/>
        <w:overflowPunct/>
        <w:autoSpaceDE/>
        <w:autoSpaceDN/>
        <w:adjustRightInd/>
        <w:ind w:left="1080" w:hanging="540"/>
        <w:jc w:val="both"/>
        <w:textAlignment w:val="auto"/>
        <w:rPr>
          <w:szCs w:val="20"/>
          <w:lang w:val="en-US" w:eastAsia="en-US"/>
        </w:rPr>
      </w:pPr>
      <w:r w:rsidRPr="00DD5B74">
        <w:rPr>
          <w:szCs w:val="20"/>
          <w:lang w:val="en-US" w:eastAsia="en-US"/>
        </w:rPr>
        <w:t>(a)</w:t>
      </w:r>
      <w:r w:rsidRPr="00DD5B74">
        <w:rPr>
          <w:szCs w:val="20"/>
          <w:lang w:val="en-US" w:eastAsia="en-US"/>
        </w:rPr>
        <w:tab/>
        <w:t xml:space="preserve">No price adjustment shall be allowed beyond the original delivery dates unless specifically stated in the extension letter.  As a rule, no price adjustment shall be allowed for periods of delay for which the Supplier is entirely responsible.  The </w:t>
      </w:r>
      <w:r w:rsidRPr="00DD5B74">
        <w:rPr>
          <w:szCs w:val="20"/>
          <w:lang w:val="en-US" w:eastAsia="en-US"/>
        </w:rPr>
        <w:lastRenderedPageBreak/>
        <w:t>Purchaser will, however, be entitled to any decrease in the prices of the Goods and Services subject to adjustment.</w:t>
      </w:r>
    </w:p>
    <w:p w14:paraId="5D9E9EF6" w14:textId="77777777" w:rsidR="00F86772" w:rsidRPr="00DD5B74" w:rsidRDefault="00F86772" w:rsidP="00DD5B74">
      <w:pPr>
        <w:suppressAutoHyphens/>
        <w:overflowPunct/>
        <w:autoSpaceDE/>
        <w:autoSpaceDN/>
        <w:adjustRightInd/>
        <w:ind w:left="1080"/>
        <w:textAlignment w:val="auto"/>
        <w:rPr>
          <w:szCs w:val="20"/>
          <w:lang w:val="en-US" w:eastAsia="en-US"/>
        </w:rPr>
      </w:pPr>
    </w:p>
    <w:p w14:paraId="29451DF5" w14:textId="77777777" w:rsidR="00F86772" w:rsidRPr="00DD5B74" w:rsidRDefault="00F86772" w:rsidP="00DD5B74">
      <w:pPr>
        <w:tabs>
          <w:tab w:val="left" w:pos="1080"/>
        </w:tabs>
        <w:suppressAutoHyphens/>
        <w:overflowPunct/>
        <w:autoSpaceDE/>
        <w:autoSpaceDN/>
        <w:adjustRightInd/>
        <w:ind w:left="1080" w:hanging="540"/>
        <w:jc w:val="both"/>
        <w:textAlignment w:val="auto"/>
        <w:rPr>
          <w:szCs w:val="20"/>
          <w:lang w:val="en-US" w:eastAsia="en-US"/>
        </w:rPr>
      </w:pPr>
      <w:r w:rsidRPr="00DD5B74">
        <w:rPr>
          <w:szCs w:val="20"/>
          <w:lang w:val="en-US" w:eastAsia="en-US"/>
        </w:rPr>
        <w:t>(b)</w:t>
      </w:r>
      <w:r w:rsidRPr="00DD5B74">
        <w:rPr>
          <w:szCs w:val="20"/>
          <w:lang w:val="en-US" w:eastAsia="en-US"/>
        </w:rPr>
        <w:tab/>
        <w:t>If the currency in which the Contract Price P</w:t>
      </w:r>
      <w:r w:rsidRPr="00DD5B74">
        <w:rPr>
          <w:szCs w:val="20"/>
          <w:vertAlign w:val="subscript"/>
          <w:lang w:val="en-US" w:eastAsia="en-US"/>
        </w:rPr>
        <w:t>0</w:t>
      </w:r>
      <w:r w:rsidRPr="00DD5B74">
        <w:rPr>
          <w:szCs w:val="20"/>
          <w:lang w:val="en-US" w:eastAsia="en-US"/>
        </w:rPr>
        <w:t xml:space="preserve"> is expressed is different from the currency of origin of the labor and material indices, a correction factor will be applied to avoid incorrect adjustments of the Contract Price.  The correction factor </w:t>
      </w:r>
      <w:proofErr w:type="gramStart"/>
      <w:r w:rsidRPr="00DD5B74">
        <w:rPr>
          <w:szCs w:val="20"/>
          <w:lang w:val="en-US" w:eastAsia="en-US"/>
        </w:rPr>
        <w:t>shall</w:t>
      </w:r>
      <w:proofErr w:type="gramEnd"/>
      <w:r w:rsidRPr="00DD5B74">
        <w:rPr>
          <w:szCs w:val="20"/>
          <w:lang w:val="en-US" w:eastAsia="en-US"/>
        </w:rPr>
        <w:t xml:space="preserve"> correspond to the ratio of exchange rates between the two currencies on the base date and the date for adjustment as defined above.</w:t>
      </w:r>
    </w:p>
    <w:p w14:paraId="5B9B0AA2" w14:textId="77777777" w:rsidR="00F86772" w:rsidRPr="00DD5B74" w:rsidRDefault="00F86772" w:rsidP="00DD5B74">
      <w:pPr>
        <w:tabs>
          <w:tab w:val="left" w:pos="1080"/>
        </w:tabs>
        <w:suppressAutoHyphens/>
        <w:overflowPunct/>
        <w:autoSpaceDE/>
        <w:autoSpaceDN/>
        <w:adjustRightInd/>
        <w:ind w:left="1080" w:hanging="540"/>
        <w:textAlignment w:val="auto"/>
        <w:rPr>
          <w:szCs w:val="20"/>
          <w:lang w:val="en-US" w:eastAsia="en-US"/>
        </w:rPr>
      </w:pPr>
    </w:p>
    <w:p w14:paraId="65F3BF64" w14:textId="77777777" w:rsidR="00F86772" w:rsidRPr="00DD5B74" w:rsidRDefault="00F86772" w:rsidP="00DD5B74">
      <w:pPr>
        <w:tabs>
          <w:tab w:val="left" w:pos="1080"/>
        </w:tabs>
        <w:suppressAutoHyphens/>
        <w:overflowPunct/>
        <w:autoSpaceDE/>
        <w:autoSpaceDN/>
        <w:adjustRightInd/>
        <w:ind w:left="1080" w:hanging="540"/>
        <w:textAlignment w:val="auto"/>
        <w:rPr>
          <w:szCs w:val="20"/>
          <w:lang w:val="en-US" w:eastAsia="en-US"/>
        </w:rPr>
        <w:sectPr w:rsidR="00F86772" w:rsidRPr="00DD5B74" w:rsidSect="001B5871">
          <w:headerReference w:type="even" r:id="rId27"/>
          <w:headerReference w:type="default" r:id="rId28"/>
          <w:headerReference w:type="first" r:id="rId29"/>
          <w:pgSz w:w="12240" w:h="15840" w:code="1"/>
          <w:pgMar w:top="1440" w:right="1440" w:bottom="1440" w:left="1800" w:header="720" w:footer="720" w:gutter="0"/>
          <w:cols w:space="720"/>
          <w:titlePg/>
        </w:sectPr>
      </w:pPr>
      <w:r w:rsidRPr="00DD5B74">
        <w:rPr>
          <w:szCs w:val="20"/>
          <w:lang w:val="en-US" w:eastAsia="en-US"/>
        </w:rPr>
        <w:t>(c)</w:t>
      </w:r>
      <w:r w:rsidRPr="00DD5B74">
        <w:rPr>
          <w:szCs w:val="20"/>
          <w:lang w:val="en-US" w:eastAsia="en-US"/>
        </w:rPr>
        <w:tab/>
        <w:t>No price adjustment shall be payable on the portion of the Contract Price paid to the Supplier as adv</w:t>
      </w:r>
      <w:r w:rsidR="00250024" w:rsidRPr="00DD5B74">
        <w:rPr>
          <w:szCs w:val="20"/>
          <w:lang w:val="en-US" w:eastAsia="en-US"/>
        </w:rPr>
        <w:t>ance payment.</w:t>
      </w:r>
    </w:p>
    <w:p w14:paraId="530257AA" w14:textId="77777777" w:rsidR="00250024" w:rsidRPr="00DD5B74" w:rsidRDefault="00250024" w:rsidP="00DD5B74">
      <w:pPr>
        <w:pStyle w:val="SectionIXHeader"/>
        <w:spacing w:before="0" w:after="0"/>
        <w:jc w:val="left"/>
        <w:rPr>
          <w:rFonts w:ascii="Times New Roman" w:hAnsi="Times New Roman"/>
          <w:b w:val="0"/>
          <w:smallCaps/>
          <w:sz w:val="32"/>
        </w:rPr>
      </w:pPr>
      <w:bookmarkStart w:id="8" w:name="_Toc68319425"/>
      <w:bookmarkStart w:id="9" w:name="_Toc160548575"/>
      <w:bookmarkStart w:id="10" w:name="_Toc160549365"/>
      <w:bookmarkStart w:id="11" w:name="_Toc160549487"/>
    </w:p>
    <w:p w14:paraId="1BE9E3A9" w14:textId="77777777" w:rsidR="00026450" w:rsidRPr="00DD5B74" w:rsidRDefault="00694DC9" w:rsidP="00DD5B74">
      <w:pPr>
        <w:tabs>
          <w:tab w:val="left" w:pos="1836"/>
        </w:tabs>
        <w:jc w:val="right"/>
        <w:rPr>
          <w:b/>
          <w:smallCaps/>
          <w:sz w:val="32"/>
        </w:rPr>
      </w:pPr>
      <w:r w:rsidRPr="00DD5B74">
        <w:rPr>
          <w:b/>
          <w:smallCaps/>
          <w:sz w:val="32"/>
        </w:rPr>
        <w:t>Schedule 2</w:t>
      </w:r>
    </w:p>
    <w:p w14:paraId="76CF8822" w14:textId="77777777" w:rsidR="00026450" w:rsidRPr="00DD5B74" w:rsidRDefault="00026450" w:rsidP="00DD5B74"/>
    <w:p w14:paraId="12A673F8" w14:textId="77777777" w:rsidR="007F02CC" w:rsidRPr="00DD5B74" w:rsidRDefault="007B4816" w:rsidP="00DD5B74">
      <w:pPr>
        <w:pStyle w:val="Heading2"/>
        <w:ind w:hanging="720"/>
        <w:jc w:val="center"/>
        <w:rPr>
          <w:rFonts w:ascii="Times New Roman" w:hAnsi="Times New Roman"/>
          <w:i w:val="0"/>
          <w:smallCaps/>
        </w:rPr>
      </w:pPr>
      <w:r w:rsidRPr="00DD5B74">
        <w:rPr>
          <w:rFonts w:ascii="Times New Roman" w:hAnsi="Times New Roman"/>
          <w:i w:val="0"/>
          <w:smallCaps/>
        </w:rPr>
        <w:t>Cost Structure For Value Added Calculation Per Product</w:t>
      </w:r>
    </w:p>
    <w:p w14:paraId="16BBAF10" w14:textId="77777777" w:rsidR="0083211B" w:rsidRPr="00DD5B74" w:rsidRDefault="0083211B" w:rsidP="00DD5B74"/>
    <w:p w14:paraId="3937B49B" w14:textId="77777777" w:rsidR="00CB1B58" w:rsidRPr="00DD5B74" w:rsidRDefault="00CB1B58" w:rsidP="00DD5B74">
      <w:pPr>
        <w:tabs>
          <w:tab w:val="left" w:pos="1836"/>
        </w:tabs>
        <w:rPr>
          <w:b/>
          <w:sz w:val="28"/>
          <w:szCs w:val="28"/>
        </w:rPr>
      </w:pPr>
    </w:p>
    <w:p w14:paraId="29187634" w14:textId="77777777" w:rsidR="007F02CC" w:rsidRPr="00DD5B74" w:rsidRDefault="007F02CC" w:rsidP="00DD5B74">
      <w:pPr>
        <w:pBdr>
          <w:top w:val="thinThickSmallGap" w:sz="24" w:space="1" w:color="auto"/>
          <w:left w:val="thinThickSmallGap" w:sz="24" w:space="4" w:color="auto"/>
          <w:bottom w:val="thickThinSmallGap" w:sz="24" w:space="1" w:color="auto"/>
          <w:right w:val="thickThinSmallGap" w:sz="24" w:space="22" w:color="auto"/>
        </w:pBdr>
        <w:tabs>
          <w:tab w:val="left" w:pos="1836"/>
        </w:tabs>
        <w:jc w:val="center"/>
        <w:rPr>
          <w:b/>
          <w:sz w:val="20"/>
          <w:szCs w:val="20"/>
          <w:u w:val="single"/>
        </w:rPr>
      </w:pPr>
      <w:r w:rsidRPr="00DD5B74">
        <w:rPr>
          <w:b/>
          <w:sz w:val="20"/>
          <w:szCs w:val="20"/>
          <w:u w:val="single"/>
        </w:rPr>
        <w:t>COST STRUCTURE FOR VALUE ADDED CALCULATION</w:t>
      </w:r>
    </w:p>
    <w:p w14:paraId="2A7B5ED7" w14:textId="77777777" w:rsidR="007F02CC" w:rsidRPr="00DD5B74" w:rsidRDefault="007F02CC" w:rsidP="00DD5B74">
      <w:pPr>
        <w:pBdr>
          <w:top w:val="thinThickSmallGap" w:sz="24" w:space="1" w:color="auto"/>
          <w:left w:val="thinThickSmallGap" w:sz="24" w:space="4" w:color="auto"/>
          <w:bottom w:val="thickThinSmallGap" w:sz="24" w:space="1" w:color="auto"/>
          <w:right w:val="thickThinSmallGap" w:sz="24" w:space="22" w:color="auto"/>
        </w:pBdr>
        <w:jc w:val="center"/>
        <w:rPr>
          <w:b/>
          <w:sz w:val="20"/>
          <w:szCs w:val="20"/>
          <w:u w:val="single"/>
        </w:rPr>
      </w:pPr>
      <w:r w:rsidRPr="00DD5B74">
        <w:rPr>
          <w:b/>
          <w:sz w:val="20"/>
          <w:szCs w:val="20"/>
          <w:u w:val="single"/>
        </w:rPr>
        <w:t>PER PRODUCT</w:t>
      </w: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8"/>
        <w:gridCol w:w="2700"/>
        <w:gridCol w:w="2790"/>
      </w:tblGrid>
      <w:tr w:rsidR="007F02CC" w:rsidRPr="00DD5B74" w14:paraId="56B04C9E" w14:textId="77777777" w:rsidTr="00BC037D">
        <w:tc>
          <w:tcPr>
            <w:tcW w:w="4608" w:type="dxa"/>
            <w:tcBorders>
              <w:left w:val="thinThickSmallGap" w:sz="24" w:space="0" w:color="auto"/>
              <w:right w:val="thinThickSmallGap" w:sz="24" w:space="0" w:color="auto"/>
            </w:tcBorders>
          </w:tcPr>
          <w:p w14:paraId="59F22F8D" w14:textId="77777777" w:rsidR="007F02CC" w:rsidRPr="00DD5B74" w:rsidRDefault="007F02CC" w:rsidP="00DD5B74">
            <w:pPr>
              <w:jc w:val="center"/>
              <w:rPr>
                <w:b/>
                <w:i/>
                <w:sz w:val="20"/>
                <w:szCs w:val="20"/>
              </w:rPr>
            </w:pPr>
          </w:p>
        </w:tc>
        <w:tc>
          <w:tcPr>
            <w:tcW w:w="2700" w:type="dxa"/>
            <w:tcBorders>
              <w:left w:val="thinThickSmallGap" w:sz="24" w:space="0" w:color="auto"/>
              <w:right w:val="thinThickSmallGap" w:sz="24" w:space="0" w:color="auto"/>
            </w:tcBorders>
          </w:tcPr>
          <w:p w14:paraId="3B171F12" w14:textId="77777777" w:rsidR="007F02CC" w:rsidRPr="00DD5B74" w:rsidRDefault="004F21B7" w:rsidP="00DD5B74">
            <w:pPr>
              <w:jc w:val="center"/>
              <w:rPr>
                <w:b/>
                <w:sz w:val="20"/>
                <w:szCs w:val="20"/>
              </w:rPr>
            </w:pPr>
            <w:r w:rsidRPr="00DD5B74">
              <w:rPr>
                <w:b/>
                <w:sz w:val="20"/>
                <w:szCs w:val="20"/>
              </w:rPr>
              <w:t>N$</w:t>
            </w:r>
          </w:p>
        </w:tc>
        <w:tc>
          <w:tcPr>
            <w:tcW w:w="2790" w:type="dxa"/>
            <w:tcBorders>
              <w:left w:val="thinThickSmallGap" w:sz="24" w:space="0" w:color="auto"/>
              <w:right w:val="thinThickSmallGap" w:sz="24" w:space="0" w:color="auto"/>
            </w:tcBorders>
          </w:tcPr>
          <w:p w14:paraId="010FD022" w14:textId="77777777" w:rsidR="007F02CC" w:rsidRPr="00DD5B74" w:rsidRDefault="004F21B7" w:rsidP="00DD5B74">
            <w:pPr>
              <w:jc w:val="center"/>
              <w:rPr>
                <w:b/>
                <w:sz w:val="20"/>
                <w:szCs w:val="20"/>
              </w:rPr>
            </w:pPr>
            <w:r w:rsidRPr="00DD5B74">
              <w:rPr>
                <w:b/>
                <w:sz w:val="20"/>
                <w:szCs w:val="20"/>
              </w:rPr>
              <w:t>N$</w:t>
            </w:r>
          </w:p>
        </w:tc>
      </w:tr>
      <w:tr w:rsidR="007F02CC" w:rsidRPr="00DD5B74" w14:paraId="464C1424" w14:textId="77777777" w:rsidTr="00BC037D">
        <w:tc>
          <w:tcPr>
            <w:tcW w:w="4608" w:type="dxa"/>
            <w:tcBorders>
              <w:left w:val="thinThickSmallGap" w:sz="24" w:space="0" w:color="auto"/>
              <w:right w:val="thinThickSmallGap" w:sz="24" w:space="0" w:color="auto"/>
            </w:tcBorders>
            <w:shd w:val="clear" w:color="auto" w:fill="BFBFBF"/>
          </w:tcPr>
          <w:p w14:paraId="44781FF1" w14:textId="77777777" w:rsidR="007F02CC" w:rsidRPr="00DD5B74" w:rsidRDefault="007F02CC" w:rsidP="00DD5B74">
            <w:pPr>
              <w:rPr>
                <w:b/>
                <w:sz w:val="20"/>
                <w:szCs w:val="20"/>
              </w:rPr>
            </w:pPr>
            <w:r w:rsidRPr="00DD5B74">
              <w:rPr>
                <w:b/>
                <w:sz w:val="20"/>
                <w:szCs w:val="20"/>
              </w:rPr>
              <w:t>Raw Materials, Accessories &amp; Components</w:t>
            </w:r>
          </w:p>
        </w:tc>
        <w:tc>
          <w:tcPr>
            <w:tcW w:w="2700" w:type="dxa"/>
            <w:tcBorders>
              <w:left w:val="thinThickSmallGap" w:sz="24" w:space="0" w:color="auto"/>
              <w:right w:val="thinThickSmallGap" w:sz="24" w:space="0" w:color="auto"/>
            </w:tcBorders>
            <w:shd w:val="clear" w:color="auto" w:fill="BFBFBF"/>
          </w:tcPr>
          <w:p w14:paraId="4F6E3DFC" w14:textId="77777777" w:rsidR="007F02CC" w:rsidRPr="00DD5B74" w:rsidRDefault="007F02CC" w:rsidP="00DD5B74">
            <w:pPr>
              <w:jc w:val="center"/>
              <w:rPr>
                <w:sz w:val="20"/>
                <w:szCs w:val="20"/>
              </w:rPr>
            </w:pPr>
          </w:p>
        </w:tc>
        <w:tc>
          <w:tcPr>
            <w:tcW w:w="2790" w:type="dxa"/>
            <w:tcBorders>
              <w:left w:val="thinThickSmallGap" w:sz="24" w:space="0" w:color="auto"/>
              <w:right w:val="thinThickSmallGap" w:sz="24" w:space="0" w:color="auto"/>
            </w:tcBorders>
            <w:shd w:val="clear" w:color="auto" w:fill="BFBFBF"/>
          </w:tcPr>
          <w:p w14:paraId="534CD9CB" w14:textId="77777777" w:rsidR="007F02CC" w:rsidRPr="00DD5B74" w:rsidRDefault="007F02CC" w:rsidP="00DD5B74">
            <w:pPr>
              <w:jc w:val="center"/>
              <w:rPr>
                <w:sz w:val="20"/>
                <w:szCs w:val="20"/>
              </w:rPr>
            </w:pPr>
          </w:p>
        </w:tc>
      </w:tr>
      <w:tr w:rsidR="007F02CC" w:rsidRPr="00DD5B74" w14:paraId="193989AF" w14:textId="77777777" w:rsidTr="00BC037D">
        <w:trPr>
          <w:trHeight w:val="512"/>
        </w:trPr>
        <w:tc>
          <w:tcPr>
            <w:tcW w:w="4608" w:type="dxa"/>
            <w:tcBorders>
              <w:left w:val="thinThickSmallGap" w:sz="24" w:space="0" w:color="auto"/>
              <w:right w:val="thinThickSmallGap" w:sz="24" w:space="0" w:color="auto"/>
            </w:tcBorders>
          </w:tcPr>
          <w:p w14:paraId="6FAD8949" w14:textId="77777777" w:rsidR="007F02CC" w:rsidRPr="00DD5B74" w:rsidRDefault="007F02CC" w:rsidP="00DD5B74">
            <w:pPr>
              <w:jc w:val="both"/>
              <w:rPr>
                <w:sz w:val="20"/>
                <w:szCs w:val="20"/>
              </w:rPr>
            </w:pPr>
          </w:p>
          <w:p w14:paraId="6F78980C" w14:textId="77777777" w:rsidR="007F02CC" w:rsidRPr="00DD5B74" w:rsidRDefault="007F02CC" w:rsidP="00DD5B74">
            <w:pPr>
              <w:numPr>
                <w:ilvl w:val="0"/>
                <w:numId w:val="3"/>
              </w:numPr>
              <w:overflowPunct/>
              <w:autoSpaceDE/>
              <w:autoSpaceDN/>
              <w:adjustRightInd/>
              <w:textAlignment w:val="auto"/>
              <w:rPr>
                <w:sz w:val="20"/>
                <w:szCs w:val="20"/>
              </w:rPr>
            </w:pPr>
            <w:r w:rsidRPr="00DD5B74">
              <w:rPr>
                <w:sz w:val="20"/>
                <w:szCs w:val="20"/>
              </w:rPr>
              <w:t>Imported (CIF)</w:t>
            </w:r>
          </w:p>
        </w:tc>
        <w:tc>
          <w:tcPr>
            <w:tcW w:w="2700" w:type="dxa"/>
            <w:tcBorders>
              <w:left w:val="thinThickSmallGap" w:sz="24" w:space="0" w:color="auto"/>
              <w:bottom w:val="single" w:sz="4" w:space="0" w:color="000000"/>
              <w:right w:val="thinThickSmallGap" w:sz="24" w:space="0" w:color="auto"/>
            </w:tcBorders>
          </w:tcPr>
          <w:p w14:paraId="006DFF2C"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16E2E360" w14:textId="77777777" w:rsidR="007F02CC" w:rsidRPr="00DD5B74" w:rsidRDefault="007F02CC" w:rsidP="00DD5B74">
            <w:pPr>
              <w:jc w:val="center"/>
              <w:rPr>
                <w:sz w:val="20"/>
                <w:szCs w:val="20"/>
              </w:rPr>
            </w:pPr>
            <w:r w:rsidRPr="00DD5B74">
              <w:rPr>
                <w:sz w:val="20"/>
                <w:szCs w:val="20"/>
              </w:rPr>
              <w:br/>
            </w:r>
          </w:p>
        </w:tc>
      </w:tr>
      <w:tr w:rsidR="007F02CC" w:rsidRPr="00DD5B74" w14:paraId="4F59091B" w14:textId="77777777" w:rsidTr="00BC037D">
        <w:tc>
          <w:tcPr>
            <w:tcW w:w="4608" w:type="dxa"/>
            <w:tcBorders>
              <w:left w:val="thinThickSmallGap" w:sz="24" w:space="0" w:color="auto"/>
              <w:right w:val="thinThickSmallGap" w:sz="24" w:space="0" w:color="auto"/>
            </w:tcBorders>
          </w:tcPr>
          <w:p w14:paraId="4F63B934" w14:textId="77777777" w:rsidR="007F02CC" w:rsidRPr="00DD5B74" w:rsidRDefault="007F02CC" w:rsidP="00DD5B74">
            <w:pPr>
              <w:rPr>
                <w:sz w:val="20"/>
                <w:szCs w:val="20"/>
              </w:rPr>
            </w:pPr>
          </w:p>
          <w:p w14:paraId="3FC4F20B" w14:textId="77777777" w:rsidR="007F02CC" w:rsidRPr="00DD5B74" w:rsidRDefault="007F02CC" w:rsidP="00DD5B74">
            <w:pPr>
              <w:numPr>
                <w:ilvl w:val="0"/>
                <w:numId w:val="3"/>
              </w:numPr>
              <w:overflowPunct/>
              <w:autoSpaceDE/>
              <w:autoSpaceDN/>
              <w:adjustRightInd/>
              <w:textAlignment w:val="auto"/>
              <w:rPr>
                <w:sz w:val="20"/>
                <w:szCs w:val="20"/>
              </w:rPr>
            </w:pPr>
            <w:r w:rsidRPr="00DD5B74">
              <w:rPr>
                <w:sz w:val="20"/>
                <w:szCs w:val="20"/>
              </w:rPr>
              <w:t>Local (VAT &amp; Excise Duty Fee)</w:t>
            </w:r>
          </w:p>
        </w:tc>
        <w:tc>
          <w:tcPr>
            <w:tcW w:w="2700" w:type="dxa"/>
            <w:tcBorders>
              <w:left w:val="thinThickSmallGap" w:sz="24" w:space="0" w:color="auto"/>
              <w:bottom w:val="single" w:sz="24" w:space="0" w:color="000000"/>
              <w:right w:val="thinThickSmallGap" w:sz="24" w:space="0" w:color="auto"/>
            </w:tcBorders>
          </w:tcPr>
          <w:p w14:paraId="0186729B"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1DE75949" w14:textId="77777777" w:rsidR="007F02CC" w:rsidRPr="00DD5B74" w:rsidRDefault="007F02CC" w:rsidP="00DD5B74">
            <w:pPr>
              <w:jc w:val="center"/>
              <w:rPr>
                <w:sz w:val="20"/>
                <w:szCs w:val="20"/>
              </w:rPr>
            </w:pPr>
            <w:r w:rsidRPr="00DD5B74">
              <w:rPr>
                <w:sz w:val="20"/>
                <w:szCs w:val="20"/>
              </w:rPr>
              <w:br/>
              <w:t>.................</w:t>
            </w:r>
          </w:p>
        </w:tc>
      </w:tr>
      <w:tr w:rsidR="007F02CC" w:rsidRPr="00DD5B74" w14:paraId="2EE1395B" w14:textId="77777777" w:rsidTr="00BC037D">
        <w:tc>
          <w:tcPr>
            <w:tcW w:w="4608" w:type="dxa"/>
            <w:tcBorders>
              <w:left w:val="thinThickSmallGap" w:sz="24" w:space="0" w:color="auto"/>
              <w:bottom w:val="single" w:sz="4" w:space="0" w:color="000000"/>
              <w:right w:val="thinThickSmallGap" w:sz="24" w:space="0" w:color="auto"/>
            </w:tcBorders>
          </w:tcPr>
          <w:p w14:paraId="25BF3002" w14:textId="77777777" w:rsidR="007F02CC" w:rsidRPr="00DD5B74" w:rsidRDefault="007F02CC" w:rsidP="00DD5B74">
            <w:pPr>
              <w:rPr>
                <w:sz w:val="20"/>
                <w:szCs w:val="20"/>
              </w:rPr>
            </w:pPr>
          </w:p>
          <w:p w14:paraId="32A17AC5" w14:textId="77777777" w:rsidR="007F02CC" w:rsidRPr="00DD5B74" w:rsidRDefault="000760BD" w:rsidP="00DD5B74">
            <w:pPr>
              <w:pStyle w:val="ListParagraph"/>
              <w:numPr>
                <w:ilvl w:val="0"/>
                <w:numId w:val="30"/>
              </w:numPr>
              <w:rPr>
                <w:bCs/>
                <w:sz w:val="20"/>
                <w:szCs w:val="20"/>
              </w:rPr>
            </w:pPr>
            <w:r w:rsidRPr="00DD5B74">
              <w:rPr>
                <w:bCs/>
                <w:sz w:val="20"/>
                <w:szCs w:val="20"/>
              </w:rPr>
              <w:t>Local (Cost, Insurance, Freight)</w:t>
            </w:r>
          </w:p>
        </w:tc>
        <w:tc>
          <w:tcPr>
            <w:tcW w:w="2700" w:type="dxa"/>
            <w:tcBorders>
              <w:top w:val="single" w:sz="24" w:space="0" w:color="000000"/>
              <w:left w:val="thinThickSmallGap" w:sz="24" w:space="0" w:color="auto"/>
              <w:bottom w:val="single" w:sz="4" w:space="0" w:color="000000"/>
              <w:right w:val="thinThickSmallGap" w:sz="24" w:space="0" w:color="auto"/>
            </w:tcBorders>
          </w:tcPr>
          <w:p w14:paraId="77EF9A53" w14:textId="77777777" w:rsidR="007F02CC" w:rsidRPr="00DD5B74" w:rsidRDefault="007F02CC" w:rsidP="00DD5B74">
            <w:pPr>
              <w:jc w:val="center"/>
              <w:rPr>
                <w:sz w:val="20"/>
                <w:szCs w:val="20"/>
              </w:rPr>
            </w:pPr>
          </w:p>
        </w:tc>
        <w:tc>
          <w:tcPr>
            <w:tcW w:w="2790" w:type="dxa"/>
            <w:tcBorders>
              <w:left w:val="thinThickSmallGap" w:sz="24" w:space="0" w:color="auto"/>
              <w:bottom w:val="single" w:sz="4" w:space="0" w:color="000000"/>
              <w:right w:val="thinThickSmallGap" w:sz="24" w:space="0" w:color="auto"/>
            </w:tcBorders>
          </w:tcPr>
          <w:p w14:paraId="3E005C49" w14:textId="77777777" w:rsidR="007F02CC" w:rsidRPr="00DD5B74" w:rsidRDefault="007F02CC" w:rsidP="00DD5B74">
            <w:pPr>
              <w:jc w:val="center"/>
              <w:rPr>
                <w:sz w:val="20"/>
                <w:szCs w:val="20"/>
              </w:rPr>
            </w:pPr>
          </w:p>
        </w:tc>
      </w:tr>
      <w:tr w:rsidR="000760BD" w:rsidRPr="00DD5B74" w14:paraId="25B25A92" w14:textId="77777777" w:rsidTr="00BC037D">
        <w:tc>
          <w:tcPr>
            <w:tcW w:w="4608" w:type="dxa"/>
            <w:tcBorders>
              <w:left w:val="thinThickSmallGap" w:sz="24" w:space="0" w:color="auto"/>
              <w:bottom w:val="single" w:sz="4" w:space="0" w:color="000000"/>
              <w:right w:val="thinThickSmallGap" w:sz="24" w:space="0" w:color="auto"/>
            </w:tcBorders>
          </w:tcPr>
          <w:p w14:paraId="116233ED" w14:textId="77777777" w:rsidR="000760BD" w:rsidRPr="00DD5B74" w:rsidRDefault="000760BD" w:rsidP="00DD5B74">
            <w:pPr>
              <w:rPr>
                <w:sz w:val="20"/>
                <w:szCs w:val="20"/>
              </w:rPr>
            </w:pPr>
          </w:p>
        </w:tc>
        <w:tc>
          <w:tcPr>
            <w:tcW w:w="2700" w:type="dxa"/>
            <w:tcBorders>
              <w:top w:val="single" w:sz="24" w:space="0" w:color="000000"/>
              <w:left w:val="thinThickSmallGap" w:sz="24" w:space="0" w:color="auto"/>
              <w:bottom w:val="single" w:sz="4" w:space="0" w:color="000000"/>
              <w:right w:val="thinThickSmallGap" w:sz="24" w:space="0" w:color="auto"/>
            </w:tcBorders>
          </w:tcPr>
          <w:p w14:paraId="7F6EB2BB" w14:textId="77777777" w:rsidR="000760BD" w:rsidRPr="00DD5B74" w:rsidRDefault="000760BD" w:rsidP="00DD5B74">
            <w:pPr>
              <w:jc w:val="center"/>
              <w:rPr>
                <w:sz w:val="20"/>
                <w:szCs w:val="20"/>
              </w:rPr>
            </w:pPr>
          </w:p>
        </w:tc>
        <w:tc>
          <w:tcPr>
            <w:tcW w:w="2790" w:type="dxa"/>
            <w:tcBorders>
              <w:left w:val="thinThickSmallGap" w:sz="24" w:space="0" w:color="auto"/>
              <w:bottom w:val="single" w:sz="4" w:space="0" w:color="000000"/>
              <w:right w:val="thinThickSmallGap" w:sz="24" w:space="0" w:color="auto"/>
            </w:tcBorders>
          </w:tcPr>
          <w:p w14:paraId="54CBB382" w14:textId="77777777" w:rsidR="000760BD" w:rsidRPr="00DD5B74" w:rsidRDefault="000760BD" w:rsidP="00DD5B74">
            <w:pPr>
              <w:jc w:val="center"/>
              <w:rPr>
                <w:sz w:val="20"/>
                <w:szCs w:val="20"/>
              </w:rPr>
            </w:pPr>
          </w:p>
        </w:tc>
      </w:tr>
      <w:tr w:rsidR="007F02CC" w:rsidRPr="00DD5B74" w14:paraId="480B7C32" w14:textId="77777777" w:rsidTr="00BC037D">
        <w:tc>
          <w:tcPr>
            <w:tcW w:w="4608" w:type="dxa"/>
            <w:tcBorders>
              <w:left w:val="thinThickSmallGap" w:sz="24" w:space="0" w:color="auto"/>
              <w:right w:val="thinThickSmallGap" w:sz="24" w:space="0" w:color="auto"/>
            </w:tcBorders>
            <w:shd w:val="clear" w:color="auto" w:fill="BFBFBF"/>
          </w:tcPr>
          <w:p w14:paraId="46494C6F" w14:textId="77777777" w:rsidR="007F02CC" w:rsidRPr="00DD5B74" w:rsidRDefault="007F02CC" w:rsidP="00DD5B74">
            <w:pPr>
              <w:rPr>
                <w:b/>
                <w:sz w:val="20"/>
                <w:szCs w:val="20"/>
              </w:rPr>
            </w:pPr>
            <w:r w:rsidRPr="00DD5B74">
              <w:rPr>
                <w:b/>
                <w:sz w:val="20"/>
                <w:szCs w:val="20"/>
              </w:rPr>
              <w:t>Labour Cost</w:t>
            </w:r>
          </w:p>
        </w:tc>
        <w:tc>
          <w:tcPr>
            <w:tcW w:w="2700" w:type="dxa"/>
            <w:tcBorders>
              <w:left w:val="thinThickSmallGap" w:sz="24" w:space="0" w:color="auto"/>
              <w:right w:val="thinThickSmallGap" w:sz="24" w:space="0" w:color="auto"/>
            </w:tcBorders>
            <w:shd w:val="clear" w:color="auto" w:fill="BFBFBF"/>
          </w:tcPr>
          <w:p w14:paraId="05061D6A" w14:textId="77777777" w:rsidR="007F02CC" w:rsidRPr="00DD5B74" w:rsidRDefault="007F02CC" w:rsidP="00DD5B74">
            <w:pPr>
              <w:jc w:val="center"/>
              <w:rPr>
                <w:sz w:val="20"/>
                <w:szCs w:val="20"/>
              </w:rPr>
            </w:pPr>
          </w:p>
        </w:tc>
        <w:tc>
          <w:tcPr>
            <w:tcW w:w="2790" w:type="dxa"/>
            <w:tcBorders>
              <w:left w:val="thinThickSmallGap" w:sz="24" w:space="0" w:color="auto"/>
              <w:right w:val="thinThickSmallGap" w:sz="24" w:space="0" w:color="auto"/>
            </w:tcBorders>
            <w:shd w:val="clear" w:color="auto" w:fill="BFBFBF"/>
          </w:tcPr>
          <w:p w14:paraId="56A30BE0" w14:textId="77777777" w:rsidR="007F02CC" w:rsidRPr="00DD5B74" w:rsidRDefault="007F02CC" w:rsidP="00DD5B74">
            <w:pPr>
              <w:jc w:val="center"/>
              <w:rPr>
                <w:sz w:val="20"/>
                <w:szCs w:val="20"/>
              </w:rPr>
            </w:pPr>
          </w:p>
        </w:tc>
      </w:tr>
      <w:tr w:rsidR="007F02CC" w:rsidRPr="00DD5B74" w14:paraId="6874D15B" w14:textId="77777777" w:rsidTr="00BC037D">
        <w:trPr>
          <w:trHeight w:val="539"/>
        </w:trPr>
        <w:tc>
          <w:tcPr>
            <w:tcW w:w="4608" w:type="dxa"/>
            <w:tcBorders>
              <w:left w:val="thinThickSmallGap" w:sz="24" w:space="0" w:color="auto"/>
              <w:right w:val="thinThickSmallGap" w:sz="24" w:space="0" w:color="auto"/>
            </w:tcBorders>
          </w:tcPr>
          <w:p w14:paraId="7BA8729C" w14:textId="77777777" w:rsidR="007F02CC" w:rsidRPr="00DD5B74" w:rsidRDefault="007F02CC" w:rsidP="00DD5B74">
            <w:pPr>
              <w:ind w:left="720"/>
              <w:rPr>
                <w:sz w:val="20"/>
                <w:szCs w:val="20"/>
              </w:rPr>
            </w:pPr>
          </w:p>
          <w:p w14:paraId="0841D2D2" w14:textId="77777777" w:rsidR="007F02CC" w:rsidRPr="00DD5B74" w:rsidRDefault="007F02CC" w:rsidP="00DD5B74">
            <w:pPr>
              <w:numPr>
                <w:ilvl w:val="0"/>
                <w:numId w:val="4"/>
              </w:numPr>
              <w:overflowPunct/>
              <w:autoSpaceDE/>
              <w:autoSpaceDN/>
              <w:adjustRightInd/>
              <w:textAlignment w:val="auto"/>
              <w:rPr>
                <w:sz w:val="20"/>
                <w:szCs w:val="20"/>
              </w:rPr>
            </w:pPr>
            <w:r w:rsidRPr="00DD5B74">
              <w:rPr>
                <w:sz w:val="20"/>
                <w:szCs w:val="20"/>
              </w:rPr>
              <w:t>Direct Labour</w:t>
            </w:r>
          </w:p>
        </w:tc>
        <w:tc>
          <w:tcPr>
            <w:tcW w:w="2700" w:type="dxa"/>
            <w:tcBorders>
              <w:left w:val="thinThickSmallGap" w:sz="24" w:space="0" w:color="auto"/>
              <w:right w:val="thinThickSmallGap" w:sz="24" w:space="0" w:color="auto"/>
            </w:tcBorders>
          </w:tcPr>
          <w:p w14:paraId="60417769"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4A8EEF08" w14:textId="77777777" w:rsidR="007F02CC" w:rsidRPr="00DD5B74" w:rsidRDefault="007F02CC" w:rsidP="00DD5B74">
            <w:pPr>
              <w:jc w:val="center"/>
              <w:rPr>
                <w:sz w:val="20"/>
                <w:szCs w:val="20"/>
              </w:rPr>
            </w:pPr>
            <w:r w:rsidRPr="00DD5B74">
              <w:rPr>
                <w:sz w:val="20"/>
                <w:szCs w:val="20"/>
              </w:rPr>
              <w:br/>
              <w:t>.</w:t>
            </w:r>
          </w:p>
        </w:tc>
      </w:tr>
      <w:tr w:rsidR="007F02CC" w:rsidRPr="00DD5B74" w14:paraId="2BFF2ECB" w14:textId="77777777" w:rsidTr="00BC037D">
        <w:tc>
          <w:tcPr>
            <w:tcW w:w="4608" w:type="dxa"/>
            <w:tcBorders>
              <w:left w:val="thinThickSmallGap" w:sz="24" w:space="0" w:color="auto"/>
              <w:right w:val="thinThickSmallGap" w:sz="24" w:space="0" w:color="auto"/>
            </w:tcBorders>
          </w:tcPr>
          <w:p w14:paraId="64908CE3" w14:textId="77777777" w:rsidR="007F02CC" w:rsidRPr="00DD5B74" w:rsidRDefault="007F02CC" w:rsidP="00DD5B74">
            <w:pPr>
              <w:ind w:left="720"/>
              <w:rPr>
                <w:sz w:val="20"/>
                <w:szCs w:val="20"/>
              </w:rPr>
            </w:pPr>
          </w:p>
          <w:p w14:paraId="1879D1D6" w14:textId="77777777" w:rsidR="007F02CC" w:rsidRPr="00DD5B74" w:rsidRDefault="007F02CC" w:rsidP="00DD5B74">
            <w:pPr>
              <w:numPr>
                <w:ilvl w:val="0"/>
                <w:numId w:val="4"/>
              </w:numPr>
              <w:overflowPunct/>
              <w:autoSpaceDE/>
              <w:autoSpaceDN/>
              <w:adjustRightInd/>
              <w:textAlignment w:val="auto"/>
              <w:rPr>
                <w:sz w:val="20"/>
                <w:szCs w:val="20"/>
              </w:rPr>
            </w:pPr>
            <w:r w:rsidRPr="00DD5B74">
              <w:rPr>
                <w:sz w:val="20"/>
                <w:szCs w:val="20"/>
              </w:rPr>
              <w:t>Clerical Wages</w:t>
            </w:r>
          </w:p>
        </w:tc>
        <w:tc>
          <w:tcPr>
            <w:tcW w:w="2700" w:type="dxa"/>
            <w:tcBorders>
              <w:left w:val="thinThickSmallGap" w:sz="24" w:space="0" w:color="auto"/>
              <w:bottom w:val="single" w:sz="4" w:space="0" w:color="000000"/>
              <w:right w:val="thinThickSmallGap" w:sz="24" w:space="0" w:color="auto"/>
            </w:tcBorders>
          </w:tcPr>
          <w:p w14:paraId="1473AB67"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34834BC9" w14:textId="77777777" w:rsidR="007F02CC" w:rsidRPr="00DD5B74" w:rsidRDefault="007F02CC" w:rsidP="00DD5B74">
            <w:pPr>
              <w:jc w:val="center"/>
              <w:rPr>
                <w:sz w:val="20"/>
                <w:szCs w:val="20"/>
              </w:rPr>
            </w:pPr>
            <w:r w:rsidRPr="00DD5B74">
              <w:rPr>
                <w:sz w:val="20"/>
                <w:szCs w:val="20"/>
              </w:rPr>
              <w:br/>
              <w:t>.</w:t>
            </w:r>
          </w:p>
        </w:tc>
      </w:tr>
      <w:tr w:rsidR="007F02CC" w:rsidRPr="00DD5B74" w14:paraId="20DA9C00" w14:textId="77777777" w:rsidTr="00BC037D">
        <w:tc>
          <w:tcPr>
            <w:tcW w:w="4608" w:type="dxa"/>
            <w:tcBorders>
              <w:left w:val="thinThickSmallGap" w:sz="24" w:space="0" w:color="auto"/>
              <w:right w:val="thinThickSmallGap" w:sz="24" w:space="0" w:color="auto"/>
            </w:tcBorders>
          </w:tcPr>
          <w:p w14:paraId="77B2F43D" w14:textId="77777777" w:rsidR="007F02CC" w:rsidRPr="00DD5B74" w:rsidRDefault="007F02CC" w:rsidP="00DD5B74">
            <w:pPr>
              <w:ind w:left="720"/>
              <w:rPr>
                <w:sz w:val="20"/>
                <w:szCs w:val="20"/>
              </w:rPr>
            </w:pPr>
          </w:p>
          <w:p w14:paraId="2750C7D7" w14:textId="77777777" w:rsidR="007F02CC" w:rsidRPr="00DD5B74" w:rsidRDefault="007F02CC" w:rsidP="00DD5B74">
            <w:pPr>
              <w:numPr>
                <w:ilvl w:val="0"/>
                <w:numId w:val="4"/>
              </w:numPr>
              <w:overflowPunct/>
              <w:autoSpaceDE/>
              <w:autoSpaceDN/>
              <w:adjustRightInd/>
              <w:textAlignment w:val="auto"/>
              <w:rPr>
                <w:sz w:val="20"/>
                <w:szCs w:val="20"/>
              </w:rPr>
            </w:pPr>
            <w:r w:rsidRPr="00DD5B74">
              <w:rPr>
                <w:sz w:val="20"/>
                <w:szCs w:val="20"/>
              </w:rPr>
              <w:t>Salaries to Management</w:t>
            </w:r>
          </w:p>
        </w:tc>
        <w:tc>
          <w:tcPr>
            <w:tcW w:w="2700" w:type="dxa"/>
            <w:tcBorders>
              <w:left w:val="thinThickSmallGap" w:sz="24" w:space="0" w:color="auto"/>
              <w:bottom w:val="single" w:sz="24" w:space="0" w:color="000000"/>
              <w:right w:val="thinThickSmallGap" w:sz="24" w:space="0" w:color="auto"/>
            </w:tcBorders>
          </w:tcPr>
          <w:p w14:paraId="610F4A5C"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22A4A1A9" w14:textId="77777777" w:rsidR="007F02CC" w:rsidRPr="00DD5B74" w:rsidRDefault="007F02CC" w:rsidP="00DD5B74">
            <w:pPr>
              <w:jc w:val="center"/>
              <w:rPr>
                <w:sz w:val="20"/>
                <w:szCs w:val="20"/>
              </w:rPr>
            </w:pPr>
            <w:r w:rsidRPr="00DD5B74">
              <w:rPr>
                <w:sz w:val="20"/>
                <w:szCs w:val="20"/>
              </w:rPr>
              <w:br/>
              <w:t>..................</w:t>
            </w:r>
          </w:p>
        </w:tc>
      </w:tr>
      <w:tr w:rsidR="007F02CC" w:rsidRPr="00DD5B74" w14:paraId="077A7573" w14:textId="77777777" w:rsidTr="00BC037D">
        <w:tc>
          <w:tcPr>
            <w:tcW w:w="4608" w:type="dxa"/>
            <w:tcBorders>
              <w:left w:val="thinThickSmallGap" w:sz="24" w:space="0" w:color="auto"/>
              <w:bottom w:val="single" w:sz="4" w:space="0" w:color="000000"/>
              <w:right w:val="thinThickSmallGap" w:sz="24" w:space="0" w:color="auto"/>
            </w:tcBorders>
          </w:tcPr>
          <w:p w14:paraId="7D9F6A0A" w14:textId="77777777" w:rsidR="007F02CC" w:rsidRPr="00DD5B74" w:rsidRDefault="007F02CC" w:rsidP="00DD5B74">
            <w:pPr>
              <w:rPr>
                <w:b/>
                <w:sz w:val="20"/>
                <w:szCs w:val="20"/>
              </w:rPr>
            </w:pPr>
          </w:p>
        </w:tc>
        <w:tc>
          <w:tcPr>
            <w:tcW w:w="2700" w:type="dxa"/>
            <w:tcBorders>
              <w:top w:val="single" w:sz="24" w:space="0" w:color="000000"/>
              <w:left w:val="thinThickSmallGap" w:sz="24" w:space="0" w:color="auto"/>
              <w:bottom w:val="single" w:sz="4" w:space="0" w:color="000000"/>
              <w:right w:val="thinThickSmallGap" w:sz="24" w:space="0" w:color="auto"/>
            </w:tcBorders>
          </w:tcPr>
          <w:p w14:paraId="67B3EAC1" w14:textId="77777777" w:rsidR="007F02CC" w:rsidRPr="00DD5B74" w:rsidRDefault="007F02CC" w:rsidP="00DD5B74">
            <w:pPr>
              <w:jc w:val="center"/>
              <w:rPr>
                <w:sz w:val="20"/>
                <w:szCs w:val="20"/>
              </w:rPr>
            </w:pPr>
          </w:p>
        </w:tc>
        <w:tc>
          <w:tcPr>
            <w:tcW w:w="2790" w:type="dxa"/>
            <w:tcBorders>
              <w:left w:val="thinThickSmallGap" w:sz="24" w:space="0" w:color="auto"/>
              <w:bottom w:val="single" w:sz="4" w:space="0" w:color="000000"/>
              <w:right w:val="thinThickSmallGap" w:sz="24" w:space="0" w:color="auto"/>
            </w:tcBorders>
          </w:tcPr>
          <w:p w14:paraId="7C41E851" w14:textId="77777777" w:rsidR="007F02CC" w:rsidRPr="00DD5B74" w:rsidRDefault="007F02CC" w:rsidP="00DD5B74">
            <w:pPr>
              <w:jc w:val="center"/>
              <w:rPr>
                <w:sz w:val="20"/>
                <w:szCs w:val="20"/>
              </w:rPr>
            </w:pPr>
          </w:p>
        </w:tc>
      </w:tr>
      <w:tr w:rsidR="007F02CC" w:rsidRPr="00DD5B74" w14:paraId="442089B3" w14:textId="77777777" w:rsidTr="00BC037D">
        <w:tc>
          <w:tcPr>
            <w:tcW w:w="4608" w:type="dxa"/>
            <w:tcBorders>
              <w:left w:val="thinThickSmallGap" w:sz="24" w:space="0" w:color="auto"/>
              <w:right w:val="thinThickSmallGap" w:sz="24" w:space="0" w:color="auto"/>
            </w:tcBorders>
            <w:shd w:val="clear" w:color="auto" w:fill="BFBFBF"/>
          </w:tcPr>
          <w:p w14:paraId="7FF8605D" w14:textId="77777777" w:rsidR="007F02CC" w:rsidRPr="00DD5B74" w:rsidRDefault="007F02CC" w:rsidP="00DD5B74">
            <w:pPr>
              <w:rPr>
                <w:b/>
                <w:sz w:val="20"/>
                <w:szCs w:val="20"/>
              </w:rPr>
            </w:pPr>
            <w:r w:rsidRPr="00DD5B74">
              <w:rPr>
                <w:b/>
                <w:sz w:val="20"/>
                <w:szCs w:val="20"/>
              </w:rPr>
              <w:t>Utilities</w:t>
            </w:r>
          </w:p>
        </w:tc>
        <w:tc>
          <w:tcPr>
            <w:tcW w:w="2700" w:type="dxa"/>
            <w:tcBorders>
              <w:left w:val="thinThickSmallGap" w:sz="24" w:space="0" w:color="auto"/>
              <w:right w:val="thinThickSmallGap" w:sz="24" w:space="0" w:color="auto"/>
            </w:tcBorders>
            <w:shd w:val="clear" w:color="auto" w:fill="BFBFBF"/>
          </w:tcPr>
          <w:p w14:paraId="7695DAB3" w14:textId="77777777" w:rsidR="007F02CC" w:rsidRPr="00DD5B74" w:rsidRDefault="007F02CC" w:rsidP="00DD5B74">
            <w:pPr>
              <w:jc w:val="center"/>
              <w:rPr>
                <w:sz w:val="20"/>
                <w:szCs w:val="20"/>
              </w:rPr>
            </w:pPr>
          </w:p>
        </w:tc>
        <w:tc>
          <w:tcPr>
            <w:tcW w:w="2790" w:type="dxa"/>
            <w:tcBorders>
              <w:left w:val="thinThickSmallGap" w:sz="24" w:space="0" w:color="auto"/>
              <w:right w:val="thinThickSmallGap" w:sz="24" w:space="0" w:color="auto"/>
            </w:tcBorders>
            <w:shd w:val="clear" w:color="auto" w:fill="BFBFBF"/>
          </w:tcPr>
          <w:p w14:paraId="6DF3FC3C" w14:textId="77777777" w:rsidR="007F02CC" w:rsidRPr="00DD5B74" w:rsidRDefault="007F02CC" w:rsidP="00DD5B74">
            <w:pPr>
              <w:jc w:val="center"/>
              <w:rPr>
                <w:sz w:val="20"/>
                <w:szCs w:val="20"/>
              </w:rPr>
            </w:pPr>
          </w:p>
        </w:tc>
      </w:tr>
      <w:tr w:rsidR="007F02CC" w:rsidRPr="00DD5B74" w14:paraId="05DB82C0" w14:textId="77777777" w:rsidTr="00BC037D">
        <w:tc>
          <w:tcPr>
            <w:tcW w:w="4608" w:type="dxa"/>
            <w:tcBorders>
              <w:left w:val="thinThickSmallGap" w:sz="24" w:space="0" w:color="auto"/>
              <w:right w:val="thinThickSmallGap" w:sz="24" w:space="0" w:color="auto"/>
            </w:tcBorders>
          </w:tcPr>
          <w:p w14:paraId="2F4F7444" w14:textId="77777777" w:rsidR="007F02CC" w:rsidRPr="00DD5B74" w:rsidRDefault="007F02CC" w:rsidP="00DD5B74">
            <w:pPr>
              <w:rPr>
                <w:sz w:val="20"/>
                <w:szCs w:val="20"/>
              </w:rPr>
            </w:pPr>
          </w:p>
          <w:p w14:paraId="162C1F2F" w14:textId="77777777" w:rsidR="007F02CC" w:rsidRPr="00DD5B74" w:rsidRDefault="007F02CC" w:rsidP="00DD5B74">
            <w:pPr>
              <w:numPr>
                <w:ilvl w:val="0"/>
                <w:numId w:val="5"/>
              </w:numPr>
              <w:overflowPunct/>
              <w:autoSpaceDE/>
              <w:autoSpaceDN/>
              <w:adjustRightInd/>
              <w:textAlignment w:val="auto"/>
              <w:rPr>
                <w:sz w:val="20"/>
                <w:szCs w:val="20"/>
              </w:rPr>
            </w:pPr>
            <w:r w:rsidRPr="00DD5B74">
              <w:rPr>
                <w:sz w:val="20"/>
                <w:szCs w:val="20"/>
              </w:rPr>
              <w:t>Electricity</w:t>
            </w:r>
          </w:p>
        </w:tc>
        <w:tc>
          <w:tcPr>
            <w:tcW w:w="2700" w:type="dxa"/>
            <w:tcBorders>
              <w:left w:val="thinThickSmallGap" w:sz="24" w:space="0" w:color="auto"/>
              <w:right w:val="thinThickSmallGap" w:sz="24" w:space="0" w:color="auto"/>
            </w:tcBorders>
          </w:tcPr>
          <w:p w14:paraId="35B516AE"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7F33EB6C" w14:textId="77777777" w:rsidR="007F02CC" w:rsidRPr="00DD5B74" w:rsidRDefault="007F02CC" w:rsidP="00DD5B74">
            <w:pPr>
              <w:jc w:val="center"/>
              <w:rPr>
                <w:sz w:val="20"/>
                <w:szCs w:val="20"/>
              </w:rPr>
            </w:pPr>
            <w:r w:rsidRPr="00DD5B74">
              <w:rPr>
                <w:sz w:val="20"/>
                <w:szCs w:val="20"/>
              </w:rPr>
              <w:br/>
            </w:r>
          </w:p>
        </w:tc>
      </w:tr>
      <w:tr w:rsidR="007F02CC" w:rsidRPr="00DD5B74" w14:paraId="2EA924A8" w14:textId="77777777" w:rsidTr="00BC037D">
        <w:tc>
          <w:tcPr>
            <w:tcW w:w="4608" w:type="dxa"/>
            <w:tcBorders>
              <w:left w:val="thinThickSmallGap" w:sz="24" w:space="0" w:color="auto"/>
              <w:right w:val="thinThickSmallGap" w:sz="24" w:space="0" w:color="auto"/>
            </w:tcBorders>
          </w:tcPr>
          <w:p w14:paraId="5133C49C" w14:textId="77777777" w:rsidR="007F02CC" w:rsidRPr="00DD5B74" w:rsidRDefault="007F02CC" w:rsidP="00DD5B74">
            <w:pPr>
              <w:rPr>
                <w:sz w:val="20"/>
                <w:szCs w:val="20"/>
              </w:rPr>
            </w:pPr>
          </w:p>
          <w:p w14:paraId="4A0A6BBD" w14:textId="77777777" w:rsidR="007F02CC" w:rsidRPr="00DD5B74" w:rsidRDefault="007F02CC" w:rsidP="00DD5B74">
            <w:pPr>
              <w:numPr>
                <w:ilvl w:val="0"/>
                <w:numId w:val="5"/>
              </w:numPr>
              <w:overflowPunct/>
              <w:autoSpaceDE/>
              <w:autoSpaceDN/>
              <w:adjustRightInd/>
              <w:textAlignment w:val="auto"/>
              <w:rPr>
                <w:sz w:val="20"/>
                <w:szCs w:val="20"/>
              </w:rPr>
            </w:pPr>
            <w:r w:rsidRPr="00DD5B74">
              <w:rPr>
                <w:sz w:val="20"/>
                <w:szCs w:val="20"/>
              </w:rPr>
              <w:t>Water</w:t>
            </w:r>
          </w:p>
        </w:tc>
        <w:tc>
          <w:tcPr>
            <w:tcW w:w="2700" w:type="dxa"/>
            <w:tcBorders>
              <w:left w:val="thinThickSmallGap" w:sz="24" w:space="0" w:color="auto"/>
              <w:bottom w:val="single" w:sz="4" w:space="0" w:color="000000"/>
              <w:right w:val="thinThickSmallGap" w:sz="24" w:space="0" w:color="auto"/>
            </w:tcBorders>
          </w:tcPr>
          <w:p w14:paraId="0CD40E0D"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3E2BBAC6" w14:textId="77777777" w:rsidR="007F02CC" w:rsidRPr="00DD5B74" w:rsidRDefault="007F02CC" w:rsidP="00DD5B74">
            <w:pPr>
              <w:jc w:val="center"/>
              <w:rPr>
                <w:sz w:val="20"/>
                <w:szCs w:val="20"/>
              </w:rPr>
            </w:pPr>
            <w:r w:rsidRPr="00DD5B74">
              <w:rPr>
                <w:sz w:val="20"/>
                <w:szCs w:val="20"/>
              </w:rPr>
              <w:br/>
            </w:r>
          </w:p>
        </w:tc>
      </w:tr>
      <w:tr w:rsidR="007F02CC" w:rsidRPr="00DD5B74" w14:paraId="0EF6964B" w14:textId="77777777" w:rsidTr="00BC037D">
        <w:tc>
          <w:tcPr>
            <w:tcW w:w="4608" w:type="dxa"/>
            <w:tcBorders>
              <w:left w:val="thinThickSmallGap" w:sz="24" w:space="0" w:color="auto"/>
              <w:right w:val="thinThickSmallGap" w:sz="24" w:space="0" w:color="auto"/>
            </w:tcBorders>
          </w:tcPr>
          <w:p w14:paraId="29F01BFF" w14:textId="77777777" w:rsidR="007F02CC" w:rsidRPr="00DD5B74" w:rsidRDefault="007F02CC" w:rsidP="00DD5B74">
            <w:pPr>
              <w:ind w:left="360"/>
              <w:rPr>
                <w:sz w:val="20"/>
                <w:szCs w:val="20"/>
              </w:rPr>
            </w:pPr>
          </w:p>
          <w:p w14:paraId="7B6ECCBE" w14:textId="77777777" w:rsidR="007F02CC" w:rsidRPr="00DD5B74" w:rsidRDefault="007F02CC" w:rsidP="00DD5B74">
            <w:pPr>
              <w:numPr>
                <w:ilvl w:val="0"/>
                <w:numId w:val="5"/>
              </w:numPr>
              <w:overflowPunct/>
              <w:autoSpaceDE/>
              <w:autoSpaceDN/>
              <w:adjustRightInd/>
              <w:textAlignment w:val="auto"/>
              <w:rPr>
                <w:sz w:val="20"/>
                <w:szCs w:val="20"/>
              </w:rPr>
            </w:pPr>
            <w:r w:rsidRPr="00DD5B74">
              <w:rPr>
                <w:sz w:val="20"/>
                <w:szCs w:val="20"/>
              </w:rPr>
              <w:t>Telephone</w:t>
            </w:r>
          </w:p>
        </w:tc>
        <w:tc>
          <w:tcPr>
            <w:tcW w:w="2700" w:type="dxa"/>
            <w:tcBorders>
              <w:left w:val="thinThickSmallGap" w:sz="24" w:space="0" w:color="auto"/>
              <w:bottom w:val="single" w:sz="24" w:space="0" w:color="000000"/>
              <w:right w:val="thinThickSmallGap" w:sz="24" w:space="0" w:color="auto"/>
            </w:tcBorders>
          </w:tcPr>
          <w:p w14:paraId="64B17D52"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0821AD00" w14:textId="77777777" w:rsidR="007F02CC" w:rsidRPr="00DD5B74" w:rsidRDefault="007F02CC" w:rsidP="00DD5B74">
            <w:pPr>
              <w:jc w:val="center"/>
              <w:rPr>
                <w:sz w:val="20"/>
                <w:szCs w:val="20"/>
              </w:rPr>
            </w:pPr>
            <w:r w:rsidRPr="00DD5B74">
              <w:rPr>
                <w:sz w:val="20"/>
                <w:szCs w:val="20"/>
              </w:rPr>
              <w:br/>
              <w:t>..................</w:t>
            </w:r>
          </w:p>
        </w:tc>
      </w:tr>
      <w:tr w:rsidR="007F02CC" w:rsidRPr="00DD5B74" w14:paraId="2AB049A4" w14:textId="77777777" w:rsidTr="00BC037D">
        <w:tc>
          <w:tcPr>
            <w:tcW w:w="4608" w:type="dxa"/>
            <w:tcBorders>
              <w:left w:val="thinThickSmallGap" w:sz="24" w:space="0" w:color="auto"/>
              <w:right w:val="thinThickSmallGap" w:sz="24" w:space="0" w:color="auto"/>
            </w:tcBorders>
          </w:tcPr>
          <w:p w14:paraId="24F0850D" w14:textId="77777777" w:rsidR="007F02CC" w:rsidRPr="00DD5B74" w:rsidRDefault="007F02CC" w:rsidP="00DD5B74">
            <w:pPr>
              <w:rPr>
                <w:sz w:val="20"/>
                <w:szCs w:val="20"/>
              </w:rPr>
            </w:pPr>
          </w:p>
        </w:tc>
        <w:tc>
          <w:tcPr>
            <w:tcW w:w="2700" w:type="dxa"/>
            <w:tcBorders>
              <w:top w:val="single" w:sz="24" w:space="0" w:color="000000"/>
              <w:left w:val="thinThickSmallGap" w:sz="24" w:space="0" w:color="auto"/>
              <w:right w:val="thinThickSmallGap" w:sz="24" w:space="0" w:color="auto"/>
            </w:tcBorders>
          </w:tcPr>
          <w:p w14:paraId="3A2D1A57" w14:textId="77777777" w:rsidR="007F02CC" w:rsidRPr="00DD5B74" w:rsidRDefault="007F02CC" w:rsidP="00DD5B74">
            <w:pPr>
              <w:jc w:val="center"/>
              <w:rPr>
                <w:sz w:val="20"/>
                <w:szCs w:val="20"/>
              </w:rPr>
            </w:pPr>
          </w:p>
        </w:tc>
        <w:tc>
          <w:tcPr>
            <w:tcW w:w="2790" w:type="dxa"/>
            <w:tcBorders>
              <w:left w:val="thinThickSmallGap" w:sz="24" w:space="0" w:color="auto"/>
              <w:right w:val="thinThickSmallGap" w:sz="24" w:space="0" w:color="auto"/>
            </w:tcBorders>
          </w:tcPr>
          <w:p w14:paraId="6F58548B" w14:textId="77777777" w:rsidR="007F02CC" w:rsidRPr="00DD5B74" w:rsidRDefault="007F02CC" w:rsidP="00DD5B74">
            <w:pPr>
              <w:jc w:val="center"/>
              <w:rPr>
                <w:sz w:val="20"/>
                <w:szCs w:val="20"/>
              </w:rPr>
            </w:pPr>
          </w:p>
        </w:tc>
      </w:tr>
      <w:tr w:rsidR="007F02CC" w:rsidRPr="00DD5B74" w14:paraId="5562AD43" w14:textId="77777777" w:rsidTr="00BC037D">
        <w:tc>
          <w:tcPr>
            <w:tcW w:w="4608" w:type="dxa"/>
            <w:tcBorders>
              <w:left w:val="thinThickSmallGap" w:sz="24" w:space="0" w:color="auto"/>
              <w:right w:val="thinThickSmallGap" w:sz="24" w:space="0" w:color="auto"/>
            </w:tcBorders>
          </w:tcPr>
          <w:p w14:paraId="4805D6D8" w14:textId="77777777" w:rsidR="007F02CC" w:rsidRPr="00DD5B74" w:rsidRDefault="007F02CC" w:rsidP="00DD5B74">
            <w:pPr>
              <w:rPr>
                <w:sz w:val="20"/>
                <w:szCs w:val="20"/>
              </w:rPr>
            </w:pPr>
          </w:p>
          <w:p w14:paraId="230FF423" w14:textId="77777777" w:rsidR="007F02CC" w:rsidRPr="00DD5B74" w:rsidRDefault="007F02CC" w:rsidP="00DD5B74">
            <w:pPr>
              <w:rPr>
                <w:b/>
                <w:sz w:val="20"/>
                <w:szCs w:val="20"/>
              </w:rPr>
            </w:pPr>
            <w:r w:rsidRPr="00DD5B74">
              <w:rPr>
                <w:b/>
                <w:sz w:val="20"/>
                <w:szCs w:val="20"/>
              </w:rPr>
              <w:t>Depreciation</w:t>
            </w:r>
          </w:p>
        </w:tc>
        <w:tc>
          <w:tcPr>
            <w:tcW w:w="2700" w:type="dxa"/>
            <w:tcBorders>
              <w:left w:val="thinThickSmallGap" w:sz="24" w:space="0" w:color="auto"/>
              <w:right w:val="thinThickSmallGap" w:sz="24" w:space="0" w:color="auto"/>
            </w:tcBorders>
          </w:tcPr>
          <w:p w14:paraId="3615AA1F"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782C4512" w14:textId="77777777" w:rsidR="007F02CC" w:rsidRPr="00DD5B74" w:rsidRDefault="007F02CC" w:rsidP="00DD5B74">
            <w:pPr>
              <w:jc w:val="center"/>
              <w:rPr>
                <w:sz w:val="20"/>
                <w:szCs w:val="20"/>
              </w:rPr>
            </w:pPr>
            <w:r w:rsidRPr="00DD5B74">
              <w:rPr>
                <w:sz w:val="20"/>
                <w:szCs w:val="20"/>
              </w:rPr>
              <w:br/>
            </w:r>
          </w:p>
        </w:tc>
      </w:tr>
      <w:tr w:rsidR="007F02CC" w:rsidRPr="00DD5B74" w14:paraId="69792356" w14:textId="77777777" w:rsidTr="00BC037D">
        <w:tc>
          <w:tcPr>
            <w:tcW w:w="4608" w:type="dxa"/>
            <w:tcBorders>
              <w:left w:val="thinThickSmallGap" w:sz="24" w:space="0" w:color="auto"/>
              <w:right w:val="thinThickSmallGap" w:sz="24" w:space="0" w:color="auto"/>
            </w:tcBorders>
          </w:tcPr>
          <w:p w14:paraId="459DC891" w14:textId="77777777" w:rsidR="007F02CC" w:rsidRPr="00DD5B74" w:rsidRDefault="007F02CC" w:rsidP="00DD5B74">
            <w:pPr>
              <w:rPr>
                <w:sz w:val="20"/>
                <w:szCs w:val="20"/>
              </w:rPr>
            </w:pPr>
          </w:p>
          <w:p w14:paraId="51244BB9" w14:textId="77777777" w:rsidR="007F02CC" w:rsidRPr="00DD5B74" w:rsidRDefault="007F02CC" w:rsidP="00DD5B74">
            <w:pPr>
              <w:rPr>
                <w:b/>
                <w:sz w:val="20"/>
                <w:szCs w:val="20"/>
              </w:rPr>
            </w:pPr>
            <w:r w:rsidRPr="00DD5B74">
              <w:rPr>
                <w:b/>
                <w:sz w:val="20"/>
                <w:szCs w:val="20"/>
              </w:rPr>
              <w:t>Interest on Loans</w:t>
            </w:r>
          </w:p>
        </w:tc>
        <w:tc>
          <w:tcPr>
            <w:tcW w:w="2700" w:type="dxa"/>
            <w:tcBorders>
              <w:left w:val="thinThickSmallGap" w:sz="24" w:space="0" w:color="auto"/>
              <w:right w:val="thinThickSmallGap" w:sz="24" w:space="0" w:color="auto"/>
            </w:tcBorders>
          </w:tcPr>
          <w:p w14:paraId="7879EB5E"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78477C51" w14:textId="77777777" w:rsidR="007F02CC" w:rsidRPr="00DD5B74" w:rsidRDefault="007F02CC" w:rsidP="00DD5B74">
            <w:pPr>
              <w:jc w:val="center"/>
              <w:rPr>
                <w:sz w:val="20"/>
                <w:szCs w:val="20"/>
              </w:rPr>
            </w:pPr>
            <w:r w:rsidRPr="00DD5B74">
              <w:rPr>
                <w:sz w:val="20"/>
                <w:szCs w:val="20"/>
              </w:rPr>
              <w:br/>
            </w:r>
          </w:p>
        </w:tc>
      </w:tr>
      <w:tr w:rsidR="007F02CC" w:rsidRPr="00DD5B74" w14:paraId="671343C4" w14:textId="77777777" w:rsidTr="00BC037D">
        <w:tc>
          <w:tcPr>
            <w:tcW w:w="4608" w:type="dxa"/>
            <w:tcBorders>
              <w:left w:val="thinThickSmallGap" w:sz="24" w:space="0" w:color="auto"/>
              <w:right w:val="thinThickSmallGap" w:sz="24" w:space="0" w:color="auto"/>
            </w:tcBorders>
          </w:tcPr>
          <w:p w14:paraId="674D9A71" w14:textId="77777777" w:rsidR="007F02CC" w:rsidRPr="00DD5B74" w:rsidRDefault="007F02CC" w:rsidP="00DD5B74">
            <w:pPr>
              <w:rPr>
                <w:sz w:val="20"/>
                <w:szCs w:val="20"/>
              </w:rPr>
            </w:pPr>
          </w:p>
          <w:p w14:paraId="272AD916" w14:textId="77777777" w:rsidR="007F02CC" w:rsidRPr="00DD5B74" w:rsidRDefault="007F02CC" w:rsidP="00DD5B74">
            <w:pPr>
              <w:rPr>
                <w:b/>
                <w:sz w:val="20"/>
                <w:szCs w:val="20"/>
              </w:rPr>
            </w:pPr>
            <w:r w:rsidRPr="00DD5B74">
              <w:rPr>
                <w:b/>
                <w:sz w:val="20"/>
                <w:szCs w:val="20"/>
              </w:rPr>
              <w:t>Rent</w:t>
            </w:r>
          </w:p>
        </w:tc>
        <w:tc>
          <w:tcPr>
            <w:tcW w:w="2700" w:type="dxa"/>
            <w:tcBorders>
              <w:left w:val="thinThickSmallGap" w:sz="24" w:space="0" w:color="auto"/>
              <w:right w:val="thinThickSmallGap" w:sz="24" w:space="0" w:color="auto"/>
            </w:tcBorders>
          </w:tcPr>
          <w:p w14:paraId="31D6FA62"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1F504FD4" w14:textId="77777777" w:rsidR="007F02CC" w:rsidRPr="00DD5B74" w:rsidRDefault="007F02CC" w:rsidP="00DD5B74">
            <w:pPr>
              <w:jc w:val="center"/>
              <w:rPr>
                <w:sz w:val="20"/>
                <w:szCs w:val="20"/>
              </w:rPr>
            </w:pPr>
            <w:r w:rsidRPr="00DD5B74">
              <w:rPr>
                <w:sz w:val="20"/>
                <w:szCs w:val="20"/>
              </w:rPr>
              <w:br/>
              <w:t>..................</w:t>
            </w:r>
          </w:p>
        </w:tc>
      </w:tr>
      <w:tr w:rsidR="007F02CC" w:rsidRPr="00DD5B74" w14:paraId="5FCB161E" w14:textId="77777777" w:rsidTr="00BC037D">
        <w:tc>
          <w:tcPr>
            <w:tcW w:w="4608" w:type="dxa"/>
            <w:tcBorders>
              <w:left w:val="thinThickSmallGap" w:sz="24" w:space="0" w:color="auto"/>
              <w:bottom w:val="single" w:sz="4" w:space="0" w:color="000000"/>
              <w:right w:val="thinThickSmallGap" w:sz="24" w:space="0" w:color="auto"/>
            </w:tcBorders>
          </w:tcPr>
          <w:p w14:paraId="691BA88B" w14:textId="77777777" w:rsidR="007F02CC" w:rsidRPr="00DD5B74" w:rsidRDefault="007F02CC" w:rsidP="00DD5B74">
            <w:pPr>
              <w:rPr>
                <w:b/>
                <w:sz w:val="20"/>
                <w:szCs w:val="20"/>
              </w:rPr>
            </w:pPr>
          </w:p>
        </w:tc>
        <w:tc>
          <w:tcPr>
            <w:tcW w:w="2700" w:type="dxa"/>
            <w:tcBorders>
              <w:left w:val="thinThickSmallGap" w:sz="24" w:space="0" w:color="auto"/>
              <w:bottom w:val="single" w:sz="4" w:space="0" w:color="000000"/>
              <w:right w:val="thinThickSmallGap" w:sz="24" w:space="0" w:color="auto"/>
            </w:tcBorders>
          </w:tcPr>
          <w:p w14:paraId="651DBD60" w14:textId="77777777" w:rsidR="007F02CC" w:rsidRPr="00DD5B74" w:rsidRDefault="007F02CC" w:rsidP="00DD5B74">
            <w:pPr>
              <w:jc w:val="center"/>
              <w:rPr>
                <w:sz w:val="20"/>
                <w:szCs w:val="20"/>
              </w:rPr>
            </w:pPr>
          </w:p>
        </w:tc>
        <w:tc>
          <w:tcPr>
            <w:tcW w:w="2790" w:type="dxa"/>
            <w:tcBorders>
              <w:left w:val="thinThickSmallGap" w:sz="24" w:space="0" w:color="auto"/>
              <w:bottom w:val="single" w:sz="4" w:space="0" w:color="000000"/>
              <w:right w:val="thinThickSmallGap" w:sz="24" w:space="0" w:color="auto"/>
            </w:tcBorders>
          </w:tcPr>
          <w:p w14:paraId="40F706C2" w14:textId="77777777" w:rsidR="007F02CC" w:rsidRPr="00DD5B74" w:rsidRDefault="007F02CC" w:rsidP="00DD5B74">
            <w:pPr>
              <w:jc w:val="center"/>
              <w:rPr>
                <w:sz w:val="20"/>
                <w:szCs w:val="20"/>
              </w:rPr>
            </w:pPr>
          </w:p>
        </w:tc>
      </w:tr>
      <w:tr w:rsidR="007F02CC" w:rsidRPr="00DD5B74" w14:paraId="242C452A" w14:textId="77777777" w:rsidTr="00BC037D">
        <w:tc>
          <w:tcPr>
            <w:tcW w:w="4608" w:type="dxa"/>
            <w:tcBorders>
              <w:left w:val="thinThickSmallGap" w:sz="24" w:space="0" w:color="auto"/>
              <w:right w:val="thinThickSmallGap" w:sz="24" w:space="0" w:color="auto"/>
            </w:tcBorders>
            <w:shd w:val="clear" w:color="auto" w:fill="BFBFBF"/>
          </w:tcPr>
          <w:p w14:paraId="0D1C6E58" w14:textId="77777777" w:rsidR="007F02CC" w:rsidRPr="00DD5B74" w:rsidRDefault="007F02CC" w:rsidP="00DD5B74">
            <w:pPr>
              <w:rPr>
                <w:b/>
                <w:sz w:val="20"/>
                <w:szCs w:val="20"/>
              </w:rPr>
            </w:pPr>
            <w:r w:rsidRPr="00DD5B74">
              <w:rPr>
                <w:b/>
                <w:sz w:val="20"/>
                <w:szCs w:val="20"/>
              </w:rPr>
              <w:t>Other (please specify)</w:t>
            </w:r>
          </w:p>
        </w:tc>
        <w:tc>
          <w:tcPr>
            <w:tcW w:w="2700" w:type="dxa"/>
            <w:tcBorders>
              <w:left w:val="thinThickSmallGap" w:sz="24" w:space="0" w:color="auto"/>
              <w:right w:val="thinThickSmallGap" w:sz="24" w:space="0" w:color="auto"/>
            </w:tcBorders>
            <w:shd w:val="clear" w:color="auto" w:fill="BFBFBF"/>
          </w:tcPr>
          <w:p w14:paraId="16C1D999" w14:textId="77777777" w:rsidR="007F02CC" w:rsidRPr="00DD5B74" w:rsidRDefault="007F02CC" w:rsidP="00DD5B74">
            <w:pPr>
              <w:jc w:val="center"/>
              <w:rPr>
                <w:sz w:val="20"/>
                <w:szCs w:val="20"/>
              </w:rPr>
            </w:pPr>
          </w:p>
        </w:tc>
        <w:tc>
          <w:tcPr>
            <w:tcW w:w="2790" w:type="dxa"/>
            <w:tcBorders>
              <w:left w:val="thinThickSmallGap" w:sz="24" w:space="0" w:color="auto"/>
              <w:right w:val="thinThickSmallGap" w:sz="24" w:space="0" w:color="auto"/>
            </w:tcBorders>
            <w:shd w:val="clear" w:color="auto" w:fill="BFBFBF"/>
          </w:tcPr>
          <w:p w14:paraId="25C57BD4" w14:textId="77777777" w:rsidR="007F02CC" w:rsidRPr="00DD5B74" w:rsidRDefault="007F02CC" w:rsidP="00DD5B74">
            <w:pPr>
              <w:jc w:val="center"/>
              <w:rPr>
                <w:sz w:val="20"/>
                <w:szCs w:val="20"/>
              </w:rPr>
            </w:pPr>
          </w:p>
        </w:tc>
      </w:tr>
      <w:tr w:rsidR="007F02CC" w:rsidRPr="00DD5B74" w14:paraId="1B108B9B" w14:textId="77777777" w:rsidTr="00BC037D">
        <w:trPr>
          <w:trHeight w:val="269"/>
        </w:trPr>
        <w:tc>
          <w:tcPr>
            <w:tcW w:w="4608" w:type="dxa"/>
            <w:tcBorders>
              <w:left w:val="thinThickSmallGap" w:sz="24" w:space="0" w:color="auto"/>
              <w:right w:val="thinThickSmallGap" w:sz="24" w:space="0" w:color="auto"/>
            </w:tcBorders>
          </w:tcPr>
          <w:p w14:paraId="51662B3B" w14:textId="77777777" w:rsidR="007F02CC" w:rsidRPr="00DD5B74" w:rsidRDefault="007F02CC" w:rsidP="00DD5B74">
            <w:pPr>
              <w:rPr>
                <w:sz w:val="20"/>
                <w:szCs w:val="20"/>
              </w:rPr>
            </w:pPr>
          </w:p>
          <w:p w14:paraId="57956181" w14:textId="77777777" w:rsidR="007F02CC" w:rsidRPr="00DD5B74" w:rsidRDefault="007F02CC" w:rsidP="00DD5B74">
            <w:pPr>
              <w:numPr>
                <w:ilvl w:val="0"/>
                <w:numId w:val="6"/>
              </w:numPr>
              <w:overflowPunct/>
              <w:autoSpaceDE/>
              <w:autoSpaceDN/>
              <w:adjustRightInd/>
              <w:textAlignment w:val="auto"/>
              <w:rPr>
                <w:b/>
                <w:sz w:val="20"/>
                <w:szCs w:val="20"/>
              </w:rPr>
            </w:pPr>
            <w:r w:rsidRPr="00DD5B74">
              <w:rPr>
                <w:b/>
                <w:sz w:val="20"/>
                <w:szCs w:val="20"/>
              </w:rPr>
              <w:t>........................................</w:t>
            </w:r>
          </w:p>
        </w:tc>
        <w:tc>
          <w:tcPr>
            <w:tcW w:w="2700" w:type="dxa"/>
            <w:tcBorders>
              <w:left w:val="thinThickSmallGap" w:sz="24" w:space="0" w:color="auto"/>
              <w:right w:val="thinThickSmallGap" w:sz="24" w:space="0" w:color="auto"/>
            </w:tcBorders>
          </w:tcPr>
          <w:p w14:paraId="18CA815C"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right w:val="thinThickSmallGap" w:sz="24" w:space="0" w:color="auto"/>
            </w:tcBorders>
          </w:tcPr>
          <w:p w14:paraId="2BD164B0" w14:textId="77777777" w:rsidR="007F02CC" w:rsidRPr="00DD5B74" w:rsidRDefault="007F02CC" w:rsidP="00DD5B74">
            <w:pPr>
              <w:jc w:val="center"/>
              <w:rPr>
                <w:sz w:val="20"/>
                <w:szCs w:val="20"/>
              </w:rPr>
            </w:pPr>
            <w:r w:rsidRPr="00DD5B74">
              <w:rPr>
                <w:sz w:val="20"/>
                <w:szCs w:val="20"/>
              </w:rPr>
              <w:br/>
            </w:r>
          </w:p>
        </w:tc>
      </w:tr>
      <w:tr w:rsidR="007F02CC" w:rsidRPr="00DD5B74" w14:paraId="447CA5D2" w14:textId="77777777" w:rsidTr="00BC037D">
        <w:tc>
          <w:tcPr>
            <w:tcW w:w="4608" w:type="dxa"/>
            <w:tcBorders>
              <w:left w:val="thinThickSmallGap" w:sz="24" w:space="0" w:color="auto"/>
              <w:right w:val="thinThickSmallGap" w:sz="24" w:space="0" w:color="auto"/>
            </w:tcBorders>
          </w:tcPr>
          <w:p w14:paraId="64C880B7" w14:textId="77777777" w:rsidR="007F02CC" w:rsidRPr="00DD5B74" w:rsidRDefault="007F02CC" w:rsidP="00DD5B74">
            <w:pPr>
              <w:rPr>
                <w:sz w:val="20"/>
                <w:szCs w:val="20"/>
              </w:rPr>
            </w:pPr>
          </w:p>
          <w:p w14:paraId="7AFECA4A" w14:textId="77777777" w:rsidR="007F02CC" w:rsidRPr="00DD5B74" w:rsidRDefault="007F02CC" w:rsidP="00DD5B74">
            <w:pPr>
              <w:numPr>
                <w:ilvl w:val="0"/>
                <w:numId w:val="6"/>
              </w:numPr>
              <w:overflowPunct/>
              <w:autoSpaceDE/>
              <w:autoSpaceDN/>
              <w:adjustRightInd/>
              <w:textAlignment w:val="auto"/>
              <w:rPr>
                <w:b/>
                <w:sz w:val="20"/>
                <w:szCs w:val="20"/>
              </w:rPr>
            </w:pPr>
            <w:r w:rsidRPr="00DD5B74">
              <w:rPr>
                <w:b/>
                <w:sz w:val="20"/>
                <w:szCs w:val="20"/>
              </w:rPr>
              <w:t>........................................</w:t>
            </w:r>
          </w:p>
        </w:tc>
        <w:tc>
          <w:tcPr>
            <w:tcW w:w="2700" w:type="dxa"/>
            <w:tcBorders>
              <w:left w:val="thinThickSmallGap" w:sz="24" w:space="0" w:color="auto"/>
              <w:bottom w:val="single" w:sz="4" w:space="0" w:color="000000"/>
              <w:right w:val="thinThickSmallGap" w:sz="24" w:space="0" w:color="auto"/>
            </w:tcBorders>
          </w:tcPr>
          <w:p w14:paraId="1BA3629C"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bottom w:val="single" w:sz="4" w:space="0" w:color="000000"/>
              <w:right w:val="thinThickSmallGap" w:sz="24" w:space="0" w:color="auto"/>
            </w:tcBorders>
          </w:tcPr>
          <w:p w14:paraId="660AB989" w14:textId="77777777" w:rsidR="007F02CC" w:rsidRPr="00DD5B74" w:rsidRDefault="007F02CC" w:rsidP="00DD5B74">
            <w:pPr>
              <w:jc w:val="center"/>
              <w:rPr>
                <w:sz w:val="20"/>
                <w:szCs w:val="20"/>
              </w:rPr>
            </w:pPr>
            <w:r w:rsidRPr="00DD5B74">
              <w:rPr>
                <w:sz w:val="20"/>
                <w:szCs w:val="20"/>
              </w:rPr>
              <w:br/>
            </w:r>
          </w:p>
        </w:tc>
      </w:tr>
      <w:tr w:rsidR="007F02CC" w:rsidRPr="00DD5B74" w14:paraId="266FE14E" w14:textId="77777777" w:rsidTr="00BC037D">
        <w:tc>
          <w:tcPr>
            <w:tcW w:w="4608" w:type="dxa"/>
            <w:tcBorders>
              <w:left w:val="thinThickSmallGap" w:sz="24" w:space="0" w:color="auto"/>
              <w:bottom w:val="single" w:sz="4" w:space="0" w:color="000000"/>
              <w:right w:val="thinThickSmallGap" w:sz="24" w:space="0" w:color="auto"/>
            </w:tcBorders>
          </w:tcPr>
          <w:p w14:paraId="7CF23616" w14:textId="77777777" w:rsidR="007F02CC" w:rsidRPr="00DD5B74" w:rsidRDefault="007F02CC" w:rsidP="00DD5B74">
            <w:pPr>
              <w:rPr>
                <w:sz w:val="20"/>
                <w:szCs w:val="20"/>
              </w:rPr>
            </w:pPr>
          </w:p>
          <w:p w14:paraId="7311F129" w14:textId="77777777" w:rsidR="007F02CC" w:rsidRPr="00DD5B74" w:rsidRDefault="007F02CC" w:rsidP="00DD5B74">
            <w:pPr>
              <w:numPr>
                <w:ilvl w:val="0"/>
                <w:numId w:val="6"/>
              </w:numPr>
              <w:overflowPunct/>
              <w:autoSpaceDE/>
              <w:autoSpaceDN/>
              <w:adjustRightInd/>
              <w:textAlignment w:val="auto"/>
              <w:rPr>
                <w:b/>
                <w:sz w:val="20"/>
                <w:szCs w:val="20"/>
              </w:rPr>
            </w:pPr>
            <w:r w:rsidRPr="00DD5B74">
              <w:rPr>
                <w:b/>
                <w:sz w:val="20"/>
                <w:szCs w:val="20"/>
              </w:rPr>
              <w:t>........................................</w:t>
            </w:r>
          </w:p>
        </w:tc>
        <w:tc>
          <w:tcPr>
            <w:tcW w:w="2700" w:type="dxa"/>
            <w:tcBorders>
              <w:left w:val="thinThickSmallGap" w:sz="24" w:space="0" w:color="auto"/>
              <w:bottom w:val="single" w:sz="24" w:space="0" w:color="000000"/>
              <w:right w:val="thinThickSmallGap" w:sz="24" w:space="0" w:color="auto"/>
            </w:tcBorders>
          </w:tcPr>
          <w:p w14:paraId="125DA5D0" w14:textId="77777777" w:rsidR="007F02CC" w:rsidRPr="00DD5B74" w:rsidRDefault="007F02CC" w:rsidP="00DD5B74">
            <w:pPr>
              <w:jc w:val="center"/>
              <w:rPr>
                <w:sz w:val="20"/>
                <w:szCs w:val="20"/>
              </w:rPr>
            </w:pPr>
            <w:r w:rsidRPr="00DD5B74">
              <w:rPr>
                <w:sz w:val="20"/>
                <w:szCs w:val="20"/>
              </w:rPr>
              <w:br/>
              <w:t>..................</w:t>
            </w:r>
          </w:p>
        </w:tc>
        <w:tc>
          <w:tcPr>
            <w:tcW w:w="2790" w:type="dxa"/>
            <w:tcBorders>
              <w:left w:val="thinThickSmallGap" w:sz="24" w:space="0" w:color="auto"/>
              <w:bottom w:val="single" w:sz="24" w:space="0" w:color="000000"/>
              <w:right w:val="thinThickSmallGap" w:sz="24" w:space="0" w:color="auto"/>
            </w:tcBorders>
          </w:tcPr>
          <w:p w14:paraId="2DAED00A" w14:textId="77777777" w:rsidR="007F02CC" w:rsidRPr="00DD5B74" w:rsidRDefault="007F02CC" w:rsidP="00DD5B74">
            <w:pPr>
              <w:jc w:val="center"/>
              <w:rPr>
                <w:sz w:val="20"/>
                <w:szCs w:val="20"/>
              </w:rPr>
            </w:pPr>
            <w:r w:rsidRPr="00DD5B74">
              <w:rPr>
                <w:sz w:val="20"/>
                <w:szCs w:val="20"/>
              </w:rPr>
              <w:br/>
              <w:t>..................</w:t>
            </w:r>
          </w:p>
        </w:tc>
      </w:tr>
      <w:tr w:rsidR="007F02CC" w:rsidRPr="00DD5B74" w14:paraId="381F7939" w14:textId="77777777" w:rsidTr="002F6667">
        <w:tc>
          <w:tcPr>
            <w:tcW w:w="4608" w:type="dxa"/>
            <w:tcBorders>
              <w:left w:val="thinThickSmallGap" w:sz="24" w:space="0" w:color="auto"/>
              <w:bottom w:val="single" w:sz="36" w:space="0" w:color="auto"/>
              <w:right w:val="thinThickSmallGap" w:sz="24" w:space="0" w:color="auto"/>
            </w:tcBorders>
          </w:tcPr>
          <w:p w14:paraId="2D2346BA" w14:textId="77777777" w:rsidR="007F02CC" w:rsidRPr="00DD5B74" w:rsidRDefault="007F02CC" w:rsidP="00DD5B74">
            <w:pPr>
              <w:rPr>
                <w:b/>
                <w:sz w:val="20"/>
                <w:szCs w:val="20"/>
              </w:rPr>
            </w:pPr>
            <w:r w:rsidRPr="00DD5B74">
              <w:rPr>
                <w:b/>
                <w:sz w:val="20"/>
                <w:szCs w:val="20"/>
              </w:rPr>
              <w:t>TOTAL COST</w:t>
            </w:r>
          </w:p>
          <w:p w14:paraId="3D5D1BCC" w14:textId="77777777" w:rsidR="007F02CC" w:rsidRPr="00DD5B74" w:rsidRDefault="007F02CC" w:rsidP="00DD5B74">
            <w:pPr>
              <w:rPr>
                <w:b/>
                <w:sz w:val="20"/>
                <w:szCs w:val="20"/>
              </w:rPr>
            </w:pPr>
          </w:p>
        </w:tc>
        <w:tc>
          <w:tcPr>
            <w:tcW w:w="2700" w:type="dxa"/>
            <w:tcBorders>
              <w:top w:val="single" w:sz="24" w:space="0" w:color="000000"/>
              <w:left w:val="thinThickSmallGap" w:sz="24" w:space="0" w:color="auto"/>
              <w:bottom w:val="single" w:sz="36" w:space="0" w:color="auto"/>
              <w:right w:val="thinThickSmallGap" w:sz="24" w:space="0" w:color="auto"/>
            </w:tcBorders>
          </w:tcPr>
          <w:p w14:paraId="38002CDD" w14:textId="77777777" w:rsidR="007F02CC" w:rsidRPr="00DD5B74" w:rsidRDefault="007F02CC" w:rsidP="00DD5B74">
            <w:pPr>
              <w:jc w:val="center"/>
              <w:rPr>
                <w:b/>
                <w:sz w:val="20"/>
                <w:szCs w:val="20"/>
              </w:rPr>
            </w:pPr>
          </w:p>
        </w:tc>
        <w:tc>
          <w:tcPr>
            <w:tcW w:w="2790" w:type="dxa"/>
            <w:tcBorders>
              <w:top w:val="single" w:sz="24" w:space="0" w:color="000000"/>
              <w:left w:val="thinThickSmallGap" w:sz="24" w:space="0" w:color="auto"/>
              <w:bottom w:val="single" w:sz="36" w:space="0" w:color="000000"/>
              <w:right w:val="thinThickSmallGap" w:sz="24" w:space="0" w:color="auto"/>
            </w:tcBorders>
          </w:tcPr>
          <w:p w14:paraId="79C5E642" w14:textId="77777777" w:rsidR="007F02CC" w:rsidRPr="00DD5B74" w:rsidRDefault="007F02CC" w:rsidP="00DD5B74">
            <w:pPr>
              <w:jc w:val="center"/>
              <w:rPr>
                <w:b/>
                <w:sz w:val="20"/>
                <w:szCs w:val="20"/>
              </w:rPr>
            </w:pPr>
          </w:p>
        </w:tc>
      </w:tr>
    </w:tbl>
    <w:p w14:paraId="2A7A544D" w14:textId="77777777" w:rsidR="007F02CC" w:rsidRPr="00DD5B74" w:rsidRDefault="007F02CC" w:rsidP="00DD5B74">
      <w:pPr>
        <w:rPr>
          <w:b/>
          <w:i/>
          <w:sz w:val="20"/>
          <w:szCs w:val="20"/>
        </w:rPr>
      </w:pPr>
    </w:p>
    <w:p w14:paraId="3200EA96" w14:textId="77777777" w:rsidR="007F02CC" w:rsidRPr="00DD5B74" w:rsidRDefault="007F02CC" w:rsidP="00DD5B74">
      <w:pPr>
        <w:rPr>
          <w:b/>
          <w:i/>
          <w:sz w:val="22"/>
          <w:szCs w:val="22"/>
        </w:rPr>
      </w:pPr>
    </w:p>
    <w:p w14:paraId="68344372" w14:textId="77777777" w:rsidR="007F02CC" w:rsidRPr="00DD5B74" w:rsidRDefault="007F02CC" w:rsidP="00DD5B74">
      <w:pPr>
        <w:rPr>
          <w:b/>
          <w:sz w:val="22"/>
          <w:szCs w:val="22"/>
        </w:rPr>
      </w:pPr>
      <w:r w:rsidRPr="00DD5B74">
        <w:rPr>
          <w:b/>
          <w:sz w:val="22"/>
          <w:szCs w:val="22"/>
        </w:rPr>
        <w:t xml:space="preserve">Local Value Added = </w:t>
      </w:r>
      <w:r w:rsidRPr="00DD5B74">
        <w:rPr>
          <w:b/>
          <w:sz w:val="22"/>
          <w:szCs w:val="22"/>
          <w:u w:val="single"/>
        </w:rPr>
        <w:t>Total Cost – Cost of imported inputs</w:t>
      </w:r>
      <w:r w:rsidRPr="00DD5B74">
        <w:rPr>
          <w:b/>
          <w:sz w:val="22"/>
          <w:szCs w:val="22"/>
        </w:rPr>
        <w:t xml:space="preserve"> x 100</w:t>
      </w:r>
    </w:p>
    <w:p w14:paraId="380C6D24" w14:textId="77777777" w:rsidR="007F02CC" w:rsidRPr="00DD5B74" w:rsidRDefault="0083211B" w:rsidP="00DD5B74">
      <w:pPr>
        <w:rPr>
          <w:b/>
          <w:sz w:val="22"/>
          <w:szCs w:val="22"/>
        </w:rPr>
      </w:pPr>
      <w:r w:rsidRPr="00DD5B74">
        <w:rPr>
          <w:b/>
          <w:sz w:val="22"/>
          <w:szCs w:val="22"/>
        </w:rPr>
        <w:tab/>
      </w:r>
      <w:r w:rsidRPr="00DD5B74">
        <w:rPr>
          <w:b/>
          <w:sz w:val="22"/>
          <w:szCs w:val="22"/>
        </w:rPr>
        <w:tab/>
      </w:r>
      <w:r w:rsidRPr="00DD5B74">
        <w:rPr>
          <w:b/>
          <w:sz w:val="22"/>
          <w:szCs w:val="22"/>
        </w:rPr>
        <w:tab/>
      </w:r>
      <w:r w:rsidRPr="00DD5B74">
        <w:rPr>
          <w:b/>
          <w:sz w:val="22"/>
          <w:szCs w:val="22"/>
        </w:rPr>
        <w:tab/>
        <w:t xml:space="preserve">    </w:t>
      </w:r>
      <w:r w:rsidR="007F02CC" w:rsidRPr="00DD5B74">
        <w:rPr>
          <w:b/>
          <w:sz w:val="22"/>
          <w:szCs w:val="22"/>
        </w:rPr>
        <w:t>Total Cost</w:t>
      </w:r>
    </w:p>
    <w:p w14:paraId="4FC3DA2A" w14:textId="77777777" w:rsidR="007F02CC" w:rsidRPr="00DD5B74" w:rsidRDefault="007F02CC" w:rsidP="00DD5B74">
      <w:pPr>
        <w:rPr>
          <w:b/>
          <w:sz w:val="22"/>
          <w:szCs w:val="22"/>
        </w:rPr>
      </w:pPr>
    </w:p>
    <w:bookmarkEnd w:id="8"/>
    <w:bookmarkEnd w:id="9"/>
    <w:bookmarkEnd w:id="10"/>
    <w:bookmarkEnd w:id="11"/>
    <w:p w14:paraId="2795602A" w14:textId="77777777" w:rsidR="00026450" w:rsidRPr="00DD5B74" w:rsidRDefault="007B4816" w:rsidP="00DD5B74">
      <w:pPr>
        <w:pStyle w:val="Heading2"/>
        <w:jc w:val="right"/>
        <w:rPr>
          <w:rFonts w:ascii="Times New Roman" w:hAnsi="Times New Roman"/>
          <w:i w:val="0"/>
          <w:smallCaps/>
          <w:sz w:val="32"/>
          <w:szCs w:val="24"/>
        </w:rPr>
      </w:pPr>
      <w:r w:rsidRPr="00DD5B74">
        <w:rPr>
          <w:rFonts w:ascii="Times New Roman" w:hAnsi="Times New Roman"/>
          <w:i w:val="0"/>
          <w:smallCaps/>
          <w:sz w:val="32"/>
          <w:szCs w:val="24"/>
        </w:rPr>
        <w:t xml:space="preserve">Schedule </w:t>
      </w:r>
      <w:r w:rsidR="00694DC9" w:rsidRPr="00DD5B74">
        <w:rPr>
          <w:rFonts w:ascii="Times New Roman" w:hAnsi="Times New Roman"/>
          <w:i w:val="0"/>
          <w:smallCaps/>
          <w:sz w:val="32"/>
          <w:szCs w:val="24"/>
        </w:rPr>
        <w:t>3</w:t>
      </w:r>
    </w:p>
    <w:p w14:paraId="2896FC1B" w14:textId="77777777" w:rsidR="002F1715" w:rsidRPr="00DD5B74" w:rsidRDefault="007B4816" w:rsidP="00DD5B74">
      <w:pPr>
        <w:pStyle w:val="Heading2"/>
        <w:jc w:val="center"/>
        <w:rPr>
          <w:rFonts w:ascii="Times New Roman" w:hAnsi="Times New Roman"/>
          <w:i w:val="0"/>
          <w:smallCaps/>
          <w:szCs w:val="24"/>
        </w:rPr>
      </w:pPr>
      <w:r w:rsidRPr="00DD5B74">
        <w:rPr>
          <w:rFonts w:ascii="Times New Roman" w:hAnsi="Times New Roman"/>
          <w:i w:val="0"/>
          <w:smallCaps/>
          <w:szCs w:val="24"/>
        </w:rPr>
        <w:t>Quotation Checklist</w:t>
      </w:r>
      <w:r w:rsidR="00A62A5E" w:rsidRPr="00DD5B74">
        <w:rPr>
          <w:rFonts w:ascii="Times New Roman" w:hAnsi="Times New Roman"/>
          <w:i w:val="0"/>
          <w:smallCaps/>
          <w:szCs w:val="24"/>
        </w:rPr>
        <w:t xml:space="preserve"> Schedule</w:t>
      </w:r>
    </w:p>
    <w:p w14:paraId="43527146" w14:textId="77777777" w:rsidR="00B57129" w:rsidRPr="00DD5B74" w:rsidRDefault="00B57129" w:rsidP="00DD5B74">
      <w:pPr>
        <w:pStyle w:val="HeadingCentred"/>
        <w:tabs>
          <w:tab w:val="clear" w:pos="851"/>
          <w:tab w:val="clear" w:pos="1701"/>
          <w:tab w:val="clear" w:pos="2552"/>
          <w:tab w:val="clear" w:pos="3402"/>
          <w:tab w:val="clear" w:pos="4253"/>
        </w:tabs>
        <w:jc w:val="left"/>
        <w:rPr>
          <w:rFonts w:ascii="Times New Roman" w:hAnsi="Times New Roman"/>
          <w:caps w:val="0"/>
        </w:rPr>
      </w:pPr>
    </w:p>
    <w:p w14:paraId="4CD05F9F" w14:textId="3D6DA0C8" w:rsidR="001969B7" w:rsidRPr="00DD5B74" w:rsidRDefault="002F1715" w:rsidP="00DD5B74">
      <w:pPr>
        <w:rPr>
          <w:b/>
        </w:rPr>
      </w:pPr>
      <w:r w:rsidRPr="00DD5B74">
        <w:rPr>
          <w:b/>
          <w:caps/>
        </w:rPr>
        <w:t>Procurement Reference No:</w:t>
      </w:r>
      <w:r w:rsidRPr="00DD5B74">
        <w:rPr>
          <w:caps/>
        </w:rPr>
        <w:t xml:space="preserve"> </w:t>
      </w:r>
      <w:r w:rsidR="005A0D1B" w:rsidRPr="003E1982">
        <w:rPr>
          <w:b/>
        </w:rPr>
        <w:t>G/RFQ/NPWR-56/2027</w:t>
      </w:r>
    </w:p>
    <w:p w14:paraId="70F144C1" w14:textId="77777777" w:rsidR="00CE0549" w:rsidRPr="00DD5B74" w:rsidRDefault="00CE0549" w:rsidP="00DD5B74">
      <w:pPr>
        <w:rPr>
          <w:b/>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5"/>
        <w:gridCol w:w="1260"/>
        <w:gridCol w:w="1530"/>
      </w:tblGrid>
      <w:tr w:rsidR="0008388F" w:rsidRPr="00DD5B74" w14:paraId="31387EA1" w14:textId="77777777" w:rsidTr="006B42DF">
        <w:trPr>
          <w:trHeight w:val="954"/>
        </w:trPr>
        <w:tc>
          <w:tcPr>
            <w:tcW w:w="7015" w:type="dxa"/>
          </w:tcPr>
          <w:p w14:paraId="72E792D3" w14:textId="77777777" w:rsidR="0008388F" w:rsidRPr="00DD5B74" w:rsidRDefault="0008388F" w:rsidP="00DD5B74">
            <w:pPr>
              <w:jc w:val="center"/>
              <w:rPr>
                <w:b/>
                <w:bCs/>
              </w:rPr>
            </w:pPr>
          </w:p>
          <w:p w14:paraId="38F8AC74" w14:textId="77777777" w:rsidR="0008388F" w:rsidRPr="00DD5B74" w:rsidRDefault="0008388F" w:rsidP="00DD5B74">
            <w:pPr>
              <w:jc w:val="center"/>
              <w:rPr>
                <w:b/>
                <w:bCs/>
              </w:rPr>
            </w:pPr>
            <w:r w:rsidRPr="00DD5B74">
              <w:rPr>
                <w:b/>
                <w:bCs/>
              </w:rPr>
              <w:t>Description</w:t>
            </w:r>
          </w:p>
        </w:tc>
        <w:tc>
          <w:tcPr>
            <w:tcW w:w="1260" w:type="dxa"/>
          </w:tcPr>
          <w:p w14:paraId="36FCA519" w14:textId="77777777" w:rsidR="0008388F" w:rsidRPr="00DD5B74" w:rsidRDefault="0008388F" w:rsidP="00DD5B74">
            <w:pPr>
              <w:jc w:val="center"/>
              <w:rPr>
                <w:b/>
                <w:bCs/>
              </w:rPr>
            </w:pPr>
          </w:p>
          <w:p w14:paraId="15568A73" w14:textId="77777777" w:rsidR="0008388F" w:rsidRPr="00DD5B74" w:rsidRDefault="0008388F" w:rsidP="00DD5B74">
            <w:pPr>
              <w:jc w:val="center"/>
              <w:rPr>
                <w:b/>
                <w:bCs/>
              </w:rPr>
            </w:pPr>
            <w:r w:rsidRPr="00DD5B74">
              <w:rPr>
                <w:b/>
                <w:bCs/>
              </w:rPr>
              <w:t xml:space="preserve">Attached </w:t>
            </w:r>
          </w:p>
        </w:tc>
        <w:tc>
          <w:tcPr>
            <w:tcW w:w="1530" w:type="dxa"/>
          </w:tcPr>
          <w:p w14:paraId="340A1381" w14:textId="77777777" w:rsidR="0008388F" w:rsidRPr="00DD5B74" w:rsidRDefault="0008388F" w:rsidP="00DD5B74">
            <w:pPr>
              <w:jc w:val="center"/>
              <w:rPr>
                <w:b/>
                <w:bCs/>
              </w:rPr>
            </w:pPr>
          </w:p>
          <w:p w14:paraId="019AF869" w14:textId="77777777" w:rsidR="0008388F" w:rsidRPr="00DD5B74" w:rsidRDefault="0008388F" w:rsidP="00DD5B74">
            <w:pPr>
              <w:jc w:val="center"/>
              <w:rPr>
                <w:b/>
                <w:bCs/>
              </w:rPr>
            </w:pPr>
            <w:r w:rsidRPr="00DD5B74">
              <w:rPr>
                <w:b/>
                <w:bCs/>
              </w:rPr>
              <w:t xml:space="preserve">Not Attached </w:t>
            </w:r>
          </w:p>
        </w:tc>
      </w:tr>
      <w:tr w:rsidR="0008388F" w:rsidRPr="00DD5B74" w14:paraId="3D40FA61" w14:textId="77777777" w:rsidTr="006B42DF">
        <w:trPr>
          <w:trHeight w:val="523"/>
        </w:trPr>
        <w:tc>
          <w:tcPr>
            <w:tcW w:w="7015" w:type="dxa"/>
          </w:tcPr>
          <w:p w14:paraId="5F5EBFF4" w14:textId="42DEC1DD" w:rsidR="0008388F" w:rsidRPr="00DD5B74" w:rsidRDefault="003E1982" w:rsidP="00DD5B74">
            <w:pPr>
              <w:spacing w:line="360" w:lineRule="auto"/>
            </w:pPr>
            <w:r w:rsidRPr="004C159A">
              <w:t xml:space="preserve">A duly completed and signed </w:t>
            </w:r>
            <w:r>
              <w:t>Quotation Letter</w:t>
            </w:r>
            <w:r w:rsidRPr="004C159A">
              <w:t xml:space="preserve"> form</w:t>
            </w:r>
            <w:r>
              <w:t>.</w:t>
            </w:r>
          </w:p>
        </w:tc>
        <w:tc>
          <w:tcPr>
            <w:tcW w:w="1260" w:type="dxa"/>
          </w:tcPr>
          <w:p w14:paraId="50F6D456" w14:textId="77777777" w:rsidR="0008388F" w:rsidRPr="00DD5B74" w:rsidRDefault="0008388F" w:rsidP="00DD5B74">
            <w:pPr>
              <w:spacing w:line="360" w:lineRule="auto"/>
              <w:jc w:val="center"/>
            </w:pPr>
          </w:p>
        </w:tc>
        <w:tc>
          <w:tcPr>
            <w:tcW w:w="1530" w:type="dxa"/>
          </w:tcPr>
          <w:p w14:paraId="283CBD90" w14:textId="77777777" w:rsidR="0008388F" w:rsidRPr="00DD5B74" w:rsidRDefault="0008388F" w:rsidP="00DD5B74">
            <w:pPr>
              <w:spacing w:line="360" w:lineRule="auto"/>
              <w:jc w:val="center"/>
            </w:pPr>
          </w:p>
        </w:tc>
      </w:tr>
      <w:tr w:rsidR="0008388F" w:rsidRPr="00DD5B74" w14:paraId="01E5E459" w14:textId="77777777" w:rsidTr="006B42DF">
        <w:trPr>
          <w:trHeight w:val="352"/>
        </w:trPr>
        <w:tc>
          <w:tcPr>
            <w:tcW w:w="7015" w:type="dxa"/>
          </w:tcPr>
          <w:p w14:paraId="00D23681" w14:textId="50EA7DF3" w:rsidR="0008388F" w:rsidRPr="00DD5B74" w:rsidRDefault="003E1982" w:rsidP="00DD5B74">
            <w:pPr>
              <w:spacing w:line="360" w:lineRule="auto"/>
            </w:pPr>
            <w:r w:rsidRPr="006F7E4F">
              <w:t xml:space="preserve">Submit </w:t>
            </w:r>
            <w:r>
              <w:t xml:space="preserve">a </w:t>
            </w:r>
            <w:r w:rsidRPr="006F7E4F">
              <w:t>completed and duly signed Price Schedule</w:t>
            </w:r>
            <w:r>
              <w:t>.</w:t>
            </w:r>
          </w:p>
        </w:tc>
        <w:tc>
          <w:tcPr>
            <w:tcW w:w="1260" w:type="dxa"/>
          </w:tcPr>
          <w:p w14:paraId="1B81AF7C" w14:textId="77777777" w:rsidR="0008388F" w:rsidRPr="00DD5B74" w:rsidRDefault="0008388F" w:rsidP="00DD5B74">
            <w:pPr>
              <w:spacing w:line="360" w:lineRule="auto"/>
            </w:pPr>
          </w:p>
        </w:tc>
        <w:tc>
          <w:tcPr>
            <w:tcW w:w="1530" w:type="dxa"/>
          </w:tcPr>
          <w:p w14:paraId="5935D980" w14:textId="77777777" w:rsidR="0008388F" w:rsidRPr="00DD5B74" w:rsidRDefault="0008388F" w:rsidP="00DD5B74">
            <w:pPr>
              <w:spacing w:line="360" w:lineRule="auto"/>
            </w:pPr>
          </w:p>
        </w:tc>
      </w:tr>
      <w:tr w:rsidR="0008388F" w:rsidRPr="00DD5B74" w14:paraId="58434D20" w14:textId="77777777" w:rsidTr="006B42DF">
        <w:trPr>
          <w:trHeight w:val="325"/>
        </w:trPr>
        <w:tc>
          <w:tcPr>
            <w:tcW w:w="7015" w:type="dxa"/>
          </w:tcPr>
          <w:p w14:paraId="6B75E838" w14:textId="77777777" w:rsidR="0008388F" w:rsidRPr="00DD5B74" w:rsidRDefault="0008388F" w:rsidP="00DD5B74">
            <w:pPr>
              <w:spacing w:line="360" w:lineRule="auto"/>
            </w:pPr>
            <w:r w:rsidRPr="00DD5B74">
              <w:t>Specification and Compliance Sheet</w:t>
            </w:r>
          </w:p>
        </w:tc>
        <w:tc>
          <w:tcPr>
            <w:tcW w:w="1260" w:type="dxa"/>
          </w:tcPr>
          <w:p w14:paraId="255AADE6" w14:textId="77777777" w:rsidR="0008388F" w:rsidRPr="00DD5B74" w:rsidRDefault="0008388F" w:rsidP="00DD5B74">
            <w:pPr>
              <w:spacing w:line="360" w:lineRule="auto"/>
            </w:pPr>
          </w:p>
        </w:tc>
        <w:tc>
          <w:tcPr>
            <w:tcW w:w="1530" w:type="dxa"/>
          </w:tcPr>
          <w:p w14:paraId="22CE1D35" w14:textId="77777777" w:rsidR="0008388F" w:rsidRPr="00DD5B74" w:rsidRDefault="0008388F" w:rsidP="00DD5B74">
            <w:pPr>
              <w:spacing w:line="360" w:lineRule="auto"/>
            </w:pPr>
          </w:p>
        </w:tc>
      </w:tr>
      <w:tr w:rsidR="002D6449" w:rsidRPr="00DD5B74" w14:paraId="2CB3610D" w14:textId="77777777" w:rsidTr="006B42DF">
        <w:trPr>
          <w:trHeight w:val="379"/>
        </w:trPr>
        <w:tc>
          <w:tcPr>
            <w:tcW w:w="7015" w:type="dxa"/>
          </w:tcPr>
          <w:p w14:paraId="28F29A6B" w14:textId="550B4060" w:rsidR="002D6449" w:rsidRPr="00DD5B74" w:rsidRDefault="003E1982" w:rsidP="00DD5B74">
            <w:pPr>
              <w:tabs>
                <w:tab w:val="left" w:pos="720"/>
                <w:tab w:val="right" w:pos="7164"/>
              </w:tabs>
              <w:spacing w:before="60" w:after="60"/>
              <w:jc w:val="both"/>
            </w:pPr>
            <w:r w:rsidRPr="0004528C">
              <w:t>A valid certified copy by a Commissioner of Oaths or the Namibian Police, of a Company</w:t>
            </w:r>
            <w:r>
              <w:t xml:space="preserve"> </w:t>
            </w:r>
            <w:r w:rsidRPr="0004528C">
              <w:t>Registration Certificate (CM/CC forms) indicating equity or member interest, issued by the Business and Intellectual Property Authority (BIPA); or in the case of a trust, a Deed of Trust and Registration Certificate issued by the Master of the High Court of Namibia;</w:t>
            </w:r>
          </w:p>
        </w:tc>
        <w:tc>
          <w:tcPr>
            <w:tcW w:w="1260" w:type="dxa"/>
          </w:tcPr>
          <w:p w14:paraId="7E1AD3E2" w14:textId="77777777" w:rsidR="002D6449" w:rsidRPr="00DD5B74" w:rsidRDefault="002D6449" w:rsidP="00DD5B74">
            <w:pPr>
              <w:spacing w:line="360" w:lineRule="auto"/>
              <w:jc w:val="center"/>
            </w:pPr>
          </w:p>
        </w:tc>
        <w:tc>
          <w:tcPr>
            <w:tcW w:w="1530" w:type="dxa"/>
          </w:tcPr>
          <w:p w14:paraId="663F7D36" w14:textId="77777777" w:rsidR="002D6449" w:rsidRPr="00DD5B74" w:rsidRDefault="002D6449" w:rsidP="00DD5B74">
            <w:pPr>
              <w:spacing w:line="360" w:lineRule="auto"/>
              <w:jc w:val="center"/>
            </w:pPr>
          </w:p>
        </w:tc>
      </w:tr>
      <w:tr w:rsidR="002D6449" w:rsidRPr="00DD5B74" w14:paraId="10932390" w14:textId="77777777" w:rsidTr="006B42DF">
        <w:trPr>
          <w:trHeight w:val="397"/>
        </w:trPr>
        <w:tc>
          <w:tcPr>
            <w:tcW w:w="7015" w:type="dxa"/>
          </w:tcPr>
          <w:p w14:paraId="789F00CB" w14:textId="0C18BFEE" w:rsidR="002D6449" w:rsidRPr="00DD5B74" w:rsidRDefault="003E1982" w:rsidP="00DD5B74">
            <w:pPr>
              <w:spacing w:before="60" w:after="60"/>
              <w:jc w:val="both"/>
            </w:pPr>
            <w:r w:rsidRPr="0004528C">
              <w:t>A valid original or certified copy by a Commissioner of Oaths or the Namibian Police of</w:t>
            </w:r>
            <w:r>
              <w:tab/>
            </w:r>
            <w:r w:rsidRPr="0004528C">
              <w:t>a Good Standing Tax Certificate from the Namibia Revenue Agency (NamRa)</w:t>
            </w:r>
            <w:r w:rsidRPr="00322C1F">
              <w:t>;</w:t>
            </w:r>
          </w:p>
        </w:tc>
        <w:tc>
          <w:tcPr>
            <w:tcW w:w="1260" w:type="dxa"/>
          </w:tcPr>
          <w:p w14:paraId="06EE5A1F" w14:textId="77777777" w:rsidR="002D6449" w:rsidRPr="00DD5B74" w:rsidRDefault="002D6449" w:rsidP="00DD5B74">
            <w:pPr>
              <w:spacing w:line="360" w:lineRule="auto"/>
              <w:jc w:val="center"/>
            </w:pPr>
          </w:p>
        </w:tc>
        <w:tc>
          <w:tcPr>
            <w:tcW w:w="1530" w:type="dxa"/>
          </w:tcPr>
          <w:p w14:paraId="0103F9CF" w14:textId="77777777" w:rsidR="002D6449" w:rsidRPr="00DD5B74" w:rsidRDefault="002D6449" w:rsidP="00DD5B74">
            <w:pPr>
              <w:spacing w:line="360" w:lineRule="auto"/>
              <w:jc w:val="center"/>
            </w:pPr>
          </w:p>
        </w:tc>
      </w:tr>
      <w:tr w:rsidR="002D6449" w:rsidRPr="00DD5B74" w14:paraId="44658F46" w14:textId="77777777" w:rsidTr="006B42DF">
        <w:trPr>
          <w:trHeight w:val="397"/>
        </w:trPr>
        <w:tc>
          <w:tcPr>
            <w:tcW w:w="7015" w:type="dxa"/>
          </w:tcPr>
          <w:p w14:paraId="77C808FA" w14:textId="1B4E2298" w:rsidR="002D6449" w:rsidRPr="00DD5B74" w:rsidRDefault="003E1982" w:rsidP="00DD5B74">
            <w:pPr>
              <w:spacing w:line="360" w:lineRule="auto"/>
            </w:pPr>
            <w:r w:rsidRPr="0004528C">
              <w:t xml:space="preserve">A valid original, valid certified copy (certified by a Commissioner of Oaths or Namibian </w:t>
            </w:r>
            <w:r>
              <w:t xml:space="preserve">   </w:t>
            </w:r>
            <w:r w:rsidRPr="0004528C">
              <w:t>Police Officer) or a printout of a valid electronic/online document subject to the authentication or validation of such printout during the bid evaluation process in accordance with the authentication or validation guidelines of the issuing authority</w:t>
            </w:r>
            <w:r w:rsidRPr="0004528C">
              <w:tab/>
              <w:t>of a Good Standing Certificate from the Social Security Commission (SSC). Where the bidder (i.e., company) has no employees, the Bidder shall submit a confirmation letter from SCC</w:t>
            </w:r>
            <w:r w:rsidRPr="00322C1F">
              <w:t>;</w:t>
            </w:r>
          </w:p>
        </w:tc>
        <w:tc>
          <w:tcPr>
            <w:tcW w:w="1260" w:type="dxa"/>
          </w:tcPr>
          <w:p w14:paraId="500D56F8" w14:textId="77777777" w:rsidR="002D6449" w:rsidRPr="00DD5B74" w:rsidRDefault="002D6449" w:rsidP="00DD5B74">
            <w:pPr>
              <w:spacing w:line="360" w:lineRule="auto"/>
              <w:jc w:val="center"/>
            </w:pPr>
          </w:p>
        </w:tc>
        <w:tc>
          <w:tcPr>
            <w:tcW w:w="1530" w:type="dxa"/>
          </w:tcPr>
          <w:p w14:paraId="2ACE38CB" w14:textId="77777777" w:rsidR="002D6449" w:rsidRPr="00DD5B74" w:rsidRDefault="002D6449" w:rsidP="00DD5B74">
            <w:pPr>
              <w:spacing w:line="360" w:lineRule="auto"/>
              <w:jc w:val="center"/>
            </w:pPr>
          </w:p>
        </w:tc>
      </w:tr>
      <w:tr w:rsidR="002D6449" w:rsidRPr="00DD5B74" w14:paraId="7570A0AD" w14:textId="77777777" w:rsidTr="006B42DF">
        <w:trPr>
          <w:trHeight w:val="397"/>
        </w:trPr>
        <w:tc>
          <w:tcPr>
            <w:tcW w:w="7015" w:type="dxa"/>
          </w:tcPr>
          <w:p w14:paraId="07364DDE" w14:textId="77777777" w:rsidR="002D6449" w:rsidRPr="00DD5B74" w:rsidRDefault="002D6449" w:rsidP="00DD5B74">
            <w:pPr>
              <w:spacing w:line="360" w:lineRule="auto"/>
            </w:pPr>
            <w:r w:rsidRPr="00DD5B74">
              <w:t>Valid certified copy of Affirmative Action Compliance Certificate, proof from Employment Equity Commissioner that bidder is not a relevant employer, or valid certified, exemption issued in terms of Section 42 of the Affirmative Action Act, 1998;</w:t>
            </w:r>
          </w:p>
        </w:tc>
        <w:tc>
          <w:tcPr>
            <w:tcW w:w="1260" w:type="dxa"/>
          </w:tcPr>
          <w:p w14:paraId="49560488" w14:textId="77777777" w:rsidR="002D6449" w:rsidRPr="00DD5B74" w:rsidRDefault="002D6449" w:rsidP="00DD5B74">
            <w:pPr>
              <w:spacing w:line="360" w:lineRule="auto"/>
              <w:jc w:val="center"/>
            </w:pPr>
          </w:p>
        </w:tc>
        <w:tc>
          <w:tcPr>
            <w:tcW w:w="1530" w:type="dxa"/>
          </w:tcPr>
          <w:p w14:paraId="03F8A8CE" w14:textId="77777777" w:rsidR="002D6449" w:rsidRPr="00DD5B74" w:rsidRDefault="002D6449" w:rsidP="00DD5B74">
            <w:pPr>
              <w:spacing w:line="360" w:lineRule="auto"/>
              <w:jc w:val="center"/>
            </w:pPr>
          </w:p>
        </w:tc>
      </w:tr>
      <w:tr w:rsidR="00A10EA7" w:rsidRPr="00DD5B74" w14:paraId="4D986630" w14:textId="77777777" w:rsidTr="006B42DF">
        <w:trPr>
          <w:trHeight w:val="397"/>
        </w:trPr>
        <w:tc>
          <w:tcPr>
            <w:tcW w:w="7015" w:type="dxa"/>
          </w:tcPr>
          <w:p w14:paraId="5A9A2C4E" w14:textId="3D58DE82" w:rsidR="00A10EA7" w:rsidRPr="00DD5B74" w:rsidRDefault="00A10EA7" w:rsidP="00DD5B74">
            <w:pPr>
              <w:spacing w:line="360" w:lineRule="auto"/>
            </w:pPr>
            <w:r w:rsidRPr="00D35039">
              <w:t xml:space="preserve">A duly completed and signed written undertaking in terms of section 138 of the Labour Act, on the part of the Bidder that the salaries and wages payable to its personnel in respect of this proposal are compliant to the relevant laws, wage determinations, and Award, </w:t>
            </w:r>
            <w:r w:rsidRPr="00D35039">
              <w:lastRenderedPageBreak/>
              <w:t>where applicable and that it will abide to sub-clause 6.2 of the General Conditions of Contract if it is awarded the Contract or part thereof</w:t>
            </w:r>
            <w:r>
              <w:t>.</w:t>
            </w:r>
          </w:p>
        </w:tc>
        <w:tc>
          <w:tcPr>
            <w:tcW w:w="1260" w:type="dxa"/>
          </w:tcPr>
          <w:p w14:paraId="67A28580" w14:textId="77777777" w:rsidR="00A10EA7" w:rsidRPr="00DD5B74" w:rsidRDefault="00A10EA7" w:rsidP="00DD5B74">
            <w:pPr>
              <w:spacing w:line="360" w:lineRule="auto"/>
              <w:jc w:val="center"/>
            </w:pPr>
          </w:p>
        </w:tc>
        <w:tc>
          <w:tcPr>
            <w:tcW w:w="1530" w:type="dxa"/>
          </w:tcPr>
          <w:p w14:paraId="60E85F2F" w14:textId="77777777" w:rsidR="00A10EA7" w:rsidRPr="00DD5B74" w:rsidRDefault="00A10EA7" w:rsidP="00DD5B74">
            <w:pPr>
              <w:spacing w:line="360" w:lineRule="auto"/>
              <w:jc w:val="center"/>
            </w:pPr>
          </w:p>
        </w:tc>
      </w:tr>
      <w:tr w:rsidR="002D6449" w:rsidRPr="00DD5B74" w14:paraId="02D657DB" w14:textId="77777777" w:rsidTr="006B42DF">
        <w:trPr>
          <w:trHeight w:val="397"/>
        </w:trPr>
        <w:tc>
          <w:tcPr>
            <w:tcW w:w="7015" w:type="dxa"/>
          </w:tcPr>
          <w:p w14:paraId="75D76213" w14:textId="7F1B3399" w:rsidR="002D6449" w:rsidRPr="00DD5B74" w:rsidRDefault="003E1982" w:rsidP="00DD5B74">
            <w:pPr>
              <w:spacing w:line="360" w:lineRule="auto"/>
            </w:pPr>
            <w:r w:rsidRPr="00322C1F">
              <w:t>Submit</w:t>
            </w:r>
            <w:r>
              <w:t xml:space="preserve"> duly completed and signed</w:t>
            </w:r>
            <w:r w:rsidRPr="00322C1F">
              <w:t xml:space="preserve"> bid Bid-securing Declaration.</w:t>
            </w:r>
          </w:p>
        </w:tc>
        <w:tc>
          <w:tcPr>
            <w:tcW w:w="1260" w:type="dxa"/>
          </w:tcPr>
          <w:p w14:paraId="62DA78A6" w14:textId="77777777" w:rsidR="002D6449" w:rsidRPr="00DD5B74" w:rsidRDefault="002D6449" w:rsidP="00DD5B74">
            <w:pPr>
              <w:spacing w:line="360" w:lineRule="auto"/>
              <w:jc w:val="center"/>
            </w:pPr>
          </w:p>
        </w:tc>
        <w:tc>
          <w:tcPr>
            <w:tcW w:w="1530" w:type="dxa"/>
          </w:tcPr>
          <w:p w14:paraId="72535AFC" w14:textId="77777777" w:rsidR="002D6449" w:rsidRPr="00DD5B74" w:rsidRDefault="002D6449" w:rsidP="00DD5B74">
            <w:pPr>
              <w:spacing w:line="360" w:lineRule="auto"/>
              <w:jc w:val="center"/>
            </w:pPr>
          </w:p>
        </w:tc>
      </w:tr>
      <w:tr w:rsidR="002D6449" w:rsidRPr="00DD5B74" w14:paraId="01905C64" w14:textId="77777777" w:rsidTr="006B42DF">
        <w:trPr>
          <w:trHeight w:val="397"/>
        </w:trPr>
        <w:tc>
          <w:tcPr>
            <w:tcW w:w="7015" w:type="dxa"/>
          </w:tcPr>
          <w:p w14:paraId="73F52C05" w14:textId="0CBA7BCE" w:rsidR="002D6449" w:rsidRPr="00DD5B74" w:rsidRDefault="00A10EA7" w:rsidP="00DD5B74">
            <w:pPr>
              <w:spacing w:line="360" w:lineRule="auto"/>
            </w:pPr>
            <w:r w:rsidRPr="00670289">
              <w:t>Detailed product catalogue or brochure</w:t>
            </w:r>
            <w:r>
              <w:t>.</w:t>
            </w:r>
          </w:p>
        </w:tc>
        <w:tc>
          <w:tcPr>
            <w:tcW w:w="1260" w:type="dxa"/>
          </w:tcPr>
          <w:p w14:paraId="1FA6B641" w14:textId="77777777" w:rsidR="002D6449" w:rsidRPr="00DD5B74" w:rsidRDefault="002D6449" w:rsidP="00DD5B74">
            <w:pPr>
              <w:spacing w:line="360" w:lineRule="auto"/>
              <w:jc w:val="center"/>
            </w:pPr>
          </w:p>
        </w:tc>
        <w:tc>
          <w:tcPr>
            <w:tcW w:w="1530" w:type="dxa"/>
          </w:tcPr>
          <w:p w14:paraId="59AA9E86" w14:textId="77777777" w:rsidR="002D6449" w:rsidRPr="00DD5B74" w:rsidRDefault="002D6449" w:rsidP="00DD5B74">
            <w:pPr>
              <w:spacing w:line="360" w:lineRule="auto"/>
              <w:jc w:val="center"/>
            </w:pPr>
          </w:p>
        </w:tc>
      </w:tr>
    </w:tbl>
    <w:p w14:paraId="1A351669" w14:textId="77777777" w:rsidR="0083211B" w:rsidRPr="00DD5B74" w:rsidRDefault="0083211B" w:rsidP="00DD5B74">
      <w:pPr>
        <w:pStyle w:val="SectionVHeader"/>
        <w:spacing w:before="120" w:after="120"/>
        <w:jc w:val="both"/>
        <w:rPr>
          <w:b w:val="0"/>
          <w:sz w:val="24"/>
          <w:szCs w:val="24"/>
        </w:rPr>
      </w:pPr>
    </w:p>
    <w:p w14:paraId="01A988D3" w14:textId="77777777" w:rsidR="00043C3D" w:rsidRPr="00DD5B74" w:rsidRDefault="00043C3D" w:rsidP="00DD5B74">
      <w:pPr>
        <w:pStyle w:val="SectionVHeader"/>
        <w:spacing w:before="120" w:after="120"/>
        <w:jc w:val="both"/>
        <w:rPr>
          <w:b w:val="0"/>
          <w:sz w:val="24"/>
          <w:szCs w:val="24"/>
        </w:rPr>
      </w:pPr>
    </w:p>
    <w:p w14:paraId="5FF2BAFD" w14:textId="77777777" w:rsidR="00180F81" w:rsidRPr="00D23CA5" w:rsidRDefault="00CA1113" w:rsidP="00DD5B74">
      <w:pPr>
        <w:pStyle w:val="SectionVHeader"/>
        <w:spacing w:before="120" w:after="120"/>
        <w:jc w:val="both"/>
        <w:rPr>
          <w:b w:val="0"/>
          <w:i/>
          <w:sz w:val="24"/>
          <w:szCs w:val="24"/>
        </w:rPr>
      </w:pPr>
      <w:r w:rsidRPr="00DD5B74">
        <w:rPr>
          <w:i/>
          <w:sz w:val="24"/>
          <w:szCs w:val="24"/>
        </w:rPr>
        <w:t>Disclaimer</w:t>
      </w:r>
      <w:r w:rsidR="00AE0846" w:rsidRPr="00DD5B74">
        <w:rPr>
          <w:i/>
          <w:sz w:val="24"/>
          <w:szCs w:val="24"/>
        </w:rPr>
        <w:t xml:space="preserve">: </w:t>
      </w:r>
      <w:r w:rsidR="00AE0846" w:rsidRPr="00DD5B74">
        <w:rPr>
          <w:b w:val="0"/>
          <w:i/>
          <w:sz w:val="24"/>
          <w:szCs w:val="24"/>
        </w:rPr>
        <w:t>The</w:t>
      </w:r>
      <w:r w:rsidR="00AE0846" w:rsidRPr="00DD5B74">
        <w:rPr>
          <w:i/>
          <w:sz w:val="24"/>
          <w:szCs w:val="24"/>
        </w:rPr>
        <w:t xml:space="preserve"> </w:t>
      </w:r>
      <w:r w:rsidR="00AE0846" w:rsidRPr="00DD5B74">
        <w:rPr>
          <w:b w:val="0"/>
          <w:i/>
          <w:sz w:val="24"/>
          <w:szCs w:val="24"/>
        </w:rPr>
        <w:t>list</w:t>
      </w:r>
      <w:r w:rsidR="00AE0846" w:rsidRPr="00DD5B74">
        <w:rPr>
          <w:i/>
          <w:sz w:val="24"/>
          <w:szCs w:val="24"/>
        </w:rPr>
        <w:t xml:space="preserve"> </w:t>
      </w:r>
      <w:r w:rsidR="00AE0846" w:rsidRPr="00DD5B74">
        <w:rPr>
          <w:b w:val="0"/>
          <w:i/>
          <w:sz w:val="24"/>
          <w:szCs w:val="24"/>
        </w:rPr>
        <w:t xml:space="preserve">defined above is meant to assist the Bidder in submitting the relevant documents </w:t>
      </w:r>
      <w:r w:rsidRPr="00DD5B74">
        <w:rPr>
          <w:b w:val="0"/>
          <w:i/>
          <w:sz w:val="24"/>
          <w:szCs w:val="24"/>
        </w:rPr>
        <w:t xml:space="preserve">and shall not be a ground for the bidder to justify its non-submission of major documents for its </w:t>
      </w:r>
      <w:r w:rsidR="00BE41F9" w:rsidRPr="00DD5B74">
        <w:rPr>
          <w:b w:val="0"/>
          <w:i/>
          <w:sz w:val="24"/>
          <w:szCs w:val="24"/>
        </w:rPr>
        <w:t>quotation</w:t>
      </w:r>
      <w:r w:rsidRPr="00DD5B74">
        <w:rPr>
          <w:b w:val="0"/>
          <w:i/>
          <w:sz w:val="24"/>
          <w:szCs w:val="24"/>
        </w:rPr>
        <w:t xml:space="preserve"> to be responsive. T</w:t>
      </w:r>
      <w:r w:rsidR="00AE0846" w:rsidRPr="00DD5B74">
        <w:rPr>
          <w:b w:val="0"/>
          <w:i/>
          <w:sz w:val="24"/>
          <w:szCs w:val="24"/>
        </w:rPr>
        <w:t>he onus remains on the Bidder to ascertain that it has submitted all the documents that have been requested and are needed for its submission to be complete and responsive.</w:t>
      </w:r>
    </w:p>
    <w:sectPr w:rsidR="00180F81" w:rsidRPr="00D23CA5" w:rsidSect="001B5871">
      <w:headerReference w:type="default" r:id="rId30"/>
      <w:pgSz w:w="11909" w:h="16834" w:code="9"/>
      <w:pgMar w:top="1411" w:right="1411" w:bottom="1411" w:left="1008" w:header="562" w:footer="5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60977" w14:textId="77777777" w:rsidR="008E755F" w:rsidRDefault="008E755F">
      <w:r>
        <w:separator/>
      </w:r>
    </w:p>
  </w:endnote>
  <w:endnote w:type="continuationSeparator" w:id="0">
    <w:p w14:paraId="3B68A38E" w14:textId="77777777" w:rsidR="008E755F" w:rsidRDefault="008E7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Droid Sans">
    <w:altName w:val="Segoe U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BA5FD" w14:textId="77777777" w:rsidR="003E1982" w:rsidRDefault="003E19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C582" w14:textId="77777777" w:rsidR="003E1982" w:rsidRDefault="003E1982">
    <w:pPr>
      <w:pStyle w:val="Footer"/>
      <w:jc w:val="right"/>
    </w:pPr>
    <w:r>
      <w:fldChar w:fldCharType="begin"/>
    </w:r>
    <w:r>
      <w:instrText xml:space="preserve"> PAGE   \* MERGEFORMAT </w:instrText>
    </w:r>
    <w:r>
      <w:fldChar w:fldCharType="separate"/>
    </w:r>
    <w:r>
      <w:rPr>
        <w:noProof/>
      </w:rPr>
      <w:t>3</w:t>
    </w:r>
    <w:r>
      <w:rPr>
        <w:noProof/>
      </w:rPr>
      <w:fldChar w:fldCharType="end"/>
    </w:r>
  </w:p>
  <w:p w14:paraId="5362F427" w14:textId="77777777" w:rsidR="003E1982" w:rsidRDefault="003E198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22F3" w14:textId="77777777" w:rsidR="003E1982" w:rsidRDefault="003E19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BE7A5" w14:textId="77777777" w:rsidR="00353EE5" w:rsidRDefault="00353EE5">
    <w:pPr>
      <w:pStyle w:val="Footer"/>
      <w:jc w:val="right"/>
    </w:pPr>
    <w:r>
      <w:fldChar w:fldCharType="begin"/>
    </w:r>
    <w:r>
      <w:instrText xml:space="preserve"> PAGE   \* MERGEFORMAT </w:instrText>
    </w:r>
    <w:r>
      <w:fldChar w:fldCharType="separate"/>
    </w:r>
    <w:r w:rsidR="00C94B40">
      <w:rPr>
        <w:noProof/>
      </w:rPr>
      <w:t>17</w:t>
    </w:r>
    <w:r>
      <w:rPr>
        <w:noProof/>
      </w:rPr>
      <w:fldChar w:fldCharType="end"/>
    </w:r>
  </w:p>
  <w:p w14:paraId="1EA279EA" w14:textId="77777777" w:rsidR="00353EE5" w:rsidRDefault="00353EE5" w:rsidP="0069251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8B210" w14:textId="77777777" w:rsidR="008E755F" w:rsidRDefault="008E755F">
      <w:r>
        <w:separator/>
      </w:r>
    </w:p>
  </w:footnote>
  <w:footnote w:type="continuationSeparator" w:id="0">
    <w:p w14:paraId="274BA296" w14:textId="77777777" w:rsidR="008E755F" w:rsidRDefault="008E7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50A2" w14:textId="77777777" w:rsidR="003E1982" w:rsidRDefault="003E19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2746" w14:textId="77777777" w:rsidR="003E1982" w:rsidRDefault="003E19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80AA" w14:textId="77777777" w:rsidR="003E1982" w:rsidRDefault="003E19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C02C" w14:textId="77777777" w:rsidR="002937CB" w:rsidRDefault="002937CB">
    <w:pPr>
      <w:pStyle w:val="Header"/>
      <w:jc w:val="center"/>
    </w:pPr>
    <w:r>
      <w:fldChar w:fldCharType="begin"/>
    </w:r>
    <w:r>
      <w:instrText xml:space="preserve"> PAGE   \* MERGEFORMAT </w:instrText>
    </w:r>
    <w:r>
      <w:fldChar w:fldCharType="separate"/>
    </w:r>
    <w:r>
      <w:rPr>
        <w:noProof/>
      </w:rPr>
      <w:t>2</w:t>
    </w:r>
    <w:r>
      <w:rPr>
        <w:noProof/>
      </w:rPr>
      <w:fldChar w:fldCharType="end"/>
    </w:r>
  </w:p>
  <w:p w14:paraId="07240F5C" w14:textId="77777777" w:rsidR="002937CB" w:rsidRPr="00A03215" w:rsidRDefault="002937CB" w:rsidP="00A032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F2CD6" w14:textId="77777777" w:rsidR="00353EE5" w:rsidRDefault="00353EE5">
    <w:pPr>
      <w:pStyle w:val="Header"/>
      <w:jc w:val="center"/>
    </w:pPr>
    <w:r>
      <w:fldChar w:fldCharType="begin"/>
    </w:r>
    <w:r>
      <w:instrText xml:space="preserve"> PAGE   \* MERGEFORMAT </w:instrText>
    </w:r>
    <w:r>
      <w:fldChar w:fldCharType="separate"/>
    </w:r>
    <w:r w:rsidR="00C94B40">
      <w:rPr>
        <w:noProof/>
      </w:rPr>
      <w:t>9</w:t>
    </w:r>
    <w:r>
      <w:rPr>
        <w:noProof/>
      </w:rPr>
      <w:fldChar w:fldCharType="end"/>
    </w:r>
  </w:p>
  <w:p w14:paraId="4897EF73" w14:textId="77777777" w:rsidR="00353EE5" w:rsidRPr="00A03215" w:rsidRDefault="00353EE5" w:rsidP="00A032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ED061" w14:textId="77777777" w:rsidR="00353EE5" w:rsidRDefault="00353EE5">
    <w:pPr>
      <w:pStyle w:val="Header"/>
      <w:framePr w:wrap="around" w:vAnchor="text" w:hAnchor="page" w:x="1297" w:y="-2"/>
      <w:rPr>
        <w:rStyle w:val="PageNumber"/>
      </w:rPr>
    </w:pPr>
  </w:p>
  <w:p w14:paraId="242D0ECE" w14:textId="77777777" w:rsidR="00353EE5" w:rsidRDefault="00353EE5">
    <w:pPr>
      <w:pStyle w:val="Header"/>
      <w:ind w:right="72"/>
    </w:pPr>
    <w:r>
      <w:rPr>
        <w:rStyle w:val="PageNumber"/>
      </w:rPr>
      <w:fldChar w:fldCharType="begin"/>
    </w:r>
    <w:r>
      <w:rPr>
        <w:rStyle w:val="PageNumber"/>
      </w:rPr>
      <w:instrText xml:space="preserve"> PAGE </w:instrText>
    </w:r>
    <w:r>
      <w:rPr>
        <w:rStyle w:val="PageNumber"/>
      </w:rPr>
      <w:fldChar w:fldCharType="separate"/>
    </w:r>
    <w:r>
      <w:rPr>
        <w:rStyle w:val="PageNumber"/>
        <w:noProof/>
      </w:rPr>
      <w:t>82</w:t>
    </w:r>
    <w:r>
      <w:rPr>
        <w:rStyle w:val="PageNumber"/>
      </w:rPr>
      <w:fldChar w:fldCharType="end"/>
    </w:r>
    <w:r>
      <w:rPr>
        <w:rStyle w:val="PageNumber"/>
      </w:rPr>
      <w:tab/>
      <w:t>Section VII Special Conditions of Contract</w:t>
    </w:r>
  </w:p>
  <w:p w14:paraId="6F9DA816" w14:textId="77777777" w:rsidR="00353EE5" w:rsidRDefault="00353EE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8617" w14:textId="77777777" w:rsidR="00353EE5" w:rsidRDefault="00353EE5">
    <w:pPr>
      <w:pStyle w:val="Header"/>
      <w:ind w:right="-18"/>
    </w:pPr>
    <w:r>
      <w:rPr>
        <w:rStyle w:val="PageNumber"/>
      </w:rPr>
      <w:t>Section VII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94B40">
      <w:rPr>
        <w:rStyle w:val="PageNumber"/>
        <w:noProof/>
      </w:rPr>
      <w:t>15</w:t>
    </w:r>
    <w:r>
      <w:rPr>
        <w:rStyle w:val="PageNumber"/>
      </w:rPr>
      <w:fldChar w:fldCharType="end"/>
    </w:r>
  </w:p>
  <w:p w14:paraId="1FCDF46D" w14:textId="77777777" w:rsidR="00353EE5" w:rsidRDefault="00353EE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0E8D" w14:textId="77777777" w:rsidR="00353EE5" w:rsidRDefault="00353EE5" w:rsidP="0008477C">
    <w:pPr>
      <w:pStyle w:val="Header"/>
      <w:ind w:right="-18"/>
      <w:jc w:val="center"/>
    </w:pPr>
    <w:r>
      <w:rPr>
        <w:rStyle w:val="PageNumber"/>
      </w:rPr>
      <w:t>Section VII.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94B40">
      <w:rPr>
        <w:rStyle w:val="PageNumber"/>
        <w:noProof/>
      </w:rPr>
      <w:t>10</w:t>
    </w:r>
    <w:r>
      <w:rPr>
        <w:rStyle w:val="PageNumber"/>
      </w:rPr>
      <w:fldChar w:fldCharType="end"/>
    </w:r>
  </w:p>
  <w:p w14:paraId="71EC0EF6" w14:textId="77777777" w:rsidR="00353EE5" w:rsidRDefault="00353EE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2DA7" w14:textId="77777777" w:rsidR="00353EE5" w:rsidRDefault="00353EE5">
    <w:pPr>
      <w:pStyle w:val="Header"/>
      <w:jc w:val="center"/>
    </w:pPr>
    <w:r>
      <w:fldChar w:fldCharType="begin"/>
    </w:r>
    <w:r>
      <w:instrText xml:space="preserve"> PAGE   \* MERGEFORMAT </w:instrText>
    </w:r>
    <w:r>
      <w:fldChar w:fldCharType="separate"/>
    </w:r>
    <w:r w:rsidR="00C94B40">
      <w:rPr>
        <w:noProof/>
      </w:rPr>
      <w:t>17</w:t>
    </w:r>
    <w:r>
      <w:rPr>
        <w:noProof/>
      </w:rPr>
      <w:fldChar w:fldCharType="end"/>
    </w:r>
  </w:p>
  <w:p w14:paraId="70FB0AF9" w14:textId="77777777" w:rsidR="00353EE5" w:rsidRDefault="00353EE5">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76"/>
    <w:multiLevelType w:val="hybridMultilevel"/>
    <w:tmpl w:val="5E242A0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F73DF6"/>
    <w:multiLevelType w:val="hybridMultilevel"/>
    <w:tmpl w:val="BED2165A"/>
    <w:lvl w:ilvl="0" w:tplc="263AE7CA">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B7678D"/>
    <w:multiLevelType w:val="hybridMultilevel"/>
    <w:tmpl w:val="02AE04B6"/>
    <w:lvl w:ilvl="0" w:tplc="FA02CF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445D42"/>
    <w:multiLevelType w:val="hybridMultilevel"/>
    <w:tmpl w:val="0C9AB6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06B9C"/>
    <w:multiLevelType w:val="multilevel"/>
    <w:tmpl w:val="8FFAE1E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41D464A"/>
    <w:multiLevelType w:val="hybridMultilevel"/>
    <w:tmpl w:val="A0DA3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42A03"/>
    <w:multiLevelType w:val="hybridMultilevel"/>
    <w:tmpl w:val="FF502904"/>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15:restartNumberingAfterBreak="0">
    <w:nsid w:val="16FE3FE7"/>
    <w:multiLevelType w:val="hybridMultilevel"/>
    <w:tmpl w:val="217A8A54"/>
    <w:lvl w:ilvl="0" w:tplc="63E019B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B9A12D4"/>
    <w:multiLevelType w:val="hybridMultilevel"/>
    <w:tmpl w:val="14882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9E26D6"/>
    <w:multiLevelType w:val="hybridMultilevel"/>
    <w:tmpl w:val="146A7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8B6A06"/>
    <w:multiLevelType w:val="hybridMultilevel"/>
    <w:tmpl w:val="552E42BE"/>
    <w:lvl w:ilvl="0" w:tplc="1C090017">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15:restartNumberingAfterBreak="0">
    <w:nsid w:val="1FBB7CD4"/>
    <w:multiLevelType w:val="multilevel"/>
    <w:tmpl w:val="8FFAE1E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02442A7"/>
    <w:multiLevelType w:val="hybridMultilevel"/>
    <w:tmpl w:val="7E38BF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551AD"/>
    <w:multiLevelType w:val="hybridMultilevel"/>
    <w:tmpl w:val="8C5084BC"/>
    <w:lvl w:ilvl="0" w:tplc="BF164E1A">
      <w:start w:val="1"/>
      <w:numFmt w:val="lowerLetter"/>
      <w:lvlText w:val="(%1)"/>
      <w:lvlJc w:val="left"/>
      <w:pPr>
        <w:ind w:left="1380" w:hanging="660"/>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1969A6"/>
    <w:multiLevelType w:val="hybridMultilevel"/>
    <w:tmpl w:val="C144F7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8701FF"/>
    <w:multiLevelType w:val="hybridMultilevel"/>
    <w:tmpl w:val="7E38BF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59738AB"/>
    <w:multiLevelType w:val="hybridMultilevel"/>
    <w:tmpl w:val="6EC87B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25B141BA"/>
    <w:multiLevelType w:val="hybridMultilevel"/>
    <w:tmpl w:val="3BE4F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F02769"/>
    <w:multiLevelType w:val="hybridMultilevel"/>
    <w:tmpl w:val="ABC2BE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EC1511D"/>
    <w:multiLevelType w:val="multilevel"/>
    <w:tmpl w:val="8FFAE1E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0F01743"/>
    <w:multiLevelType w:val="hybridMultilevel"/>
    <w:tmpl w:val="3940C970"/>
    <w:lvl w:ilvl="0" w:tplc="3158765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50EF4"/>
    <w:multiLevelType w:val="hybridMultilevel"/>
    <w:tmpl w:val="2C58AADE"/>
    <w:lvl w:ilvl="0" w:tplc="772A23E0">
      <w:start w:val="1"/>
      <w:numFmt w:val="lowerLette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2C4531"/>
    <w:multiLevelType w:val="hybridMultilevel"/>
    <w:tmpl w:val="7E38BF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8B57B3"/>
    <w:multiLevelType w:val="hybridMultilevel"/>
    <w:tmpl w:val="73D09288"/>
    <w:lvl w:ilvl="0" w:tplc="92D6B26A">
      <w:start w:val="1"/>
      <w:numFmt w:val="decimal"/>
      <w:lvlText w:val="%1."/>
      <w:lvlJc w:val="left"/>
      <w:pPr>
        <w:ind w:left="720" w:hanging="360"/>
      </w:pPr>
      <w:rPr>
        <w:rFonts w:hint="default"/>
        <w:b/>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5173895"/>
    <w:multiLevelType w:val="hybridMultilevel"/>
    <w:tmpl w:val="7E38BF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7256EC"/>
    <w:multiLevelType w:val="hybridMultilevel"/>
    <w:tmpl w:val="02D85BE4"/>
    <w:lvl w:ilvl="0" w:tplc="0798C402">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B849D9"/>
    <w:multiLevelType w:val="hybridMultilevel"/>
    <w:tmpl w:val="D3501DE2"/>
    <w:lvl w:ilvl="0" w:tplc="A97CA6EA">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E60112C"/>
    <w:multiLevelType w:val="hybridMultilevel"/>
    <w:tmpl w:val="4C62DEDE"/>
    <w:lvl w:ilvl="0" w:tplc="64F44CBC">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8" w15:restartNumberingAfterBreak="0">
    <w:nsid w:val="4E9867BA"/>
    <w:multiLevelType w:val="hybridMultilevel"/>
    <w:tmpl w:val="3BACC206"/>
    <w:lvl w:ilvl="0" w:tplc="0C5C9F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D059E4"/>
    <w:multiLevelType w:val="hybridMultilevel"/>
    <w:tmpl w:val="7AFCA1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EB3B9F"/>
    <w:multiLevelType w:val="hybridMultilevel"/>
    <w:tmpl w:val="89A633CE"/>
    <w:lvl w:ilvl="0" w:tplc="8BDCD886">
      <w:start w:val="1"/>
      <w:numFmt w:val="bullet"/>
      <w:lvlText w:val=""/>
      <w:lvlJc w:val="left"/>
      <w:pPr>
        <w:ind w:left="360" w:hanging="360"/>
      </w:pPr>
      <w:rPr>
        <w:rFonts w:ascii="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0006679"/>
    <w:multiLevelType w:val="hybridMultilevel"/>
    <w:tmpl w:val="AE129468"/>
    <w:lvl w:ilvl="0" w:tplc="C9904EE8">
      <w:start w:val="1"/>
      <w:numFmt w:val="lowerLetter"/>
      <w:lvlText w:val="%1)"/>
      <w:lvlJc w:val="left"/>
      <w:pPr>
        <w:ind w:left="1212" w:hanging="360"/>
      </w:pPr>
      <w:rPr>
        <w:rFonts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49F2279"/>
    <w:multiLevelType w:val="hybridMultilevel"/>
    <w:tmpl w:val="58D8D57C"/>
    <w:lvl w:ilvl="0" w:tplc="815C0B10">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604D2C63"/>
    <w:multiLevelType w:val="hybridMultilevel"/>
    <w:tmpl w:val="D79AB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B31242"/>
    <w:multiLevelType w:val="hybridMultilevel"/>
    <w:tmpl w:val="379A6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A71817"/>
    <w:multiLevelType w:val="hybridMultilevel"/>
    <w:tmpl w:val="F87A1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A055E"/>
    <w:multiLevelType w:val="hybridMultilevel"/>
    <w:tmpl w:val="388EF692"/>
    <w:lvl w:ilvl="0" w:tplc="1C090017">
      <w:start w:val="1"/>
      <w:numFmt w:val="lowerLetter"/>
      <w:lvlText w:val="%1)"/>
      <w:lvlJc w:val="left"/>
      <w:pPr>
        <w:ind w:left="108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4746722"/>
    <w:multiLevelType w:val="singleLevel"/>
    <w:tmpl w:val="9B4E8EEA"/>
    <w:lvl w:ilvl="0">
      <w:start w:val="1"/>
      <w:numFmt w:val="lowerLetter"/>
      <w:lvlText w:val="(%1)"/>
      <w:legacy w:legacy="1" w:legacySpace="120" w:legacyIndent="360"/>
      <w:lvlJc w:val="left"/>
      <w:pPr>
        <w:ind w:left="720" w:hanging="360"/>
      </w:pPr>
    </w:lvl>
  </w:abstractNum>
  <w:abstractNum w:abstractNumId="38" w15:restartNumberingAfterBreak="0">
    <w:nsid w:val="7E277CEF"/>
    <w:multiLevelType w:val="hybridMultilevel"/>
    <w:tmpl w:val="50A4F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017247">
    <w:abstractNumId w:val="37"/>
  </w:num>
  <w:num w:numId="2" w16cid:durableId="1382486503">
    <w:abstractNumId w:val="7"/>
  </w:num>
  <w:num w:numId="3" w16cid:durableId="190731446">
    <w:abstractNumId w:val="34"/>
  </w:num>
  <w:num w:numId="4" w16cid:durableId="2125877452">
    <w:abstractNumId w:val="5"/>
  </w:num>
  <w:num w:numId="5" w16cid:durableId="2043819632">
    <w:abstractNumId w:val="17"/>
  </w:num>
  <w:num w:numId="6" w16cid:durableId="870612283">
    <w:abstractNumId w:val="35"/>
  </w:num>
  <w:num w:numId="7" w16cid:durableId="599458520">
    <w:abstractNumId w:val="21"/>
  </w:num>
  <w:num w:numId="8" w16cid:durableId="1283607035">
    <w:abstractNumId w:val="8"/>
  </w:num>
  <w:num w:numId="9" w16cid:durableId="1496653530">
    <w:abstractNumId w:val="30"/>
  </w:num>
  <w:num w:numId="10" w16cid:durableId="1219393995">
    <w:abstractNumId w:val="33"/>
  </w:num>
  <w:num w:numId="11" w16cid:durableId="569384287">
    <w:abstractNumId w:val="0"/>
  </w:num>
  <w:num w:numId="12" w16cid:durableId="2011909409">
    <w:abstractNumId w:val="28"/>
  </w:num>
  <w:num w:numId="13" w16cid:durableId="999390268">
    <w:abstractNumId w:val="11"/>
  </w:num>
  <w:num w:numId="14" w16cid:durableId="1777560804">
    <w:abstractNumId w:val="10"/>
  </w:num>
  <w:num w:numId="15" w16cid:durableId="1004018223">
    <w:abstractNumId w:val="36"/>
  </w:num>
  <w:num w:numId="16" w16cid:durableId="539172384">
    <w:abstractNumId w:val="23"/>
  </w:num>
  <w:num w:numId="17" w16cid:durableId="1663266556">
    <w:abstractNumId w:val="31"/>
  </w:num>
  <w:num w:numId="18" w16cid:durableId="15236804">
    <w:abstractNumId w:val="26"/>
  </w:num>
  <w:num w:numId="19" w16cid:durableId="1952737471">
    <w:abstractNumId w:val="1"/>
  </w:num>
  <w:num w:numId="20" w16cid:durableId="930432411">
    <w:abstractNumId w:val="20"/>
  </w:num>
  <w:num w:numId="21" w16cid:durableId="162822888">
    <w:abstractNumId w:val="6"/>
  </w:num>
  <w:num w:numId="22" w16cid:durableId="1504323093">
    <w:abstractNumId w:val="18"/>
  </w:num>
  <w:num w:numId="23" w16cid:durableId="567883145">
    <w:abstractNumId w:val="32"/>
  </w:num>
  <w:num w:numId="24" w16cid:durableId="2105610384">
    <w:abstractNumId w:val="12"/>
  </w:num>
  <w:num w:numId="25" w16cid:durableId="674649928">
    <w:abstractNumId w:val="13"/>
  </w:num>
  <w:num w:numId="26" w16cid:durableId="1028288755">
    <w:abstractNumId w:val="38"/>
  </w:num>
  <w:num w:numId="27" w16cid:durableId="1527601514">
    <w:abstractNumId w:val="29"/>
  </w:num>
  <w:num w:numId="28" w16cid:durableId="169492415">
    <w:abstractNumId w:val="27"/>
  </w:num>
  <w:num w:numId="29" w16cid:durableId="1133794632">
    <w:abstractNumId w:val="2"/>
  </w:num>
  <w:num w:numId="30" w16cid:durableId="1798260812">
    <w:abstractNumId w:val="9"/>
  </w:num>
  <w:num w:numId="31" w16cid:durableId="1577859518">
    <w:abstractNumId w:val="3"/>
  </w:num>
  <w:num w:numId="32" w16cid:durableId="1535339459">
    <w:abstractNumId w:val="14"/>
  </w:num>
  <w:num w:numId="33" w16cid:durableId="1477840194">
    <w:abstractNumId w:val="16"/>
  </w:num>
  <w:num w:numId="34" w16cid:durableId="1491100445">
    <w:abstractNumId w:val="15"/>
  </w:num>
  <w:num w:numId="35" w16cid:durableId="459811761">
    <w:abstractNumId w:val="24"/>
  </w:num>
  <w:num w:numId="36" w16cid:durableId="1900165519">
    <w:abstractNumId w:val="4"/>
  </w:num>
  <w:num w:numId="37" w16cid:durableId="1669484393">
    <w:abstractNumId w:val="19"/>
  </w:num>
  <w:num w:numId="38" w16cid:durableId="898514422">
    <w:abstractNumId w:val="25"/>
  </w:num>
  <w:num w:numId="39" w16cid:durableId="1288122827">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defaultTabStop w:val="720"/>
  <w:doNotHyphenateCaps/>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4A9"/>
    <w:rsid w:val="00001EE8"/>
    <w:rsid w:val="00002135"/>
    <w:rsid w:val="000049F8"/>
    <w:rsid w:val="00006CC8"/>
    <w:rsid w:val="000121FD"/>
    <w:rsid w:val="00012213"/>
    <w:rsid w:val="00012966"/>
    <w:rsid w:val="00014508"/>
    <w:rsid w:val="00020212"/>
    <w:rsid w:val="00020EE2"/>
    <w:rsid w:val="0002199E"/>
    <w:rsid w:val="0002250B"/>
    <w:rsid w:val="00024BF8"/>
    <w:rsid w:val="00026450"/>
    <w:rsid w:val="00026E91"/>
    <w:rsid w:val="00027A76"/>
    <w:rsid w:val="00027C78"/>
    <w:rsid w:val="0003024E"/>
    <w:rsid w:val="000338F2"/>
    <w:rsid w:val="0004019D"/>
    <w:rsid w:val="000408F3"/>
    <w:rsid w:val="00041054"/>
    <w:rsid w:val="00041B87"/>
    <w:rsid w:val="00042012"/>
    <w:rsid w:val="0004299B"/>
    <w:rsid w:val="0004355D"/>
    <w:rsid w:val="00043638"/>
    <w:rsid w:val="000438C3"/>
    <w:rsid w:val="00043C3D"/>
    <w:rsid w:val="000465D5"/>
    <w:rsid w:val="00046EB3"/>
    <w:rsid w:val="00047021"/>
    <w:rsid w:val="00050AB9"/>
    <w:rsid w:val="0005250A"/>
    <w:rsid w:val="000537D7"/>
    <w:rsid w:val="00054965"/>
    <w:rsid w:val="00054F97"/>
    <w:rsid w:val="00057925"/>
    <w:rsid w:val="000601CF"/>
    <w:rsid w:val="00062757"/>
    <w:rsid w:val="000661F2"/>
    <w:rsid w:val="000666F4"/>
    <w:rsid w:val="00066E5D"/>
    <w:rsid w:val="00066EA5"/>
    <w:rsid w:val="00072442"/>
    <w:rsid w:val="00072948"/>
    <w:rsid w:val="00073140"/>
    <w:rsid w:val="000739F4"/>
    <w:rsid w:val="00074E62"/>
    <w:rsid w:val="00075436"/>
    <w:rsid w:val="000760BD"/>
    <w:rsid w:val="00076456"/>
    <w:rsid w:val="00076620"/>
    <w:rsid w:val="00077F35"/>
    <w:rsid w:val="0008124F"/>
    <w:rsid w:val="0008388F"/>
    <w:rsid w:val="0008396C"/>
    <w:rsid w:val="00083D83"/>
    <w:rsid w:val="0008477C"/>
    <w:rsid w:val="00084AB0"/>
    <w:rsid w:val="00084FD5"/>
    <w:rsid w:val="0008535A"/>
    <w:rsid w:val="0008640F"/>
    <w:rsid w:val="00091694"/>
    <w:rsid w:val="000918B4"/>
    <w:rsid w:val="0009427C"/>
    <w:rsid w:val="00094430"/>
    <w:rsid w:val="00094F20"/>
    <w:rsid w:val="000950A6"/>
    <w:rsid w:val="00095119"/>
    <w:rsid w:val="000A1208"/>
    <w:rsid w:val="000A1E19"/>
    <w:rsid w:val="000A2D7F"/>
    <w:rsid w:val="000A2FF6"/>
    <w:rsid w:val="000A4C8D"/>
    <w:rsid w:val="000A4EA6"/>
    <w:rsid w:val="000A5E69"/>
    <w:rsid w:val="000B2A25"/>
    <w:rsid w:val="000B3614"/>
    <w:rsid w:val="000B41AD"/>
    <w:rsid w:val="000B6380"/>
    <w:rsid w:val="000B6525"/>
    <w:rsid w:val="000C0831"/>
    <w:rsid w:val="000C1116"/>
    <w:rsid w:val="000C3E56"/>
    <w:rsid w:val="000C505F"/>
    <w:rsid w:val="000C6436"/>
    <w:rsid w:val="000C70FA"/>
    <w:rsid w:val="000D0098"/>
    <w:rsid w:val="000D0B37"/>
    <w:rsid w:val="000D2B04"/>
    <w:rsid w:val="000D4994"/>
    <w:rsid w:val="000D6B68"/>
    <w:rsid w:val="000D71B4"/>
    <w:rsid w:val="000D79C5"/>
    <w:rsid w:val="000E1AAC"/>
    <w:rsid w:val="000E5364"/>
    <w:rsid w:val="000E6024"/>
    <w:rsid w:val="000E7CA9"/>
    <w:rsid w:val="000F32D5"/>
    <w:rsid w:val="000F588F"/>
    <w:rsid w:val="000F5AD5"/>
    <w:rsid w:val="000F773E"/>
    <w:rsid w:val="00100520"/>
    <w:rsid w:val="00100967"/>
    <w:rsid w:val="00102B09"/>
    <w:rsid w:val="00107873"/>
    <w:rsid w:val="00107BFD"/>
    <w:rsid w:val="001114BF"/>
    <w:rsid w:val="001127E1"/>
    <w:rsid w:val="00112963"/>
    <w:rsid w:val="00114AB5"/>
    <w:rsid w:val="00114BF6"/>
    <w:rsid w:val="00117A81"/>
    <w:rsid w:val="00121820"/>
    <w:rsid w:val="00123B54"/>
    <w:rsid w:val="00125145"/>
    <w:rsid w:val="001257E5"/>
    <w:rsid w:val="001259BC"/>
    <w:rsid w:val="001267B3"/>
    <w:rsid w:val="0012785F"/>
    <w:rsid w:val="00131760"/>
    <w:rsid w:val="00133F3B"/>
    <w:rsid w:val="00134390"/>
    <w:rsid w:val="00135B82"/>
    <w:rsid w:val="00136CEE"/>
    <w:rsid w:val="001411F5"/>
    <w:rsid w:val="001437B1"/>
    <w:rsid w:val="00143B89"/>
    <w:rsid w:val="0014411D"/>
    <w:rsid w:val="001461EF"/>
    <w:rsid w:val="001534FE"/>
    <w:rsid w:val="00154B4A"/>
    <w:rsid w:val="0015661B"/>
    <w:rsid w:val="00156BB5"/>
    <w:rsid w:val="001600AA"/>
    <w:rsid w:val="001609A9"/>
    <w:rsid w:val="00160FBC"/>
    <w:rsid w:val="00162160"/>
    <w:rsid w:val="00163759"/>
    <w:rsid w:val="0016414D"/>
    <w:rsid w:val="00171785"/>
    <w:rsid w:val="00173C48"/>
    <w:rsid w:val="00175587"/>
    <w:rsid w:val="00176E01"/>
    <w:rsid w:val="001775A0"/>
    <w:rsid w:val="00177EC8"/>
    <w:rsid w:val="00180F81"/>
    <w:rsid w:val="00182CE3"/>
    <w:rsid w:val="00183121"/>
    <w:rsid w:val="0018353E"/>
    <w:rsid w:val="00183E21"/>
    <w:rsid w:val="00184277"/>
    <w:rsid w:val="00184355"/>
    <w:rsid w:val="00185F83"/>
    <w:rsid w:val="001902AB"/>
    <w:rsid w:val="00190734"/>
    <w:rsid w:val="00191D2A"/>
    <w:rsid w:val="00193EB3"/>
    <w:rsid w:val="00194008"/>
    <w:rsid w:val="001949B2"/>
    <w:rsid w:val="0019556D"/>
    <w:rsid w:val="00195731"/>
    <w:rsid w:val="001969B7"/>
    <w:rsid w:val="001974B5"/>
    <w:rsid w:val="001A16A1"/>
    <w:rsid w:val="001A255B"/>
    <w:rsid w:val="001A375D"/>
    <w:rsid w:val="001A4452"/>
    <w:rsid w:val="001A60AB"/>
    <w:rsid w:val="001A618E"/>
    <w:rsid w:val="001A6E8C"/>
    <w:rsid w:val="001A7808"/>
    <w:rsid w:val="001A7DC1"/>
    <w:rsid w:val="001A7E7A"/>
    <w:rsid w:val="001B0391"/>
    <w:rsid w:val="001B44A8"/>
    <w:rsid w:val="001B5087"/>
    <w:rsid w:val="001B5871"/>
    <w:rsid w:val="001B6016"/>
    <w:rsid w:val="001B6E78"/>
    <w:rsid w:val="001B73E8"/>
    <w:rsid w:val="001C11BE"/>
    <w:rsid w:val="001C24E1"/>
    <w:rsid w:val="001C30B1"/>
    <w:rsid w:val="001C69C0"/>
    <w:rsid w:val="001C7F04"/>
    <w:rsid w:val="001D0134"/>
    <w:rsid w:val="001D1450"/>
    <w:rsid w:val="001D4A93"/>
    <w:rsid w:val="001D61CE"/>
    <w:rsid w:val="001D6BCC"/>
    <w:rsid w:val="001E0156"/>
    <w:rsid w:val="001E0600"/>
    <w:rsid w:val="001E070F"/>
    <w:rsid w:val="001E085B"/>
    <w:rsid w:val="001E166D"/>
    <w:rsid w:val="001E2680"/>
    <w:rsid w:val="001E33BC"/>
    <w:rsid w:val="001E4D62"/>
    <w:rsid w:val="001E52C0"/>
    <w:rsid w:val="001E624B"/>
    <w:rsid w:val="001F2159"/>
    <w:rsid w:val="001F55FB"/>
    <w:rsid w:val="001F5BBC"/>
    <w:rsid w:val="001F6B88"/>
    <w:rsid w:val="001F73FC"/>
    <w:rsid w:val="001F7C06"/>
    <w:rsid w:val="0020344D"/>
    <w:rsid w:val="00203D29"/>
    <w:rsid w:val="0020426F"/>
    <w:rsid w:val="00205037"/>
    <w:rsid w:val="00205E73"/>
    <w:rsid w:val="002066C9"/>
    <w:rsid w:val="00211320"/>
    <w:rsid w:val="00212DCD"/>
    <w:rsid w:val="00212E6E"/>
    <w:rsid w:val="00213369"/>
    <w:rsid w:val="0021631B"/>
    <w:rsid w:val="00217598"/>
    <w:rsid w:val="00217C57"/>
    <w:rsid w:val="002231EA"/>
    <w:rsid w:val="0022374B"/>
    <w:rsid w:val="002252F8"/>
    <w:rsid w:val="00226F12"/>
    <w:rsid w:val="00230A60"/>
    <w:rsid w:val="00232EAB"/>
    <w:rsid w:val="00233A6D"/>
    <w:rsid w:val="00233E3B"/>
    <w:rsid w:val="00235561"/>
    <w:rsid w:val="0023562E"/>
    <w:rsid w:val="002360C2"/>
    <w:rsid w:val="002374B2"/>
    <w:rsid w:val="00237AF6"/>
    <w:rsid w:val="00240E3E"/>
    <w:rsid w:val="002430C4"/>
    <w:rsid w:val="00243467"/>
    <w:rsid w:val="002443EF"/>
    <w:rsid w:val="00244C19"/>
    <w:rsid w:val="002451F7"/>
    <w:rsid w:val="002469F8"/>
    <w:rsid w:val="00250024"/>
    <w:rsid w:val="002506A4"/>
    <w:rsid w:val="002520B4"/>
    <w:rsid w:val="002521C3"/>
    <w:rsid w:val="00252605"/>
    <w:rsid w:val="002555CD"/>
    <w:rsid w:val="00255EFA"/>
    <w:rsid w:val="002567FF"/>
    <w:rsid w:val="00256A9E"/>
    <w:rsid w:val="00260CAF"/>
    <w:rsid w:val="00262C05"/>
    <w:rsid w:val="002635F2"/>
    <w:rsid w:val="00263D6E"/>
    <w:rsid w:val="00265E5D"/>
    <w:rsid w:val="00271BB5"/>
    <w:rsid w:val="00273EDF"/>
    <w:rsid w:val="00275228"/>
    <w:rsid w:val="002769CE"/>
    <w:rsid w:val="00280FF7"/>
    <w:rsid w:val="002810A0"/>
    <w:rsid w:val="002815B4"/>
    <w:rsid w:val="002827CC"/>
    <w:rsid w:val="00287489"/>
    <w:rsid w:val="002875DF"/>
    <w:rsid w:val="00287840"/>
    <w:rsid w:val="002915AD"/>
    <w:rsid w:val="002937CB"/>
    <w:rsid w:val="0029429C"/>
    <w:rsid w:val="00295001"/>
    <w:rsid w:val="00296AC8"/>
    <w:rsid w:val="002A03BC"/>
    <w:rsid w:val="002A15B5"/>
    <w:rsid w:val="002A17F7"/>
    <w:rsid w:val="002A2E0B"/>
    <w:rsid w:val="002A2F2C"/>
    <w:rsid w:val="002A40C4"/>
    <w:rsid w:val="002A4E34"/>
    <w:rsid w:val="002A60D0"/>
    <w:rsid w:val="002A6E0D"/>
    <w:rsid w:val="002B0712"/>
    <w:rsid w:val="002B0CF8"/>
    <w:rsid w:val="002B0E1C"/>
    <w:rsid w:val="002B2374"/>
    <w:rsid w:val="002B2E0F"/>
    <w:rsid w:val="002B5A5A"/>
    <w:rsid w:val="002B7110"/>
    <w:rsid w:val="002C032E"/>
    <w:rsid w:val="002C3C01"/>
    <w:rsid w:val="002C5153"/>
    <w:rsid w:val="002C7101"/>
    <w:rsid w:val="002C72EE"/>
    <w:rsid w:val="002D1C3B"/>
    <w:rsid w:val="002D3281"/>
    <w:rsid w:val="002D3369"/>
    <w:rsid w:val="002D6449"/>
    <w:rsid w:val="002D7010"/>
    <w:rsid w:val="002E39D6"/>
    <w:rsid w:val="002E3A28"/>
    <w:rsid w:val="002E4F3E"/>
    <w:rsid w:val="002E5E0D"/>
    <w:rsid w:val="002F1715"/>
    <w:rsid w:val="002F1C98"/>
    <w:rsid w:val="002F6667"/>
    <w:rsid w:val="002F6DE2"/>
    <w:rsid w:val="002F786E"/>
    <w:rsid w:val="002F7A6E"/>
    <w:rsid w:val="00300642"/>
    <w:rsid w:val="00302481"/>
    <w:rsid w:val="00304208"/>
    <w:rsid w:val="003046CF"/>
    <w:rsid w:val="00307177"/>
    <w:rsid w:val="00307CB6"/>
    <w:rsid w:val="00310C9B"/>
    <w:rsid w:val="00311846"/>
    <w:rsid w:val="00311940"/>
    <w:rsid w:val="00316DBF"/>
    <w:rsid w:val="00317815"/>
    <w:rsid w:val="00321112"/>
    <w:rsid w:val="0032168C"/>
    <w:rsid w:val="0032274F"/>
    <w:rsid w:val="00322A22"/>
    <w:rsid w:val="00323C85"/>
    <w:rsid w:val="0032441B"/>
    <w:rsid w:val="00324D9B"/>
    <w:rsid w:val="003258AD"/>
    <w:rsid w:val="00326E9C"/>
    <w:rsid w:val="00327349"/>
    <w:rsid w:val="0032787C"/>
    <w:rsid w:val="003303A8"/>
    <w:rsid w:val="00332808"/>
    <w:rsid w:val="00333A0A"/>
    <w:rsid w:val="00334BEA"/>
    <w:rsid w:val="0034070C"/>
    <w:rsid w:val="00340BA8"/>
    <w:rsid w:val="00340DB7"/>
    <w:rsid w:val="0034136A"/>
    <w:rsid w:val="00342566"/>
    <w:rsid w:val="00342790"/>
    <w:rsid w:val="00345B79"/>
    <w:rsid w:val="00346459"/>
    <w:rsid w:val="003472D1"/>
    <w:rsid w:val="003501D6"/>
    <w:rsid w:val="00350412"/>
    <w:rsid w:val="00350D16"/>
    <w:rsid w:val="00353DF8"/>
    <w:rsid w:val="00353EE5"/>
    <w:rsid w:val="00356438"/>
    <w:rsid w:val="00356FE3"/>
    <w:rsid w:val="0035704D"/>
    <w:rsid w:val="003614CA"/>
    <w:rsid w:val="0036334C"/>
    <w:rsid w:val="00365BD4"/>
    <w:rsid w:val="0036735C"/>
    <w:rsid w:val="00367D36"/>
    <w:rsid w:val="00372914"/>
    <w:rsid w:val="00372C8F"/>
    <w:rsid w:val="003762F6"/>
    <w:rsid w:val="00376EB4"/>
    <w:rsid w:val="00377CEC"/>
    <w:rsid w:val="00377FF8"/>
    <w:rsid w:val="00380AF6"/>
    <w:rsid w:val="00380E48"/>
    <w:rsid w:val="003815E4"/>
    <w:rsid w:val="00381827"/>
    <w:rsid w:val="00381C7D"/>
    <w:rsid w:val="00384CFD"/>
    <w:rsid w:val="00385AF4"/>
    <w:rsid w:val="00386679"/>
    <w:rsid w:val="00390371"/>
    <w:rsid w:val="0039163B"/>
    <w:rsid w:val="00397903"/>
    <w:rsid w:val="003A00AB"/>
    <w:rsid w:val="003A04B9"/>
    <w:rsid w:val="003A1D42"/>
    <w:rsid w:val="003A28CA"/>
    <w:rsid w:val="003A4FD1"/>
    <w:rsid w:val="003B0AF0"/>
    <w:rsid w:val="003B186D"/>
    <w:rsid w:val="003B22E8"/>
    <w:rsid w:val="003B3944"/>
    <w:rsid w:val="003C5868"/>
    <w:rsid w:val="003C6306"/>
    <w:rsid w:val="003C6386"/>
    <w:rsid w:val="003C68CA"/>
    <w:rsid w:val="003D1891"/>
    <w:rsid w:val="003D3C54"/>
    <w:rsid w:val="003E0B98"/>
    <w:rsid w:val="003E1982"/>
    <w:rsid w:val="003E4872"/>
    <w:rsid w:val="003E4DE8"/>
    <w:rsid w:val="003E5BDF"/>
    <w:rsid w:val="003E7568"/>
    <w:rsid w:val="003F0E6E"/>
    <w:rsid w:val="003F154D"/>
    <w:rsid w:val="003F3A14"/>
    <w:rsid w:val="003F6962"/>
    <w:rsid w:val="00401B6E"/>
    <w:rsid w:val="0040466C"/>
    <w:rsid w:val="00404C5A"/>
    <w:rsid w:val="004073FB"/>
    <w:rsid w:val="00410D20"/>
    <w:rsid w:val="00413D03"/>
    <w:rsid w:val="00414707"/>
    <w:rsid w:val="0041768B"/>
    <w:rsid w:val="00420D15"/>
    <w:rsid w:val="004211FE"/>
    <w:rsid w:val="00422177"/>
    <w:rsid w:val="00426B9D"/>
    <w:rsid w:val="0042719E"/>
    <w:rsid w:val="0043026F"/>
    <w:rsid w:val="00430A6E"/>
    <w:rsid w:val="00430A7E"/>
    <w:rsid w:val="00431620"/>
    <w:rsid w:val="00431F43"/>
    <w:rsid w:val="004323A2"/>
    <w:rsid w:val="004371E9"/>
    <w:rsid w:val="00441030"/>
    <w:rsid w:val="004413D4"/>
    <w:rsid w:val="0044213B"/>
    <w:rsid w:val="0044286F"/>
    <w:rsid w:val="00446172"/>
    <w:rsid w:val="004468E7"/>
    <w:rsid w:val="00447D79"/>
    <w:rsid w:val="00450029"/>
    <w:rsid w:val="00450E8A"/>
    <w:rsid w:val="0045142D"/>
    <w:rsid w:val="004559C1"/>
    <w:rsid w:val="00455B0D"/>
    <w:rsid w:val="00455E3C"/>
    <w:rsid w:val="00461635"/>
    <w:rsid w:val="0046200D"/>
    <w:rsid w:val="004634E1"/>
    <w:rsid w:val="00464C05"/>
    <w:rsid w:val="004662F8"/>
    <w:rsid w:val="004672AC"/>
    <w:rsid w:val="00467CC1"/>
    <w:rsid w:val="00471301"/>
    <w:rsid w:val="00471E2C"/>
    <w:rsid w:val="00472AB4"/>
    <w:rsid w:val="00473ED6"/>
    <w:rsid w:val="004753F5"/>
    <w:rsid w:val="00480404"/>
    <w:rsid w:val="0048149A"/>
    <w:rsid w:val="00481752"/>
    <w:rsid w:val="0048585E"/>
    <w:rsid w:val="0048639E"/>
    <w:rsid w:val="00490394"/>
    <w:rsid w:val="00490D11"/>
    <w:rsid w:val="004916D1"/>
    <w:rsid w:val="00493D02"/>
    <w:rsid w:val="00495E87"/>
    <w:rsid w:val="004A1DBC"/>
    <w:rsid w:val="004A369C"/>
    <w:rsid w:val="004A53B1"/>
    <w:rsid w:val="004A5C7C"/>
    <w:rsid w:val="004A6AE2"/>
    <w:rsid w:val="004A71C5"/>
    <w:rsid w:val="004A782B"/>
    <w:rsid w:val="004A7D74"/>
    <w:rsid w:val="004B0842"/>
    <w:rsid w:val="004B0C6D"/>
    <w:rsid w:val="004B0ECF"/>
    <w:rsid w:val="004B1684"/>
    <w:rsid w:val="004B22BB"/>
    <w:rsid w:val="004B3B4B"/>
    <w:rsid w:val="004B4F3D"/>
    <w:rsid w:val="004B570E"/>
    <w:rsid w:val="004B724A"/>
    <w:rsid w:val="004C000C"/>
    <w:rsid w:val="004C0A01"/>
    <w:rsid w:val="004C32E1"/>
    <w:rsid w:val="004C3FEF"/>
    <w:rsid w:val="004C4DBF"/>
    <w:rsid w:val="004C530C"/>
    <w:rsid w:val="004C5530"/>
    <w:rsid w:val="004C7B5B"/>
    <w:rsid w:val="004D3EBB"/>
    <w:rsid w:val="004D4912"/>
    <w:rsid w:val="004D74A7"/>
    <w:rsid w:val="004D7910"/>
    <w:rsid w:val="004E2AEB"/>
    <w:rsid w:val="004E2C04"/>
    <w:rsid w:val="004E4F67"/>
    <w:rsid w:val="004E5321"/>
    <w:rsid w:val="004E5AA4"/>
    <w:rsid w:val="004E637F"/>
    <w:rsid w:val="004E6D37"/>
    <w:rsid w:val="004E7CBB"/>
    <w:rsid w:val="004F21B7"/>
    <w:rsid w:val="004F2916"/>
    <w:rsid w:val="004F2F93"/>
    <w:rsid w:val="004F7176"/>
    <w:rsid w:val="004F71AD"/>
    <w:rsid w:val="005023CA"/>
    <w:rsid w:val="005034AF"/>
    <w:rsid w:val="005065D5"/>
    <w:rsid w:val="00506FD0"/>
    <w:rsid w:val="005108AC"/>
    <w:rsid w:val="0051184D"/>
    <w:rsid w:val="00511F19"/>
    <w:rsid w:val="00513BB7"/>
    <w:rsid w:val="00514076"/>
    <w:rsid w:val="0051523E"/>
    <w:rsid w:val="00515837"/>
    <w:rsid w:val="00516E5E"/>
    <w:rsid w:val="0051711F"/>
    <w:rsid w:val="0051712D"/>
    <w:rsid w:val="00520B9F"/>
    <w:rsid w:val="00522E7B"/>
    <w:rsid w:val="00524E6C"/>
    <w:rsid w:val="005251F7"/>
    <w:rsid w:val="00526478"/>
    <w:rsid w:val="00526B36"/>
    <w:rsid w:val="00526DAF"/>
    <w:rsid w:val="00530966"/>
    <w:rsid w:val="00530ABF"/>
    <w:rsid w:val="005327A9"/>
    <w:rsid w:val="00533127"/>
    <w:rsid w:val="00534696"/>
    <w:rsid w:val="00534874"/>
    <w:rsid w:val="00536C07"/>
    <w:rsid w:val="00537812"/>
    <w:rsid w:val="00540440"/>
    <w:rsid w:val="00540CD8"/>
    <w:rsid w:val="00543F2B"/>
    <w:rsid w:val="005461B5"/>
    <w:rsid w:val="005469AB"/>
    <w:rsid w:val="00546CCE"/>
    <w:rsid w:val="00546CFB"/>
    <w:rsid w:val="00550733"/>
    <w:rsid w:val="00551589"/>
    <w:rsid w:val="00552FE8"/>
    <w:rsid w:val="00555429"/>
    <w:rsid w:val="005555D1"/>
    <w:rsid w:val="0055573E"/>
    <w:rsid w:val="00555903"/>
    <w:rsid w:val="00557AB3"/>
    <w:rsid w:val="00560D8C"/>
    <w:rsid w:val="00562146"/>
    <w:rsid w:val="00562ACF"/>
    <w:rsid w:val="00562C8F"/>
    <w:rsid w:val="005637D9"/>
    <w:rsid w:val="005650CE"/>
    <w:rsid w:val="00567E20"/>
    <w:rsid w:val="00570988"/>
    <w:rsid w:val="00571058"/>
    <w:rsid w:val="00573A0E"/>
    <w:rsid w:val="0057472A"/>
    <w:rsid w:val="00574AF0"/>
    <w:rsid w:val="00574CB9"/>
    <w:rsid w:val="0058060C"/>
    <w:rsid w:val="00580D35"/>
    <w:rsid w:val="0058140C"/>
    <w:rsid w:val="00590824"/>
    <w:rsid w:val="00591F0E"/>
    <w:rsid w:val="0059535E"/>
    <w:rsid w:val="005956B4"/>
    <w:rsid w:val="00596647"/>
    <w:rsid w:val="005A0D1B"/>
    <w:rsid w:val="005A3AAF"/>
    <w:rsid w:val="005A4332"/>
    <w:rsid w:val="005A4A1A"/>
    <w:rsid w:val="005A4DC9"/>
    <w:rsid w:val="005A4FCE"/>
    <w:rsid w:val="005A54F7"/>
    <w:rsid w:val="005A62D9"/>
    <w:rsid w:val="005B00E7"/>
    <w:rsid w:val="005B06AF"/>
    <w:rsid w:val="005B2343"/>
    <w:rsid w:val="005B2EF1"/>
    <w:rsid w:val="005B355E"/>
    <w:rsid w:val="005B4143"/>
    <w:rsid w:val="005B438E"/>
    <w:rsid w:val="005B5DDA"/>
    <w:rsid w:val="005B6A38"/>
    <w:rsid w:val="005B6D58"/>
    <w:rsid w:val="005B7A27"/>
    <w:rsid w:val="005C07D3"/>
    <w:rsid w:val="005C10DB"/>
    <w:rsid w:val="005C4C89"/>
    <w:rsid w:val="005C5E68"/>
    <w:rsid w:val="005D05F2"/>
    <w:rsid w:val="005D0657"/>
    <w:rsid w:val="005D077C"/>
    <w:rsid w:val="005D1039"/>
    <w:rsid w:val="005D19C0"/>
    <w:rsid w:val="005D415F"/>
    <w:rsid w:val="005D6099"/>
    <w:rsid w:val="005D667C"/>
    <w:rsid w:val="005E64D3"/>
    <w:rsid w:val="005E6F6C"/>
    <w:rsid w:val="005F0F3F"/>
    <w:rsid w:val="005F5A45"/>
    <w:rsid w:val="006029ED"/>
    <w:rsid w:val="00603FAD"/>
    <w:rsid w:val="00604957"/>
    <w:rsid w:val="00605801"/>
    <w:rsid w:val="00605A17"/>
    <w:rsid w:val="006076A9"/>
    <w:rsid w:val="006108CE"/>
    <w:rsid w:val="00610A80"/>
    <w:rsid w:val="006114F3"/>
    <w:rsid w:val="00612CB4"/>
    <w:rsid w:val="006136DD"/>
    <w:rsid w:val="00613D54"/>
    <w:rsid w:val="006148E5"/>
    <w:rsid w:val="00615B44"/>
    <w:rsid w:val="0061613D"/>
    <w:rsid w:val="00616B9D"/>
    <w:rsid w:val="0062103C"/>
    <w:rsid w:val="0062114E"/>
    <w:rsid w:val="006218B5"/>
    <w:rsid w:val="006225DF"/>
    <w:rsid w:val="006238EC"/>
    <w:rsid w:val="00626A3A"/>
    <w:rsid w:val="006274C6"/>
    <w:rsid w:val="006277F5"/>
    <w:rsid w:val="00630AE4"/>
    <w:rsid w:val="00630D56"/>
    <w:rsid w:val="006312BD"/>
    <w:rsid w:val="00631FF4"/>
    <w:rsid w:val="00633269"/>
    <w:rsid w:val="006364D2"/>
    <w:rsid w:val="00636AC9"/>
    <w:rsid w:val="00641075"/>
    <w:rsid w:val="00643B60"/>
    <w:rsid w:val="00643D34"/>
    <w:rsid w:val="0064497A"/>
    <w:rsid w:val="00644C9D"/>
    <w:rsid w:val="0064508B"/>
    <w:rsid w:val="00646670"/>
    <w:rsid w:val="0064720D"/>
    <w:rsid w:val="00651F2E"/>
    <w:rsid w:val="00653985"/>
    <w:rsid w:val="006546AC"/>
    <w:rsid w:val="006557F3"/>
    <w:rsid w:val="00657EAF"/>
    <w:rsid w:val="00660480"/>
    <w:rsid w:val="00662A3A"/>
    <w:rsid w:val="0066436A"/>
    <w:rsid w:val="00664EED"/>
    <w:rsid w:val="00665651"/>
    <w:rsid w:val="00667EDC"/>
    <w:rsid w:val="00670BF8"/>
    <w:rsid w:val="00672AA6"/>
    <w:rsid w:val="00674476"/>
    <w:rsid w:val="0068064C"/>
    <w:rsid w:val="00680CCF"/>
    <w:rsid w:val="00681A0E"/>
    <w:rsid w:val="00682B78"/>
    <w:rsid w:val="00684302"/>
    <w:rsid w:val="006904DA"/>
    <w:rsid w:val="00690F81"/>
    <w:rsid w:val="006917E5"/>
    <w:rsid w:val="00692436"/>
    <w:rsid w:val="00692514"/>
    <w:rsid w:val="00694DC9"/>
    <w:rsid w:val="00695873"/>
    <w:rsid w:val="00695BAB"/>
    <w:rsid w:val="00696014"/>
    <w:rsid w:val="006968C0"/>
    <w:rsid w:val="00696B85"/>
    <w:rsid w:val="006A1282"/>
    <w:rsid w:val="006A2093"/>
    <w:rsid w:val="006A29A9"/>
    <w:rsid w:val="006B07D2"/>
    <w:rsid w:val="006B29A5"/>
    <w:rsid w:val="006B2BF9"/>
    <w:rsid w:val="006B38BA"/>
    <w:rsid w:val="006B42DF"/>
    <w:rsid w:val="006B52DE"/>
    <w:rsid w:val="006B6983"/>
    <w:rsid w:val="006B7749"/>
    <w:rsid w:val="006C12C8"/>
    <w:rsid w:val="006C196A"/>
    <w:rsid w:val="006C3469"/>
    <w:rsid w:val="006C402F"/>
    <w:rsid w:val="006C4A98"/>
    <w:rsid w:val="006C4CB6"/>
    <w:rsid w:val="006C7395"/>
    <w:rsid w:val="006C7CD5"/>
    <w:rsid w:val="006D0B03"/>
    <w:rsid w:val="006D1887"/>
    <w:rsid w:val="006D19EC"/>
    <w:rsid w:val="006D28C1"/>
    <w:rsid w:val="006D2F96"/>
    <w:rsid w:val="006D46F7"/>
    <w:rsid w:val="006D690D"/>
    <w:rsid w:val="006D7FC6"/>
    <w:rsid w:val="006E088C"/>
    <w:rsid w:val="006E1843"/>
    <w:rsid w:val="006E5615"/>
    <w:rsid w:val="006E6424"/>
    <w:rsid w:val="006E6ADC"/>
    <w:rsid w:val="006E7B42"/>
    <w:rsid w:val="006E7D9B"/>
    <w:rsid w:val="006F02FE"/>
    <w:rsid w:val="006F20DC"/>
    <w:rsid w:val="006F26BB"/>
    <w:rsid w:val="006F2E9A"/>
    <w:rsid w:val="006F47A8"/>
    <w:rsid w:val="00700383"/>
    <w:rsid w:val="007007B1"/>
    <w:rsid w:val="00700837"/>
    <w:rsid w:val="00700994"/>
    <w:rsid w:val="00701D01"/>
    <w:rsid w:val="00702006"/>
    <w:rsid w:val="00702529"/>
    <w:rsid w:val="0070420C"/>
    <w:rsid w:val="0070648D"/>
    <w:rsid w:val="00706C13"/>
    <w:rsid w:val="00707084"/>
    <w:rsid w:val="0070736A"/>
    <w:rsid w:val="00707658"/>
    <w:rsid w:val="00715C93"/>
    <w:rsid w:val="00715D7C"/>
    <w:rsid w:val="00716425"/>
    <w:rsid w:val="00717F68"/>
    <w:rsid w:val="0072028A"/>
    <w:rsid w:val="00724679"/>
    <w:rsid w:val="00724DD6"/>
    <w:rsid w:val="00727380"/>
    <w:rsid w:val="007279F9"/>
    <w:rsid w:val="00727A82"/>
    <w:rsid w:val="0073033E"/>
    <w:rsid w:val="007319B8"/>
    <w:rsid w:val="007329E9"/>
    <w:rsid w:val="0073550B"/>
    <w:rsid w:val="00735B6A"/>
    <w:rsid w:val="0073665A"/>
    <w:rsid w:val="0073682B"/>
    <w:rsid w:val="0073687E"/>
    <w:rsid w:val="00736A97"/>
    <w:rsid w:val="007372A0"/>
    <w:rsid w:val="00737A96"/>
    <w:rsid w:val="00741B13"/>
    <w:rsid w:val="00743ED6"/>
    <w:rsid w:val="00745B20"/>
    <w:rsid w:val="00746243"/>
    <w:rsid w:val="00746559"/>
    <w:rsid w:val="00751A31"/>
    <w:rsid w:val="00753225"/>
    <w:rsid w:val="00753CE5"/>
    <w:rsid w:val="00754355"/>
    <w:rsid w:val="00756521"/>
    <w:rsid w:val="007576D7"/>
    <w:rsid w:val="00757D74"/>
    <w:rsid w:val="007605DC"/>
    <w:rsid w:val="007611AE"/>
    <w:rsid w:val="00761AA5"/>
    <w:rsid w:val="00761FEF"/>
    <w:rsid w:val="00762C45"/>
    <w:rsid w:val="007633C2"/>
    <w:rsid w:val="00763F3C"/>
    <w:rsid w:val="00765341"/>
    <w:rsid w:val="0076650F"/>
    <w:rsid w:val="00767C9A"/>
    <w:rsid w:val="007709FC"/>
    <w:rsid w:val="007734FA"/>
    <w:rsid w:val="00777705"/>
    <w:rsid w:val="00780317"/>
    <w:rsid w:val="0078582F"/>
    <w:rsid w:val="00786FF0"/>
    <w:rsid w:val="00791A85"/>
    <w:rsid w:val="0079370F"/>
    <w:rsid w:val="00793B92"/>
    <w:rsid w:val="00797455"/>
    <w:rsid w:val="007A08A5"/>
    <w:rsid w:val="007A0F1E"/>
    <w:rsid w:val="007A2177"/>
    <w:rsid w:val="007A2203"/>
    <w:rsid w:val="007A29AE"/>
    <w:rsid w:val="007A3812"/>
    <w:rsid w:val="007A3B14"/>
    <w:rsid w:val="007A4481"/>
    <w:rsid w:val="007A53BE"/>
    <w:rsid w:val="007A55B2"/>
    <w:rsid w:val="007B0106"/>
    <w:rsid w:val="007B1239"/>
    <w:rsid w:val="007B3BD1"/>
    <w:rsid w:val="007B4816"/>
    <w:rsid w:val="007B4C39"/>
    <w:rsid w:val="007B7C66"/>
    <w:rsid w:val="007C0183"/>
    <w:rsid w:val="007C1CDB"/>
    <w:rsid w:val="007C1F2E"/>
    <w:rsid w:val="007C2712"/>
    <w:rsid w:val="007C341E"/>
    <w:rsid w:val="007C3539"/>
    <w:rsid w:val="007C5876"/>
    <w:rsid w:val="007C669B"/>
    <w:rsid w:val="007D0380"/>
    <w:rsid w:val="007D3B44"/>
    <w:rsid w:val="007D46B9"/>
    <w:rsid w:val="007D4B78"/>
    <w:rsid w:val="007D52E4"/>
    <w:rsid w:val="007D541B"/>
    <w:rsid w:val="007D6464"/>
    <w:rsid w:val="007D66B5"/>
    <w:rsid w:val="007D66CC"/>
    <w:rsid w:val="007D6C26"/>
    <w:rsid w:val="007D7329"/>
    <w:rsid w:val="007E09E0"/>
    <w:rsid w:val="007E2259"/>
    <w:rsid w:val="007E272D"/>
    <w:rsid w:val="007E3643"/>
    <w:rsid w:val="007E5594"/>
    <w:rsid w:val="007F02CC"/>
    <w:rsid w:val="007F153D"/>
    <w:rsid w:val="007F19BF"/>
    <w:rsid w:val="007F268C"/>
    <w:rsid w:val="007F3450"/>
    <w:rsid w:val="007F4144"/>
    <w:rsid w:val="007F669C"/>
    <w:rsid w:val="007F6F3A"/>
    <w:rsid w:val="00800422"/>
    <w:rsid w:val="00801601"/>
    <w:rsid w:val="00805CB7"/>
    <w:rsid w:val="00806122"/>
    <w:rsid w:val="00807C7F"/>
    <w:rsid w:val="008106ED"/>
    <w:rsid w:val="00810A1B"/>
    <w:rsid w:val="00813475"/>
    <w:rsid w:val="00813F45"/>
    <w:rsid w:val="00814BAD"/>
    <w:rsid w:val="00814EEF"/>
    <w:rsid w:val="0081593B"/>
    <w:rsid w:val="00816E47"/>
    <w:rsid w:val="00821D3F"/>
    <w:rsid w:val="00821EAF"/>
    <w:rsid w:val="00823651"/>
    <w:rsid w:val="00825532"/>
    <w:rsid w:val="00826208"/>
    <w:rsid w:val="008279DA"/>
    <w:rsid w:val="00830648"/>
    <w:rsid w:val="00831669"/>
    <w:rsid w:val="0083211B"/>
    <w:rsid w:val="00832937"/>
    <w:rsid w:val="00832F08"/>
    <w:rsid w:val="0083344A"/>
    <w:rsid w:val="008370D0"/>
    <w:rsid w:val="008378AB"/>
    <w:rsid w:val="00837969"/>
    <w:rsid w:val="00837D23"/>
    <w:rsid w:val="00840E32"/>
    <w:rsid w:val="00841739"/>
    <w:rsid w:val="00841D47"/>
    <w:rsid w:val="00842EEE"/>
    <w:rsid w:val="008459DC"/>
    <w:rsid w:val="0084777A"/>
    <w:rsid w:val="0085032B"/>
    <w:rsid w:val="00851D49"/>
    <w:rsid w:val="00852CF0"/>
    <w:rsid w:val="008541E0"/>
    <w:rsid w:val="00857207"/>
    <w:rsid w:val="008601C4"/>
    <w:rsid w:val="00861236"/>
    <w:rsid w:val="0086148C"/>
    <w:rsid w:val="00862BCD"/>
    <w:rsid w:val="008634FD"/>
    <w:rsid w:val="00866A8D"/>
    <w:rsid w:val="00867330"/>
    <w:rsid w:val="00870FA5"/>
    <w:rsid w:val="008722D3"/>
    <w:rsid w:val="00872BCE"/>
    <w:rsid w:val="00874376"/>
    <w:rsid w:val="00875788"/>
    <w:rsid w:val="00876507"/>
    <w:rsid w:val="00876FE6"/>
    <w:rsid w:val="0088050C"/>
    <w:rsid w:val="0088206B"/>
    <w:rsid w:val="0088343C"/>
    <w:rsid w:val="008836B5"/>
    <w:rsid w:val="00887292"/>
    <w:rsid w:val="00887374"/>
    <w:rsid w:val="00891800"/>
    <w:rsid w:val="00892461"/>
    <w:rsid w:val="0089293B"/>
    <w:rsid w:val="00893589"/>
    <w:rsid w:val="00894795"/>
    <w:rsid w:val="0089522B"/>
    <w:rsid w:val="008969D2"/>
    <w:rsid w:val="00896AB0"/>
    <w:rsid w:val="00896ACB"/>
    <w:rsid w:val="00897C52"/>
    <w:rsid w:val="008A1381"/>
    <w:rsid w:val="008A4F0A"/>
    <w:rsid w:val="008A5153"/>
    <w:rsid w:val="008A618E"/>
    <w:rsid w:val="008B0EC4"/>
    <w:rsid w:val="008B38FA"/>
    <w:rsid w:val="008B3F08"/>
    <w:rsid w:val="008B4248"/>
    <w:rsid w:val="008B445C"/>
    <w:rsid w:val="008B695B"/>
    <w:rsid w:val="008B7C6F"/>
    <w:rsid w:val="008C2330"/>
    <w:rsid w:val="008C24EE"/>
    <w:rsid w:val="008C28B7"/>
    <w:rsid w:val="008C2B05"/>
    <w:rsid w:val="008C37AD"/>
    <w:rsid w:val="008C3F31"/>
    <w:rsid w:val="008C5886"/>
    <w:rsid w:val="008C66A2"/>
    <w:rsid w:val="008C6ED5"/>
    <w:rsid w:val="008D2356"/>
    <w:rsid w:val="008D41AF"/>
    <w:rsid w:val="008D46F9"/>
    <w:rsid w:val="008D5517"/>
    <w:rsid w:val="008D626F"/>
    <w:rsid w:val="008D752B"/>
    <w:rsid w:val="008D7B11"/>
    <w:rsid w:val="008E175A"/>
    <w:rsid w:val="008E2678"/>
    <w:rsid w:val="008E5B3F"/>
    <w:rsid w:val="008E6083"/>
    <w:rsid w:val="008E67D4"/>
    <w:rsid w:val="008E755F"/>
    <w:rsid w:val="008E7B2F"/>
    <w:rsid w:val="008E7C87"/>
    <w:rsid w:val="008F120C"/>
    <w:rsid w:val="008F2520"/>
    <w:rsid w:val="008F434C"/>
    <w:rsid w:val="008F4708"/>
    <w:rsid w:val="009010EB"/>
    <w:rsid w:val="009012BA"/>
    <w:rsid w:val="0090172F"/>
    <w:rsid w:val="00903E44"/>
    <w:rsid w:val="00903F06"/>
    <w:rsid w:val="00904D0C"/>
    <w:rsid w:val="00912793"/>
    <w:rsid w:val="00912959"/>
    <w:rsid w:val="00912BB1"/>
    <w:rsid w:val="00916639"/>
    <w:rsid w:val="00916ACF"/>
    <w:rsid w:val="00921BBB"/>
    <w:rsid w:val="00922011"/>
    <w:rsid w:val="009239BD"/>
    <w:rsid w:val="00924C81"/>
    <w:rsid w:val="00926C33"/>
    <w:rsid w:val="00933253"/>
    <w:rsid w:val="0093509F"/>
    <w:rsid w:val="009363D1"/>
    <w:rsid w:val="009403D4"/>
    <w:rsid w:val="00940DF7"/>
    <w:rsid w:val="00941DFC"/>
    <w:rsid w:val="00942D69"/>
    <w:rsid w:val="00942D94"/>
    <w:rsid w:val="00946858"/>
    <w:rsid w:val="00947B08"/>
    <w:rsid w:val="00951379"/>
    <w:rsid w:val="0095141B"/>
    <w:rsid w:val="009516D7"/>
    <w:rsid w:val="009516FA"/>
    <w:rsid w:val="009551AD"/>
    <w:rsid w:val="00961DFC"/>
    <w:rsid w:val="00965575"/>
    <w:rsid w:val="00966C41"/>
    <w:rsid w:val="0097085B"/>
    <w:rsid w:val="00972DBC"/>
    <w:rsid w:val="00972E50"/>
    <w:rsid w:val="0097330E"/>
    <w:rsid w:val="00973438"/>
    <w:rsid w:val="00973C73"/>
    <w:rsid w:val="00976EB7"/>
    <w:rsid w:val="00977C79"/>
    <w:rsid w:val="009809BF"/>
    <w:rsid w:val="00980F9D"/>
    <w:rsid w:val="00981578"/>
    <w:rsid w:val="00983294"/>
    <w:rsid w:val="0098364E"/>
    <w:rsid w:val="00985AB5"/>
    <w:rsid w:val="00985AE1"/>
    <w:rsid w:val="00987BBC"/>
    <w:rsid w:val="009916F9"/>
    <w:rsid w:val="0099267D"/>
    <w:rsid w:val="009942A3"/>
    <w:rsid w:val="0099584D"/>
    <w:rsid w:val="0099738E"/>
    <w:rsid w:val="00997DE3"/>
    <w:rsid w:val="00997FC6"/>
    <w:rsid w:val="009A17A8"/>
    <w:rsid w:val="009A1BAE"/>
    <w:rsid w:val="009A312D"/>
    <w:rsid w:val="009A3247"/>
    <w:rsid w:val="009A349F"/>
    <w:rsid w:val="009A38FC"/>
    <w:rsid w:val="009A54A2"/>
    <w:rsid w:val="009A6077"/>
    <w:rsid w:val="009A617B"/>
    <w:rsid w:val="009B0EE1"/>
    <w:rsid w:val="009B1DE2"/>
    <w:rsid w:val="009B27B9"/>
    <w:rsid w:val="009B2A12"/>
    <w:rsid w:val="009B3AAA"/>
    <w:rsid w:val="009B5D9D"/>
    <w:rsid w:val="009B6B0E"/>
    <w:rsid w:val="009B720B"/>
    <w:rsid w:val="009B79DE"/>
    <w:rsid w:val="009C1011"/>
    <w:rsid w:val="009C10A4"/>
    <w:rsid w:val="009C161E"/>
    <w:rsid w:val="009C5D02"/>
    <w:rsid w:val="009D0E00"/>
    <w:rsid w:val="009D1B14"/>
    <w:rsid w:val="009D70FF"/>
    <w:rsid w:val="009E1035"/>
    <w:rsid w:val="009E112C"/>
    <w:rsid w:val="009E3B2F"/>
    <w:rsid w:val="009E4778"/>
    <w:rsid w:val="009E64F0"/>
    <w:rsid w:val="009F1B9E"/>
    <w:rsid w:val="009F1FE1"/>
    <w:rsid w:val="009F29AD"/>
    <w:rsid w:val="009F2D3C"/>
    <w:rsid w:val="009F3C99"/>
    <w:rsid w:val="009F5926"/>
    <w:rsid w:val="00A01D9B"/>
    <w:rsid w:val="00A03215"/>
    <w:rsid w:val="00A05385"/>
    <w:rsid w:val="00A05F2B"/>
    <w:rsid w:val="00A07790"/>
    <w:rsid w:val="00A07B03"/>
    <w:rsid w:val="00A10882"/>
    <w:rsid w:val="00A10EA7"/>
    <w:rsid w:val="00A1270F"/>
    <w:rsid w:val="00A12761"/>
    <w:rsid w:val="00A13F27"/>
    <w:rsid w:val="00A1466B"/>
    <w:rsid w:val="00A14DA6"/>
    <w:rsid w:val="00A153D3"/>
    <w:rsid w:val="00A20591"/>
    <w:rsid w:val="00A20D4C"/>
    <w:rsid w:val="00A20DE9"/>
    <w:rsid w:val="00A229BD"/>
    <w:rsid w:val="00A22CEB"/>
    <w:rsid w:val="00A25F96"/>
    <w:rsid w:val="00A2674E"/>
    <w:rsid w:val="00A26EB6"/>
    <w:rsid w:val="00A27CD8"/>
    <w:rsid w:val="00A30A49"/>
    <w:rsid w:val="00A30DB9"/>
    <w:rsid w:val="00A314C2"/>
    <w:rsid w:val="00A3215A"/>
    <w:rsid w:val="00A32425"/>
    <w:rsid w:val="00A3261B"/>
    <w:rsid w:val="00A32651"/>
    <w:rsid w:val="00A3412A"/>
    <w:rsid w:val="00A3441F"/>
    <w:rsid w:val="00A345BC"/>
    <w:rsid w:val="00A363D1"/>
    <w:rsid w:val="00A373AC"/>
    <w:rsid w:val="00A3749D"/>
    <w:rsid w:val="00A37D19"/>
    <w:rsid w:val="00A415BB"/>
    <w:rsid w:val="00A4163E"/>
    <w:rsid w:val="00A43130"/>
    <w:rsid w:val="00A4462A"/>
    <w:rsid w:val="00A45582"/>
    <w:rsid w:val="00A45969"/>
    <w:rsid w:val="00A45EA9"/>
    <w:rsid w:val="00A47DB4"/>
    <w:rsid w:val="00A55E1A"/>
    <w:rsid w:val="00A56955"/>
    <w:rsid w:val="00A60083"/>
    <w:rsid w:val="00A6069A"/>
    <w:rsid w:val="00A62945"/>
    <w:rsid w:val="00A62A5E"/>
    <w:rsid w:val="00A63E59"/>
    <w:rsid w:val="00A654A9"/>
    <w:rsid w:val="00A65A88"/>
    <w:rsid w:val="00A669EC"/>
    <w:rsid w:val="00A70489"/>
    <w:rsid w:val="00A71748"/>
    <w:rsid w:val="00A72D4A"/>
    <w:rsid w:val="00A76DA1"/>
    <w:rsid w:val="00A8076A"/>
    <w:rsid w:val="00A81EC7"/>
    <w:rsid w:val="00A86262"/>
    <w:rsid w:val="00A86754"/>
    <w:rsid w:val="00A86C9B"/>
    <w:rsid w:val="00A87798"/>
    <w:rsid w:val="00A90961"/>
    <w:rsid w:val="00A90ABC"/>
    <w:rsid w:val="00A90F23"/>
    <w:rsid w:val="00A920B6"/>
    <w:rsid w:val="00A9485C"/>
    <w:rsid w:val="00A9798C"/>
    <w:rsid w:val="00AA05D8"/>
    <w:rsid w:val="00AA0AA7"/>
    <w:rsid w:val="00AA134C"/>
    <w:rsid w:val="00AA18B8"/>
    <w:rsid w:val="00AA383A"/>
    <w:rsid w:val="00AA3BA2"/>
    <w:rsid w:val="00AA5501"/>
    <w:rsid w:val="00AA6333"/>
    <w:rsid w:val="00AA6CD3"/>
    <w:rsid w:val="00AB01A4"/>
    <w:rsid w:val="00AB0C9A"/>
    <w:rsid w:val="00AB1D17"/>
    <w:rsid w:val="00AB2F57"/>
    <w:rsid w:val="00AB6532"/>
    <w:rsid w:val="00AB67B0"/>
    <w:rsid w:val="00AB7C0F"/>
    <w:rsid w:val="00AC2531"/>
    <w:rsid w:val="00AC4B43"/>
    <w:rsid w:val="00AD04F4"/>
    <w:rsid w:val="00AD2A76"/>
    <w:rsid w:val="00AD37C8"/>
    <w:rsid w:val="00AD442E"/>
    <w:rsid w:val="00AD4459"/>
    <w:rsid w:val="00AD53A6"/>
    <w:rsid w:val="00AD5B60"/>
    <w:rsid w:val="00AD7654"/>
    <w:rsid w:val="00AD78F3"/>
    <w:rsid w:val="00AD7EEF"/>
    <w:rsid w:val="00AE0846"/>
    <w:rsid w:val="00AE2024"/>
    <w:rsid w:val="00AE2745"/>
    <w:rsid w:val="00AE3AC9"/>
    <w:rsid w:val="00AE5905"/>
    <w:rsid w:val="00AE626E"/>
    <w:rsid w:val="00AE74B5"/>
    <w:rsid w:val="00AF1233"/>
    <w:rsid w:val="00AF55C5"/>
    <w:rsid w:val="00B01CED"/>
    <w:rsid w:val="00B04609"/>
    <w:rsid w:val="00B071FA"/>
    <w:rsid w:val="00B07D81"/>
    <w:rsid w:val="00B105BC"/>
    <w:rsid w:val="00B10EDC"/>
    <w:rsid w:val="00B1157E"/>
    <w:rsid w:val="00B11668"/>
    <w:rsid w:val="00B12C9B"/>
    <w:rsid w:val="00B12F50"/>
    <w:rsid w:val="00B131A2"/>
    <w:rsid w:val="00B1659B"/>
    <w:rsid w:val="00B1687D"/>
    <w:rsid w:val="00B16CD5"/>
    <w:rsid w:val="00B17D98"/>
    <w:rsid w:val="00B17F56"/>
    <w:rsid w:val="00B20B4A"/>
    <w:rsid w:val="00B22566"/>
    <w:rsid w:val="00B23FE7"/>
    <w:rsid w:val="00B248AC"/>
    <w:rsid w:val="00B2528A"/>
    <w:rsid w:val="00B2788A"/>
    <w:rsid w:val="00B30263"/>
    <w:rsid w:val="00B31B10"/>
    <w:rsid w:val="00B326BE"/>
    <w:rsid w:val="00B3378C"/>
    <w:rsid w:val="00B3502E"/>
    <w:rsid w:val="00B365C5"/>
    <w:rsid w:val="00B374BB"/>
    <w:rsid w:val="00B378A5"/>
    <w:rsid w:val="00B41970"/>
    <w:rsid w:val="00B41C00"/>
    <w:rsid w:val="00B451AE"/>
    <w:rsid w:val="00B462A8"/>
    <w:rsid w:val="00B5093D"/>
    <w:rsid w:val="00B50F46"/>
    <w:rsid w:val="00B53D94"/>
    <w:rsid w:val="00B558B7"/>
    <w:rsid w:val="00B55E97"/>
    <w:rsid w:val="00B56673"/>
    <w:rsid w:val="00B57129"/>
    <w:rsid w:val="00B64D1F"/>
    <w:rsid w:val="00B65A3D"/>
    <w:rsid w:val="00B6679A"/>
    <w:rsid w:val="00B70DB7"/>
    <w:rsid w:val="00B721AC"/>
    <w:rsid w:val="00B723EC"/>
    <w:rsid w:val="00B733C1"/>
    <w:rsid w:val="00B739F2"/>
    <w:rsid w:val="00B73A80"/>
    <w:rsid w:val="00B750E6"/>
    <w:rsid w:val="00B75217"/>
    <w:rsid w:val="00B77AC6"/>
    <w:rsid w:val="00B80339"/>
    <w:rsid w:val="00B80528"/>
    <w:rsid w:val="00B80FFD"/>
    <w:rsid w:val="00B843A8"/>
    <w:rsid w:val="00B8639C"/>
    <w:rsid w:val="00B87394"/>
    <w:rsid w:val="00B918DE"/>
    <w:rsid w:val="00B92DE4"/>
    <w:rsid w:val="00B93ED0"/>
    <w:rsid w:val="00B94403"/>
    <w:rsid w:val="00B97050"/>
    <w:rsid w:val="00BA07BB"/>
    <w:rsid w:val="00BA333C"/>
    <w:rsid w:val="00BA3694"/>
    <w:rsid w:val="00BA4FA6"/>
    <w:rsid w:val="00BA6CA6"/>
    <w:rsid w:val="00BA7D70"/>
    <w:rsid w:val="00BB003B"/>
    <w:rsid w:val="00BB0A36"/>
    <w:rsid w:val="00BB1646"/>
    <w:rsid w:val="00BB2BAF"/>
    <w:rsid w:val="00BB337B"/>
    <w:rsid w:val="00BB3AEF"/>
    <w:rsid w:val="00BB6BB4"/>
    <w:rsid w:val="00BB71E0"/>
    <w:rsid w:val="00BC037D"/>
    <w:rsid w:val="00BC0C14"/>
    <w:rsid w:val="00BC2375"/>
    <w:rsid w:val="00BC43E4"/>
    <w:rsid w:val="00BC5BD8"/>
    <w:rsid w:val="00BC6911"/>
    <w:rsid w:val="00BC72AE"/>
    <w:rsid w:val="00BD0BDD"/>
    <w:rsid w:val="00BD5844"/>
    <w:rsid w:val="00BD5C24"/>
    <w:rsid w:val="00BD6635"/>
    <w:rsid w:val="00BE0004"/>
    <w:rsid w:val="00BE0A99"/>
    <w:rsid w:val="00BE2175"/>
    <w:rsid w:val="00BE2CF9"/>
    <w:rsid w:val="00BE3AFA"/>
    <w:rsid w:val="00BE41F9"/>
    <w:rsid w:val="00BE6F03"/>
    <w:rsid w:val="00BF108E"/>
    <w:rsid w:val="00BF1507"/>
    <w:rsid w:val="00BF165D"/>
    <w:rsid w:val="00BF1FCD"/>
    <w:rsid w:val="00BF285E"/>
    <w:rsid w:val="00BF3898"/>
    <w:rsid w:val="00BF3D3F"/>
    <w:rsid w:val="00BF4243"/>
    <w:rsid w:val="00BF4C4F"/>
    <w:rsid w:val="00BF539D"/>
    <w:rsid w:val="00BF7832"/>
    <w:rsid w:val="00C006BF"/>
    <w:rsid w:val="00C008E1"/>
    <w:rsid w:val="00C019B1"/>
    <w:rsid w:val="00C06267"/>
    <w:rsid w:val="00C072C3"/>
    <w:rsid w:val="00C1120F"/>
    <w:rsid w:val="00C12837"/>
    <w:rsid w:val="00C13031"/>
    <w:rsid w:val="00C13606"/>
    <w:rsid w:val="00C14811"/>
    <w:rsid w:val="00C1610A"/>
    <w:rsid w:val="00C163C4"/>
    <w:rsid w:val="00C1719D"/>
    <w:rsid w:val="00C17A86"/>
    <w:rsid w:val="00C20E9D"/>
    <w:rsid w:val="00C21D40"/>
    <w:rsid w:val="00C223B3"/>
    <w:rsid w:val="00C27484"/>
    <w:rsid w:val="00C30048"/>
    <w:rsid w:val="00C32037"/>
    <w:rsid w:val="00C32F1F"/>
    <w:rsid w:val="00C33C41"/>
    <w:rsid w:val="00C40E8D"/>
    <w:rsid w:val="00C4322B"/>
    <w:rsid w:val="00C43A0D"/>
    <w:rsid w:val="00C44D8E"/>
    <w:rsid w:val="00C4603F"/>
    <w:rsid w:val="00C464B4"/>
    <w:rsid w:val="00C46DE3"/>
    <w:rsid w:val="00C47997"/>
    <w:rsid w:val="00C54C0F"/>
    <w:rsid w:val="00C601B1"/>
    <w:rsid w:val="00C604B5"/>
    <w:rsid w:val="00C63AB3"/>
    <w:rsid w:val="00C67621"/>
    <w:rsid w:val="00C67932"/>
    <w:rsid w:val="00C6794C"/>
    <w:rsid w:val="00C75089"/>
    <w:rsid w:val="00C75C83"/>
    <w:rsid w:val="00C75F68"/>
    <w:rsid w:val="00C76D0E"/>
    <w:rsid w:val="00C7772A"/>
    <w:rsid w:val="00C77883"/>
    <w:rsid w:val="00C832A1"/>
    <w:rsid w:val="00C862F1"/>
    <w:rsid w:val="00C903AD"/>
    <w:rsid w:val="00C91615"/>
    <w:rsid w:val="00C9166F"/>
    <w:rsid w:val="00C91DA1"/>
    <w:rsid w:val="00C93F91"/>
    <w:rsid w:val="00C94A5D"/>
    <w:rsid w:val="00C94B40"/>
    <w:rsid w:val="00C94FAD"/>
    <w:rsid w:val="00C95B12"/>
    <w:rsid w:val="00C96667"/>
    <w:rsid w:val="00C974A1"/>
    <w:rsid w:val="00CA056F"/>
    <w:rsid w:val="00CA1113"/>
    <w:rsid w:val="00CA131D"/>
    <w:rsid w:val="00CA1E78"/>
    <w:rsid w:val="00CA1EA1"/>
    <w:rsid w:val="00CA3B8E"/>
    <w:rsid w:val="00CA4931"/>
    <w:rsid w:val="00CA4978"/>
    <w:rsid w:val="00CA682E"/>
    <w:rsid w:val="00CA7F2D"/>
    <w:rsid w:val="00CB0311"/>
    <w:rsid w:val="00CB0A42"/>
    <w:rsid w:val="00CB0C53"/>
    <w:rsid w:val="00CB1B58"/>
    <w:rsid w:val="00CB331F"/>
    <w:rsid w:val="00CC1435"/>
    <w:rsid w:val="00CC1AC6"/>
    <w:rsid w:val="00CC201F"/>
    <w:rsid w:val="00CC327B"/>
    <w:rsid w:val="00CC3489"/>
    <w:rsid w:val="00CC516D"/>
    <w:rsid w:val="00CC667F"/>
    <w:rsid w:val="00CC6CF3"/>
    <w:rsid w:val="00CD5A52"/>
    <w:rsid w:val="00CD6367"/>
    <w:rsid w:val="00CE0549"/>
    <w:rsid w:val="00CE0D88"/>
    <w:rsid w:val="00CE0DEB"/>
    <w:rsid w:val="00CE441D"/>
    <w:rsid w:val="00CE4F95"/>
    <w:rsid w:val="00CF20C4"/>
    <w:rsid w:val="00CF28C7"/>
    <w:rsid w:val="00CF2B41"/>
    <w:rsid w:val="00CF387C"/>
    <w:rsid w:val="00CF41EA"/>
    <w:rsid w:val="00CF5313"/>
    <w:rsid w:val="00CF57E2"/>
    <w:rsid w:val="00CF6283"/>
    <w:rsid w:val="00D00C4F"/>
    <w:rsid w:val="00D019FB"/>
    <w:rsid w:val="00D01B3D"/>
    <w:rsid w:val="00D02118"/>
    <w:rsid w:val="00D022F4"/>
    <w:rsid w:val="00D06D98"/>
    <w:rsid w:val="00D13386"/>
    <w:rsid w:val="00D13756"/>
    <w:rsid w:val="00D13A48"/>
    <w:rsid w:val="00D14C7D"/>
    <w:rsid w:val="00D14CA9"/>
    <w:rsid w:val="00D14D95"/>
    <w:rsid w:val="00D15006"/>
    <w:rsid w:val="00D1776A"/>
    <w:rsid w:val="00D177DF"/>
    <w:rsid w:val="00D21195"/>
    <w:rsid w:val="00D232B4"/>
    <w:rsid w:val="00D23CA5"/>
    <w:rsid w:val="00D24569"/>
    <w:rsid w:val="00D259F7"/>
    <w:rsid w:val="00D26CED"/>
    <w:rsid w:val="00D2787A"/>
    <w:rsid w:val="00D307AE"/>
    <w:rsid w:val="00D31AB8"/>
    <w:rsid w:val="00D33392"/>
    <w:rsid w:val="00D357A4"/>
    <w:rsid w:val="00D45F42"/>
    <w:rsid w:val="00D46DA5"/>
    <w:rsid w:val="00D50299"/>
    <w:rsid w:val="00D5355E"/>
    <w:rsid w:val="00D53BE9"/>
    <w:rsid w:val="00D53F62"/>
    <w:rsid w:val="00D541C9"/>
    <w:rsid w:val="00D54771"/>
    <w:rsid w:val="00D5558A"/>
    <w:rsid w:val="00D55799"/>
    <w:rsid w:val="00D627DD"/>
    <w:rsid w:val="00D62C87"/>
    <w:rsid w:val="00D65E5F"/>
    <w:rsid w:val="00D731B7"/>
    <w:rsid w:val="00D73515"/>
    <w:rsid w:val="00D73F25"/>
    <w:rsid w:val="00D771D3"/>
    <w:rsid w:val="00D827A2"/>
    <w:rsid w:val="00D836CE"/>
    <w:rsid w:val="00D8547B"/>
    <w:rsid w:val="00D85A17"/>
    <w:rsid w:val="00D86926"/>
    <w:rsid w:val="00D8742D"/>
    <w:rsid w:val="00D87D02"/>
    <w:rsid w:val="00D91B77"/>
    <w:rsid w:val="00D91BD5"/>
    <w:rsid w:val="00D92F5B"/>
    <w:rsid w:val="00D93A31"/>
    <w:rsid w:val="00D95B66"/>
    <w:rsid w:val="00D97DE0"/>
    <w:rsid w:val="00DA07EB"/>
    <w:rsid w:val="00DA16F9"/>
    <w:rsid w:val="00DA1925"/>
    <w:rsid w:val="00DA1D19"/>
    <w:rsid w:val="00DA1FEE"/>
    <w:rsid w:val="00DA4B83"/>
    <w:rsid w:val="00DA733D"/>
    <w:rsid w:val="00DA7849"/>
    <w:rsid w:val="00DA7ABD"/>
    <w:rsid w:val="00DB1F62"/>
    <w:rsid w:val="00DB484F"/>
    <w:rsid w:val="00DB5486"/>
    <w:rsid w:val="00DB65EE"/>
    <w:rsid w:val="00DC228E"/>
    <w:rsid w:val="00DC38CF"/>
    <w:rsid w:val="00DC39A9"/>
    <w:rsid w:val="00DC5030"/>
    <w:rsid w:val="00DC5F42"/>
    <w:rsid w:val="00DD0D5D"/>
    <w:rsid w:val="00DD2F21"/>
    <w:rsid w:val="00DD4438"/>
    <w:rsid w:val="00DD5B74"/>
    <w:rsid w:val="00DD625C"/>
    <w:rsid w:val="00DD6AFF"/>
    <w:rsid w:val="00DD7227"/>
    <w:rsid w:val="00DD72C2"/>
    <w:rsid w:val="00DE0FE3"/>
    <w:rsid w:val="00DE10E5"/>
    <w:rsid w:val="00DE1A38"/>
    <w:rsid w:val="00DE29C7"/>
    <w:rsid w:val="00DE4DFD"/>
    <w:rsid w:val="00DE52D7"/>
    <w:rsid w:val="00DE5DC6"/>
    <w:rsid w:val="00DE6133"/>
    <w:rsid w:val="00DF2CB8"/>
    <w:rsid w:val="00DF32D1"/>
    <w:rsid w:val="00DF459E"/>
    <w:rsid w:val="00DF511F"/>
    <w:rsid w:val="00DF5F94"/>
    <w:rsid w:val="00DF68C4"/>
    <w:rsid w:val="00DF6EA5"/>
    <w:rsid w:val="00DF7197"/>
    <w:rsid w:val="00E003DC"/>
    <w:rsid w:val="00E014C8"/>
    <w:rsid w:val="00E02D24"/>
    <w:rsid w:val="00E0345D"/>
    <w:rsid w:val="00E053EA"/>
    <w:rsid w:val="00E0559E"/>
    <w:rsid w:val="00E06108"/>
    <w:rsid w:val="00E06B87"/>
    <w:rsid w:val="00E1354A"/>
    <w:rsid w:val="00E13B77"/>
    <w:rsid w:val="00E148FB"/>
    <w:rsid w:val="00E16AFC"/>
    <w:rsid w:val="00E16E46"/>
    <w:rsid w:val="00E17158"/>
    <w:rsid w:val="00E20D6B"/>
    <w:rsid w:val="00E20E70"/>
    <w:rsid w:val="00E21B61"/>
    <w:rsid w:val="00E24D4A"/>
    <w:rsid w:val="00E2503B"/>
    <w:rsid w:val="00E26F4D"/>
    <w:rsid w:val="00E31991"/>
    <w:rsid w:val="00E33585"/>
    <w:rsid w:val="00E35B06"/>
    <w:rsid w:val="00E409C1"/>
    <w:rsid w:val="00E418F3"/>
    <w:rsid w:val="00E41B67"/>
    <w:rsid w:val="00E43E5D"/>
    <w:rsid w:val="00E44650"/>
    <w:rsid w:val="00E474CD"/>
    <w:rsid w:val="00E51C44"/>
    <w:rsid w:val="00E52C6A"/>
    <w:rsid w:val="00E5399E"/>
    <w:rsid w:val="00E53D15"/>
    <w:rsid w:val="00E549BB"/>
    <w:rsid w:val="00E56566"/>
    <w:rsid w:val="00E56D6C"/>
    <w:rsid w:val="00E60DC7"/>
    <w:rsid w:val="00E60F1E"/>
    <w:rsid w:val="00E62C5B"/>
    <w:rsid w:val="00E63E1F"/>
    <w:rsid w:val="00E66619"/>
    <w:rsid w:val="00E67545"/>
    <w:rsid w:val="00E70FB0"/>
    <w:rsid w:val="00E71445"/>
    <w:rsid w:val="00E71555"/>
    <w:rsid w:val="00E75E5B"/>
    <w:rsid w:val="00E76F1A"/>
    <w:rsid w:val="00E773DE"/>
    <w:rsid w:val="00E81B5E"/>
    <w:rsid w:val="00E826E1"/>
    <w:rsid w:val="00E83CB9"/>
    <w:rsid w:val="00E84EC7"/>
    <w:rsid w:val="00E853B2"/>
    <w:rsid w:val="00E853E8"/>
    <w:rsid w:val="00E85748"/>
    <w:rsid w:val="00E921FA"/>
    <w:rsid w:val="00E92FBD"/>
    <w:rsid w:val="00E954D6"/>
    <w:rsid w:val="00E96F40"/>
    <w:rsid w:val="00EA0769"/>
    <w:rsid w:val="00EA2767"/>
    <w:rsid w:val="00EA5296"/>
    <w:rsid w:val="00EB3B6D"/>
    <w:rsid w:val="00EC1153"/>
    <w:rsid w:val="00EC1735"/>
    <w:rsid w:val="00EC4111"/>
    <w:rsid w:val="00EC74D7"/>
    <w:rsid w:val="00ED13A6"/>
    <w:rsid w:val="00ED1A93"/>
    <w:rsid w:val="00ED5D36"/>
    <w:rsid w:val="00ED680A"/>
    <w:rsid w:val="00EE1120"/>
    <w:rsid w:val="00EE1567"/>
    <w:rsid w:val="00EE27ED"/>
    <w:rsid w:val="00EE34CC"/>
    <w:rsid w:val="00EE428E"/>
    <w:rsid w:val="00EE5A67"/>
    <w:rsid w:val="00EE66A2"/>
    <w:rsid w:val="00EE780C"/>
    <w:rsid w:val="00EE7D11"/>
    <w:rsid w:val="00EF166B"/>
    <w:rsid w:val="00EF1B2B"/>
    <w:rsid w:val="00EF299D"/>
    <w:rsid w:val="00EF2D74"/>
    <w:rsid w:val="00EF3A34"/>
    <w:rsid w:val="00EF56B8"/>
    <w:rsid w:val="00EF576C"/>
    <w:rsid w:val="00EF6BBC"/>
    <w:rsid w:val="00F004B8"/>
    <w:rsid w:val="00F02556"/>
    <w:rsid w:val="00F0312A"/>
    <w:rsid w:val="00F03ABF"/>
    <w:rsid w:val="00F05402"/>
    <w:rsid w:val="00F05AD8"/>
    <w:rsid w:val="00F05B6A"/>
    <w:rsid w:val="00F068AC"/>
    <w:rsid w:val="00F07599"/>
    <w:rsid w:val="00F07613"/>
    <w:rsid w:val="00F10712"/>
    <w:rsid w:val="00F11F0A"/>
    <w:rsid w:val="00F14981"/>
    <w:rsid w:val="00F15DD7"/>
    <w:rsid w:val="00F1758D"/>
    <w:rsid w:val="00F22029"/>
    <w:rsid w:val="00F23FAA"/>
    <w:rsid w:val="00F2410D"/>
    <w:rsid w:val="00F25766"/>
    <w:rsid w:val="00F26036"/>
    <w:rsid w:val="00F32C96"/>
    <w:rsid w:val="00F32F88"/>
    <w:rsid w:val="00F355A7"/>
    <w:rsid w:val="00F35B75"/>
    <w:rsid w:val="00F35EFF"/>
    <w:rsid w:val="00F40F56"/>
    <w:rsid w:val="00F414DC"/>
    <w:rsid w:val="00F41A00"/>
    <w:rsid w:val="00F43503"/>
    <w:rsid w:val="00F44052"/>
    <w:rsid w:val="00F46034"/>
    <w:rsid w:val="00F46679"/>
    <w:rsid w:val="00F46C19"/>
    <w:rsid w:val="00F515F0"/>
    <w:rsid w:val="00F53E95"/>
    <w:rsid w:val="00F55A6E"/>
    <w:rsid w:val="00F55D73"/>
    <w:rsid w:val="00F5750E"/>
    <w:rsid w:val="00F61E79"/>
    <w:rsid w:val="00F6326F"/>
    <w:rsid w:val="00F6737B"/>
    <w:rsid w:val="00F67C38"/>
    <w:rsid w:val="00F67D8C"/>
    <w:rsid w:val="00F70598"/>
    <w:rsid w:val="00F708F2"/>
    <w:rsid w:val="00F71CCE"/>
    <w:rsid w:val="00F72E6E"/>
    <w:rsid w:val="00F75EEC"/>
    <w:rsid w:val="00F81123"/>
    <w:rsid w:val="00F81AC8"/>
    <w:rsid w:val="00F82B83"/>
    <w:rsid w:val="00F82C06"/>
    <w:rsid w:val="00F8494E"/>
    <w:rsid w:val="00F8513F"/>
    <w:rsid w:val="00F85F4D"/>
    <w:rsid w:val="00F86637"/>
    <w:rsid w:val="00F86772"/>
    <w:rsid w:val="00F872EC"/>
    <w:rsid w:val="00F92290"/>
    <w:rsid w:val="00F929C8"/>
    <w:rsid w:val="00F939BF"/>
    <w:rsid w:val="00F95215"/>
    <w:rsid w:val="00F95AE2"/>
    <w:rsid w:val="00F96657"/>
    <w:rsid w:val="00F977DB"/>
    <w:rsid w:val="00FA14EA"/>
    <w:rsid w:val="00FA1947"/>
    <w:rsid w:val="00FA23C7"/>
    <w:rsid w:val="00FA2915"/>
    <w:rsid w:val="00FA2FCB"/>
    <w:rsid w:val="00FA3AC4"/>
    <w:rsid w:val="00FA590D"/>
    <w:rsid w:val="00FB0E08"/>
    <w:rsid w:val="00FB22E2"/>
    <w:rsid w:val="00FB3F7F"/>
    <w:rsid w:val="00FB4B8C"/>
    <w:rsid w:val="00FB4DEA"/>
    <w:rsid w:val="00FB558A"/>
    <w:rsid w:val="00FB6989"/>
    <w:rsid w:val="00FB7277"/>
    <w:rsid w:val="00FB7B02"/>
    <w:rsid w:val="00FC05BE"/>
    <w:rsid w:val="00FC3427"/>
    <w:rsid w:val="00FC6AD4"/>
    <w:rsid w:val="00FC747D"/>
    <w:rsid w:val="00FC7DEA"/>
    <w:rsid w:val="00FD07B4"/>
    <w:rsid w:val="00FD2287"/>
    <w:rsid w:val="00FD25F7"/>
    <w:rsid w:val="00FD3F7A"/>
    <w:rsid w:val="00FD60BF"/>
    <w:rsid w:val="00FE028A"/>
    <w:rsid w:val="00FE0C2D"/>
    <w:rsid w:val="00FE0D40"/>
    <w:rsid w:val="00FE1479"/>
    <w:rsid w:val="00FE3F2E"/>
    <w:rsid w:val="00FE516D"/>
    <w:rsid w:val="00FE535B"/>
    <w:rsid w:val="00FF2EC5"/>
    <w:rsid w:val="00FF5EB4"/>
    <w:rsid w:val="00FF6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ED8993"/>
  <w15:chartTrackingRefBased/>
  <w15:docId w15:val="{F756CED6-534B-4E88-80A1-3C74B2E9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A38"/>
    <w:pPr>
      <w:overflowPunct w:val="0"/>
      <w:autoSpaceDE w:val="0"/>
      <w:autoSpaceDN w:val="0"/>
      <w:adjustRightInd w:val="0"/>
      <w:textAlignment w:val="baseline"/>
    </w:pPr>
    <w:rPr>
      <w:sz w:val="24"/>
      <w:szCs w:val="24"/>
    </w:rPr>
  </w:style>
  <w:style w:type="paragraph" w:styleId="Heading1">
    <w:name w:val="heading 1"/>
    <w:aliases w:val="h1,L1"/>
    <w:basedOn w:val="Normal"/>
    <w:next w:val="Normal"/>
    <w:link w:val="Heading1Char"/>
    <w:uiPriority w:val="99"/>
    <w:qFormat/>
    <w:rsid w:val="00490D11"/>
    <w:pPr>
      <w:keepNext/>
      <w:shd w:val="clear" w:color="auto" w:fill="FFFF00"/>
      <w:spacing w:before="120"/>
      <w:jc w:val="center"/>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490D11"/>
    <w:pPr>
      <w:keepNext/>
      <w:tabs>
        <w:tab w:val="left" w:pos="720"/>
        <w:tab w:val="left" w:pos="3261"/>
        <w:tab w:val="left" w:pos="5103"/>
      </w:tabs>
      <w:ind w:left="720" w:hanging="360"/>
      <w:jc w:val="both"/>
      <w:outlineLvl w:val="1"/>
    </w:pPr>
    <w:rPr>
      <w:rFonts w:ascii="Cambria" w:hAnsi="Cambria"/>
      <w:b/>
      <w:bCs/>
      <w:i/>
      <w:iCs/>
      <w:sz w:val="28"/>
      <w:szCs w:val="28"/>
    </w:rPr>
  </w:style>
  <w:style w:type="paragraph" w:styleId="Heading3">
    <w:name w:val="heading 3"/>
    <w:aliases w:val="h3,h3 sub heading,H3,Head 3,3m"/>
    <w:basedOn w:val="Normal"/>
    <w:next w:val="Normal"/>
    <w:link w:val="Heading3Char"/>
    <w:uiPriority w:val="99"/>
    <w:qFormat/>
    <w:rsid w:val="00490D11"/>
    <w:pPr>
      <w:keepNext/>
      <w:spacing w:before="240" w:after="60"/>
      <w:outlineLvl w:val="2"/>
    </w:pPr>
    <w:rPr>
      <w:rFonts w:ascii="Cambria" w:hAnsi="Cambria"/>
      <w:b/>
      <w:bCs/>
      <w:sz w:val="26"/>
      <w:szCs w:val="26"/>
    </w:rPr>
  </w:style>
  <w:style w:type="paragraph" w:styleId="Heading4">
    <w:name w:val="heading 4"/>
    <w:aliases w:val="h4"/>
    <w:basedOn w:val="Normal"/>
    <w:next w:val="Normal"/>
    <w:link w:val="Heading4Char"/>
    <w:uiPriority w:val="99"/>
    <w:qFormat/>
    <w:rsid w:val="00490D11"/>
    <w:pPr>
      <w:keepNext/>
      <w:pBdr>
        <w:top w:val="double" w:sz="6" w:space="1" w:color="auto"/>
        <w:left w:val="double" w:sz="6" w:space="4" w:color="auto"/>
        <w:bottom w:val="double" w:sz="6" w:space="1" w:color="auto"/>
        <w:right w:val="double" w:sz="6" w:space="4" w:color="auto"/>
      </w:pBdr>
      <w:spacing w:before="120" w:after="120"/>
      <w:outlineLvl w:val="3"/>
    </w:pPr>
    <w:rPr>
      <w:rFonts w:ascii="Calibri" w:hAnsi="Calibri"/>
      <w:b/>
      <w:bCs/>
      <w:sz w:val="28"/>
      <w:szCs w:val="28"/>
    </w:rPr>
  </w:style>
  <w:style w:type="paragraph" w:styleId="Heading5">
    <w:name w:val="heading 5"/>
    <w:basedOn w:val="Normal"/>
    <w:next w:val="Normal"/>
    <w:link w:val="Heading5Char"/>
    <w:uiPriority w:val="99"/>
    <w:qFormat/>
    <w:rsid w:val="00490D11"/>
    <w:pPr>
      <w:keepNext/>
      <w:jc w:val="right"/>
      <w:outlineLvl w:val="4"/>
    </w:pPr>
    <w:rPr>
      <w:rFonts w:ascii="Calibri" w:hAnsi="Calibri"/>
      <w:b/>
      <w:bCs/>
      <w:i/>
      <w:iCs/>
      <w:sz w:val="26"/>
      <w:szCs w:val="26"/>
    </w:rPr>
  </w:style>
  <w:style w:type="paragraph" w:styleId="Heading6">
    <w:name w:val="heading 6"/>
    <w:basedOn w:val="Normal"/>
    <w:next w:val="Normal"/>
    <w:link w:val="Heading6Char"/>
    <w:uiPriority w:val="99"/>
    <w:qFormat/>
    <w:rsid w:val="00490D11"/>
    <w:pPr>
      <w:keepNext/>
      <w:outlineLvl w:val="5"/>
    </w:pPr>
    <w:rPr>
      <w:rFonts w:ascii="Calibri" w:hAnsi="Calibri"/>
      <w:b/>
      <w:bCs/>
      <w:sz w:val="20"/>
      <w:szCs w:val="20"/>
    </w:rPr>
  </w:style>
  <w:style w:type="paragraph" w:styleId="Heading7">
    <w:name w:val="heading 7"/>
    <w:basedOn w:val="Normal"/>
    <w:next w:val="Normal"/>
    <w:link w:val="Heading7Char"/>
    <w:uiPriority w:val="99"/>
    <w:qFormat/>
    <w:rsid w:val="00490D11"/>
    <w:pPr>
      <w:keepNext/>
      <w:outlineLvl w:val="6"/>
    </w:pPr>
    <w:rPr>
      <w:rFonts w:ascii="Calibri" w:hAnsi="Calibri"/>
    </w:rPr>
  </w:style>
  <w:style w:type="paragraph" w:styleId="Heading8">
    <w:name w:val="heading 8"/>
    <w:basedOn w:val="Normal"/>
    <w:next w:val="Normal"/>
    <w:qFormat/>
    <w:rsid w:val="00180F81"/>
    <w:pPr>
      <w:tabs>
        <w:tab w:val="num" w:pos="0"/>
      </w:tabs>
      <w:overflowPunct/>
      <w:autoSpaceDE/>
      <w:autoSpaceDN/>
      <w:adjustRightInd/>
      <w:ind w:left="6808" w:hanging="851"/>
      <w:textAlignment w:val="auto"/>
      <w:outlineLvl w:val="7"/>
    </w:pPr>
    <w:rPr>
      <w:rFonts w:ascii="Arial" w:hAnsi="Arial"/>
      <w:lang w:val="en-AU" w:eastAsia="en-US"/>
    </w:rPr>
  </w:style>
  <w:style w:type="paragraph" w:styleId="Heading9">
    <w:name w:val="heading 9"/>
    <w:basedOn w:val="Normal"/>
    <w:next w:val="Normal"/>
    <w:qFormat/>
    <w:rsid w:val="00180F81"/>
    <w:pPr>
      <w:tabs>
        <w:tab w:val="left" w:pos="851"/>
        <w:tab w:val="left" w:pos="1701"/>
        <w:tab w:val="left" w:pos="2552"/>
        <w:tab w:val="left" w:pos="3402"/>
      </w:tabs>
      <w:overflowPunct/>
      <w:autoSpaceDE/>
      <w:autoSpaceDN/>
      <w:adjustRightInd/>
      <w:textAlignment w:val="auto"/>
      <w:outlineLvl w:val="8"/>
    </w:pPr>
    <w:rPr>
      <w:rFonts w:ascii="Arial" w:hAnsi="Arial"/>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L1 Char"/>
    <w:link w:val="Heading1"/>
    <w:uiPriority w:val="99"/>
    <w:locked/>
    <w:rsid w:val="00490D11"/>
    <w:rPr>
      <w:rFonts w:ascii="Cambria" w:eastAsia="Times New Roman" w:hAnsi="Cambria" w:cs="Cambria"/>
      <w:b/>
      <w:bCs/>
      <w:kern w:val="32"/>
      <w:sz w:val="32"/>
      <w:szCs w:val="32"/>
      <w:lang w:val="en-GB" w:eastAsia="en-GB"/>
    </w:rPr>
  </w:style>
  <w:style w:type="character" w:customStyle="1" w:styleId="Heading2Char">
    <w:name w:val="Heading 2 Char"/>
    <w:link w:val="Heading2"/>
    <w:uiPriority w:val="99"/>
    <w:locked/>
    <w:rsid w:val="00490D11"/>
    <w:rPr>
      <w:rFonts w:ascii="Cambria" w:eastAsia="Times New Roman" w:hAnsi="Cambria" w:cs="Cambria"/>
      <w:b/>
      <w:bCs/>
      <w:i/>
      <w:iCs/>
      <w:sz w:val="28"/>
      <w:szCs w:val="28"/>
      <w:lang w:val="en-GB" w:eastAsia="en-GB"/>
    </w:rPr>
  </w:style>
  <w:style w:type="character" w:customStyle="1" w:styleId="Heading3Char">
    <w:name w:val="Heading 3 Char"/>
    <w:aliases w:val="h3 Char,h3 sub heading Char,H3 Char,Head 3 Char,3m Char"/>
    <w:link w:val="Heading3"/>
    <w:uiPriority w:val="99"/>
    <w:semiHidden/>
    <w:locked/>
    <w:rsid w:val="00490D11"/>
    <w:rPr>
      <w:rFonts w:ascii="Cambria" w:eastAsia="Times New Roman" w:hAnsi="Cambria" w:cs="Cambria"/>
      <w:b/>
      <w:bCs/>
      <w:sz w:val="26"/>
      <w:szCs w:val="26"/>
      <w:lang w:val="en-GB" w:eastAsia="en-GB"/>
    </w:rPr>
  </w:style>
  <w:style w:type="character" w:customStyle="1" w:styleId="Heading4Char">
    <w:name w:val="Heading 4 Char"/>
    <w:aliases w:val="h4 Char"/>
    <w:link w:val="Heading4"/>
    <w:uiPriority w:val="99"/>
    <w:semiHidden/>
    <w:locked/>
    <w:rsid w:val="00490D11"/>
    <w:rPr>
      <w:rFonts w:ascii="Calibri" w:eastAsia="Times New Roman" w:hAnsi="Calibri" w:cs="Calibri"/>
      <w:b/>
      <w:bCs/>
      <w:sz w:val="28"/>
      <w:szCs w:val="28"/>
      <w:lang w:val="en-GB" w:eastAsia="en-GB"/>
    </w:rPr>
  </w:style>
  <w:style w:type="character" w:customStyle="1" w:styleId="Heading5Char">
    <w:name w:val="Heading 5 Char"/>
    <w:link w:val="Heading5"/>
    <w:uiPriority w:val="99"/>
    <w:semiHidden/>
    <w:locked/>
    <w:rsid w:val="00490D11"/>
    <w:rPr>
      <w:rFonts w:ascii="Calibri" w:eastAsia="Times New Roman" w:hAnsi="Calibri" w:cs="Calibri"/>
      <w:b/>
      <w:bCs/>
      <w:i/>
      <w:iCs/>
      <w:sz w:val="26"/>
      <w:szCs w:val="26"/>
      <w:lang w:val="en-GB" w:eastAsia="en-GB"/>
    </w:rPr>
  </w:style>
  <w:style w:type="character" w:customStyle="1" w:styleId="Heading6Char">
    <w:name w:val="Heading 6 Char"/>
    <w:link w:val="Heading6"/>
    <w:uiPriority w:val="99"/>
    <w:semiHidden/>
    <w:locked/>
    <w:rsid w:val="00490D11"/>
    <w:rPr>
      <w:rFonts w:ascii="Calibri" w:eastAsia="Times New Roman" w:hAnsi="Calibri" w:cs="Calibri"/>
      <w:b/>
      <w:bCs/>
      <w:lang w:val="en-GB" w:eastAsia="en-GB"/>
    </w:rPr>
  </w:style>
  <w:style w:type="character" w:customStyle="1" w:styleId="Heading7Char">
    <w:name w:val="Heading 7 Char"/>
    <w:link w:val="Heading7"/>
    <w:uiPriority w:val="99"/>
    <w:semiHidden/>
    <w:locked/>
    <w:rsid w:val="00490D11"/>
    <w:rPr>
      <w:rFonts w:ascii="Calibri" w:eastAsia="Times New Roman" w:hAnsi="Calibri" w:cs="Calibri"/>
      <w:sz w:val="24"/>
      <w:szCs w:val="24"/>
      <w:lang w:val="en-GB" w:eastAsia="en-GB"/>
    </w:rPr>
  </w:style>
  <w:style w:type="paragraph" w:customStyle="1" w:styleId="Outline">
    <w:name w:val="Outline"/>
    <w:basedOn w:val="Normal"/>
    <w:rsid w:val="00490D11"/>
    <w:pPr>
      <w:spacing w:before="240"/>
    </w:pPr>
    <w:rPr>
      <w:kern w:val="28"/>
    </w:rPr>
  </w:style>
  <w:style w:type="paragraph" w:customStyle="1" w:styleId="Outline1">
    <w:name w:val="Outline1"/>
    <w:basedOn w:val="Outline"/>
    <w:next w:val="Outline2"/>
    <w:uiPriority w:val="99"/>
    <w:rsid w:val="00490D11"/>
    <w:pPr>
      <w:keepNext/>
      <w:tabs>
        <w:tab w:val="left" w:pos="360"/>
      </w:tabs>
      <w:ind w:left="360" w:hanging="360"/>
    </w:pPr>
  </w:style>
  <w:style w:type="paragraph" w:customStyle="1" w:styleId="Outline2">
    <w:name w:val="Outline2"/>
    <w:basedOn w:val="Normal"/>
    <w:uiPriority w:val="99"/>
    <w:rsid w:val="00490D11"/>
    <w:pPr>
      <w:tabs>
        <w:tab w:val="left" w:pos="864"/>
      </w:tabs>
      <w:spacing w:before="240"/>
      <w:ind w:left="864" w:hanging="504"/>
    </w:pPr>
    <w:rPr>
      <w:kern w:val="28"/>
    </w:rPr>
  </w:style>
  <w:style w:type="paragraph" w:customStyle="1" w:styleId="Outline3">
    <w:name w:val="Outline3"/>
    <w:basedOn w:val="Normal"/>
    <w:uiPriority w:val="99"/>
    <w:rsid w:val="00490D11"/>
    <w:pPr>
      <w:tabs>
        <w:tab w:val="left" w:pos="1368"/>
      </w:tabs>
      <w:spacing w:before="240"/>
      <w:ind w:left="1368" w:hanging="504"/>
    </w:pPr>
    <w:rPr>
      <w:kern w:val="28"/>
    </w:rPr>
  </w:style>
  <w:style w:type="paragraph" w:customStyle="1" w:styleId="Outline4">
    <w:name w:val="Outline4"/>
    <w:basedOn w:val="Normal"/>
    <w:uiPriority w:val="99"/>
    <w:rsid w:val="00490D11"/>
    <w:pPr>
      <w:tabs>
        <w:tab w:val="left" w:pos="1872"/>
      </w:tabs>
      <w:spacing w:before="240"/>
      <w:ind w:left="1872" w:hanging="504"/>
    </w:pPr>
    <w:rPr>
      <w:kern w:val="28"/>
    </w:rPr>
  </w:style>
  <w:style w:type="paragraph" w:customStyle="1" w:styleId="outlinebullet">
    <w:name w:val="outlinebullet"/>
    <w:basedOn w:val="Normal"/>
    <w:uiPriority w:val="99"/>
    <w:rsid w:val="00490D11"/>
    <w:pPr>
      <w:tabs>
        <w:tab w:val="left" w:pos="1440"/>
      </w:tabs>
      <w:spacing w:before="120"/>
      <w:ind w:left="1440" w:hanging="450"/>
    </w:pPr>
  </w:style>
  <w:style w:type="paragraph" w:styleId="BodyText">
    <w:name w:val="Body Text"/>
    <w:basedOn w:val="Normal"/>
    <w:link w:val="BodyTextChar"/>
    <w:uiPriority w:val="99"/>
    <w:rsid w:val="00490D11"/>
  </w:style>
  <w:style w:type="character" w:customStyle="1" w:styleId="BodyTextChar">
    <w:name w:val="Body Text Char"/>
    <w:link w:val="BodyText"/>
    <w:uiPriority w:val="99"/>
    <w:locked/>
    <w:rsid w:val="00490D11"/>
    <w:rPr>
      <w:sz w:val="24"/>
      <w:szCs w:val="24"/>
      <w:lang w:val="en-GB" w:eastAsia="en-GB"/>
    </w:rPr>
  </w:style>
  <w:style w:type="paragraph" w:styleId="BodyText2">
    <w:name w:val="Body Text 2"/>
    <w:basedOn w:val="Normal"/>
    <w:link w:val="BodyText2Char"/>
    <w:uiPriority w:val="99"/>
    <w:rsid w:val="00490D11"/>
    <w:pPr>
      <w:tabs>
        <w:tab w:val="left" w:pos="360"/>
        <w:tab w:val="left" w:pos="426"/>
      </w:tabs>
      <w:spacing w:before="60" w:after="60"/>
      <w:ind w:left="360"/>
    </w:pPr>
  </w:style>
  <w:style w:type="character" w:customStyle="1" w:styleId="BodyText2Char">
    <w:name w:val="Body Text 2 Char"/>
    <w:link w:val="BodyText2"/>
    <w:uiPriority w:val="99"/>
    <w:semiHidden/>
    <w:locked/>
    <w:rsid w:val="00490D11"/>
    <w:rPr>
      <w:sz w:val="24"/>
      <w:szCs w:val="24"/>
      <w:lang w:val="en-GB" w:eastAsia="en-GB"/>
    </w:rPr>
  </w:style>
  <w:style w:type="paragraph" w:styleId="EndnoteText">
    <w:name w:val="endnote text"/>
    <w:basedOn w:val="Normal"/>
    <w:link w:val="EndnoteTextChar"/>
    <w:uiPriority w:val="99"/>
    <w:semiHidden/>
    <w:rsid w:val="00490D11"/>
    <w:pPr>
      <w:widowControl w:val="0"/>
    </w:pPr>
    <w:rPr>
      <w:sz w:val="20"/>
      <w:szCs w:val="20"/>
    </w:rPr>
  </w:style>
  <w:style w:type="character" w:customStyle="1" w:styleId="EndnoteTextChar">
    <w:name w:val="Endnote Text Char"/>
    <w:link w:val="EndnoteText"/>
    <w:uiPriority w:val="99"/>
    <w:semiHidden/>
    <w:locked/>
    <w:rsid w:val="00490D11"/>
    <w:rPr>
      <w:sz w:val="20"/>
      <w:szCs w:val="20"/>
      <w:lang w:val="en-GB" w:eastAsia="en-GB"/>
    </w:rPr>
  </w:style>
  <w:style w:type="paragraph" w:styleId="BodyTextIndent2">
    <w:name w:val="Body Text Indent 2"/>
    <w:basedOn w:val="Normal"/>
    <w:link w:val="BodyTextIndent2Char"/>
    <w:uiPriority w:val="99"/>
    <w:rsid w:val="00490D11"/>
    <w:pPr>
      <w:tabs>
        <w:tab w:val="left" w:pos="360"/>
      </w:tabs>
      <w:ind w:left="360"/>
      <w:jc w:val="both"/>
    </w:pPr>
  </w:style>
  <w:style w:type="character" w:customStyle="1" w:styleId="BodyTextIndent2Char">
    <w:name w:val="Body Text Indent 2 Char"/>
    <w:link w:val="BodyTextIndent2"/>
    <w:uiPriority w:val="99"/>
    <w:semiHidden/>
    <w:locked/>
    <w:rsid w:val="00490D11"/>
    <w:rPr>
      <w:sz w:val="24"/>
      <w:szCs w:val="24"/>
      <w:lang w:val="en-GB" w:eastAsia="en-GB"/>
    </w:rPr>
  </w:style>
  <w:style w:type="paragraph" w:styleId="Header">
    <w:name w:val="header"/>
    <w:aliases w:val="Header Char, Char"/>
    <w:basedOn w:val="Normal"/>
    <w:link w:val="HeaderChar1"/>
    <w:uiPriority w:val="99"/>
    <w:rsid w:val="00490D11"/>
    <w:pPr>
      <w:tabs>
        <w:tab w:val="center" w:pos="4320"/>
        <w:tab w:val="right" w:pos="8640"/>
      </w:tabs>
    </w:pPr>
  </w:style>
  <w:style w:type="character" w:customStyle="1" w:styleId="HeaderChar1">
    <w:name w:val="Header Char1"/>
    <w:aliases w:val="Header Char Char, Char Char1"/>
    <w:link w:val="Header"/>
    <w:uiPriority w:val="99"/>
    <w:semiHidden/>
    <w:locked/>
    <w:rsid w:val="00490D11"/>
    <w:rPr>
      <w:sz w:val="24"/>
      <w:szCs w:val="24"/>
      <w:lang w:val="en-GB" w:eastAsia="en-GB"/>
    </w:rPr>
  </w:style>
  <w:style w:type="paragraph" w:styleId="Footer">
    <w:name w:val="footer"/>
    <w:basedOn w:val="Normal"/>
    <w:link w:val="FooterChar"/>
    <w:uiPriority w:val="99"/>
    <w:rsid w:val="00490D11"/>
    <w:pPr>
      <w:tabs>
        <w:tab w:val="center" w:pos="4320"/>
        <w:tab w:val="right" w:pos="8640"/>
      </w:tabs>
    </w:pPr>
  </w:style>
  <w:style w:type="character" w:customStyle="1" w:styleId="FooterChar">
    <w:name w:val="Footer Char"/>
    <w:link w:val="Footer"/>
    <w:uiPriority w:val="99"/>
    <w:locked/>
    <w:rsid w:val="00490D11"/>
    <w:rPr>
      <w:sz w:val="24"/>
      <w:szCs w:val="24"/>
      <w:lang w:val="en-GB" w:eastAsia="en-GB"/>
    </w:rPr>
  </w:style>
  <w:style w:type="character" w:styleId="PageNumber">
    <w:name w:val="page number"/>
    <w:basedOn w:val="DefaultParagraphFont"/>
    <w:rsid w:val="00490D11"/>
  </w:style>
  <w:style w:type="paragraph" w:styleId="FootnoteText">
    <w:name w:val="footnote text"/>
    <w:basedOn w:val="Normal"/>
    <w:link w:val="FootnoteTextChar"/>
    <w:semiHidden/>
    <w:rsid w:val="00490D11"/>
    <w:rPr>
      <w:sz w:val="20"/>
      <w:szCs w:val="20"/>
    </w:rPr>
  </w:style>
  <w:style w:type="character" w:customStyle="1" w:styleId="FootnoteTextChar">
    <w:name w:val="Footnote Text Char"/>
    <w:link w:val="FootnoteText"/>
    <w:semiHidden/>
    <w:locked/>
    <w:rsid w:val="00490D11"/>
    <w:rPr>
      <w:sz w:val="20"/>
      <w:szCs w:val="20"/>
      <w:lang w:val="en-GB" w:eastAsia="en-GB"/>
    </w:rPr>
  </w:style>
  <w:style w:type="character" w:styleId="FootnoteReference">
    <w:name w:val="footnote reference"/>
    <w:rsid w:val="00490D11"/>
    <w:rPr>
      <w:vertAlign w:val="superscript"/>
    </w:rPr>
  </w:style>
  <w:style w:type="paragraph" w:styleId="BodyText3">
    <w:name w:val="Body Text 3"/>
    <w:basedOn w:val="Normal"/>
    <w:link w:val="BodyText3Char"/>
    <w:uiPriority w:val="99"/>
    <w:rsid w:val="00490D11"/>
    <w:pPr>
      <w:tabs>
        <w:tab w:val="left" w:pos="360"/>
        <w:tab w:val="left" w:pos="426"/>
      </w:tabs>
      <w:ind w:right="-43"/>
    </w:pPr>
    <w:rPr>
      <w:sz w:val="16"/>
      <w:szCs w:val="16"/>
    </w:rPr>
  </w:style>
  <w:style w:type="character" w:customStyle="1" w:styleId="BodyText3Char">
    <w:name w:val="Body Text 3 Char"/>
    <w:link w:val="BodyText3"/>
    <w:uiPriority w:val="99"/>
    <w:semiHidden/>
    <w:locked/>
    <w:rsid w:val="00490D11"/>
    <w:rPr>
      <w:sz w:val="16"/>
      <w:szCs w:val="16"/>
      <w:lang w:val="en-GB" w:eastAsia="en-GB"/>
    </w:rPr>
  </w:style>
  <w:style w:type="paragraph" w:customStyle="1" w:styleId="JKSBasic">
    <w:name w:val="JKSBasic"/>
    <w:basedOn w:val="Normal"/>
    <w:uiPriority w:val="99"/>
    <w:rsid w:val="00490D11"/>
    <w:pPr>
      <w:spacing w:after="120"/>
      <w:ind w:firstLine="567"/>
    </w:pPr>
    <w:rPr>
      <w:rFonts w:ascii="Arial" w:hAnsi="Arial" w:cs="Arial"/>
      <w:sz w:val="22"/>
      <w:szCs w:val="22"/>
    </w:rPr>
  </w:style>
  <w:style w:type="paragraph" w:styleId="Title">
    <w:name w:val="Title"/>
    <w:basedOn w:val="Normal"/>
    <w:link w:val="TitleChar"/>
    <w:uiPriority w:val="99"/>
    <w:qFormat/>
    <w:rsid w:val="00490D11"/>
    <w:pPr>
      <w:jc w:val="center"/>
    </w:pPr>
    <w:rPr>
      <w:rFonts w:ascii="Cambria" w:hAnsi="Cambria"/>
      <w:b/>
      <w:bCs/>
      <w:kern w:val="28"/>
      <w:sz w:val="32"/>
      <w:szCs w:val="32"/>
    </w:rPr>
  </w:style>
  <w:style w:type="character" w:customStyle="1" w:styleId="TitleChar">
    <w:name w:val="Title Char"/>
    <w:link w:val="Title"/>
    <w:uiPriority w:val="99"/>
    <w:locked/>
    <w:rsid w:val="00490D11"/>
    <w:rPr>
      <w:rFonts w:ascii="Cambria" w:eastAsia="Times New Roman" w:hAnsi="Cambria" w:cs="Cambria"/>
      <w:b/>
      <w:bCs/>
      <w:kern w:val="28"/>
      <w:sz w:val="32"/>
      <w:szCs w:val="32"/>
      <w:lang w:val="en-GB" w:eastAsia="en-GB"/>
    </w:rPr>
  </w:style>
  <w:style w:type="paragraph" w:customStyle="1" w:styleId="SectionVHeader">
    <w:name w:val="Section V. Header"/>
    <w:basedOn w:val="Normal"/>
    <w:rsid w:val="00490D11"/>
    <w:pPr>
      <w:jc w:val="center"/>
    </w:pPr>
    <w:rPr>
      <w:b/>
      <w:bCs/>
      <w:sz w:val="36"/>
      <w:szCs w:val="36"/>
    </w:rPr>
  </w:style>
  <w:style w:type="paragraph" w:customStyle="1" w:styleId="Header2-SubClauses">
    <w:name w:val="Header 2 - SubClauses"/>
    <w:basedOn w:val="Normal"/>
    <w:uiPriority w:val="99"/>
    <w:rsid w:val="00490D11"/>
    <w:pPr>
      <w:tabs>
        <w:tab w:val="left" w:pos="360"/>
        <w:tab w:val="left" w:pos="619"/>
      </w:tabs>
      <w:spacing w:after="200"/>
      <w:ind w:left="619" w:hanging="619"/>
      <w:jc w:val="both"/>
    </w:pPr>
  </w:style>
  <w:style w:type="paragraph" w:customStyle="1" w:styleId="Header3-Paragraph">
    <w:name w:val="Header 3 - Paragraph"/>
    <w:basedOn w:val="Normal"/>
    <w:uiPriority w:val="99"/>
    <w:rsid w:val="00490D11"/>
    <w:pPr>
      <w:tabs>
        <w:tab w:val="left" w:pos="684"/>
        <w:tab w:val="left" w:pos="864"/>
      </w:tabs>
      <w:spacing w:after="200"/>
      <w:ind w:left="1238" w:hanging="619"/>
      <w:jc w:val="both"/>
    </w:pPr>
    <w:rPr>
      <w:lang w:val="en-US"/>
    </w:rPr>
  </w:style>
  <w:style w:type="paragraph" w:styleId="Subtitle">
    <w:name w:val="Subtitle"/>
    <w:aliases w:val=" Char Char"/>
    <w:basedOn w:val="Normal"/>
    <w:link w:val="SubtitleChar"/>
    <w:qFormat/>
    <w:rsid w:val="00AA6CD3"/>
    <w:pPr>
      <w:tabs>
        <w:tab w:val="right" w:leader="dot" w:pos="8640"/>
      </w:tabs>
      <w:overflowPunct/>
      <w:autoSpaceDE/>
      <w:autoSpaceDN/>
      <w:adjustRightInd/>
      <w:jc w:val="center"/>
      <w:textAlignment w:val="auto"/>
    </w:pPr>
    <w:rPr>
      <w:rFonts w:ascii="Cambria" w:hAnsi="Cambria"/>
    </w:rPr>
  </w:style>
  <w:style w:type="character" w:customStyle="1" w:styleId="SubtitleChar">
    <w:name w:val="Subtitle Char"/>
    <w:aliases w:val=" Char Char Char"/>
    <w:link w:val="Subtitle"/>
    <w:uiPriority w:val="99"/>
    <w:locked/>
    <w:rsid w:val="00490D11"/>
    <w:rPr>
      <w:rFonts w:ascii="Cambria" w:eastAsia="Times New Roman" w:hAnsi="Cambria" w:cs="Cambria"/>
      <w:sz w:val="24"/>
      <w:szCs w:val="24"/>
      <w:lang w:val="en-GB" w:eastAsia="en-GB"/>
    </w:rPr>
  </w:style>
  <w:style w:type="character" w:styleId="Hyperlink">
    <w:name w:val="Hyperlink"/>
    <w:uiPriority w:val="99"/>
    <w:rsid w:val="00897C52"/>
    <w:rPr>
      <w:color w:val="0000FF"/>
      <w:u w:val="single"/>
    </w:rPr>
  </w:style>
  <w:style w:type="paragraph" w:customStyle="1" w:styleId="Body">
    <w:name w:val="Body"/>
    <w:basedOn w:val="NormalIndent"/>
    <w:rsid w:val="00180F81"/>
    <w:pPr>
      <w:overflowPunct/>
      <w:autoSpaceDE/>
      <w:autoSpaceDN/>
      <w:adjustRightInd/>
      <w:ind w:left="851"/>
      <w:textAlignment w:val="auto"/>
    </w:pPr>
    <w:rPr>
      <w:rFonts w:ascii="Arial" w:hAnsi="Arial"/>
      <w:lang w:val="en-AU" w:eastAsia="en-US"/>
    </w:rPr>
  </w:style>
  <w:style w:type="paragraph" w:styleId="NormalIndent">
    <w:name w:val="Normal Indent"/>
    <w:basedOn w:val="Normal"/>
    <w:rsid w:val="00180F81"/>
    <w:pPr>
      <w:ind w:left="720"/>
    </w:pPr>
  </w:style>
  <w:style w:type="paragraph" w:customStyle="1" w:styleId="HeadingCentred">
    <w:name w:val="Heading: Centred"/>
    <w:basedOn w:val="Normal"/>
    <w:rsid w:val="00180F81"/>
    <w:pPr>
      <w:tabs>
        <w:tab w:val="left" w:pos="851"/>
        <w:tab w:val="left" w:pos="1701"/>
        <w:tab w:val="left" w:pos="2552"/>
        <w:tab w:val="left" w:pos="3402"/>
        <w:tab w:val="left" w:pos="4253"/>
      </w:tabs>
      <w:overflowPunct/>
      <w:autoSpaceDE/>
      <w:autoSpaceDN/>
      <w:adjustRightInd/>
      <w:jc w:val="center"/>
      <w:textAlignment w:val="auto"/>
    </w:pPr>
    <w:rPr>
      <w:rFonts w:ascii="Arial" w:hAnsi="Arial"/>
      <w:b/>
      <w:caps/>
      <w:lang w:val="en-AU" w:eastAsia="en-US"/>
    </w:rPr>
  </w:style>
  <w:style w:type="paragraph" w:styleId="NormalWeb">
    <w:name w:val="Normal (Web)"/>
    <w:basedOn w:val="Normal"/>
    <w:uiPriority w:val="99"/>
    <w:rsid w:val="00180F81"/>
    <w:pPr>
      <w:overflowPunct/>
      <w:autoSpaceDE/>
      <w:autoSpaceDN/>
      <w:adjustRightInd/>
      <w:spacing w:before="100" w:beforeAutospacing="1" w:after="100" w:afterAutospacing="1"/>
      <w:textAlignment w:val="auto"/>
    </w:pPr>
    <w:rPr>
      <w:rFonts w:ascii="Arial Unicode MS" w:eastAsia="Arial Unicode MS" w:hAnsi="Arial Unicode MS" w:cs="Arial Unicode MS"/>
      <w:lang w:val="en-US" w:eastAsia="en-US"/>
    </w:rPr>
  </w:style>
  <w:style w:type="paragraph" w:customStyle="1" w:styleId="SectionIXHeader">
    <w:name w:val="Section IX Header"/>
    <w:basedOn w:val="Normal"/>
    <w:rsid w:val="00180F81"/>
    <w:pPr>
      <w:overflowPunct/>
      <w:autoSpaceDE/>
      <w:autoSpaceDN/>
      <w:adjustRightInd/>
      <w:spacing w:before="240" w:after="240"/>
      <w:jc w:val="center"/>
      <w:textAlignment w:val="auto"/>
    </w:pPr>
    <w:rPr>
      <w:rFonts w:ascii="Times New Roman Bold" w:hAnsi="Times New Roman Bold"/>
      <w:b/>
      <w:sz w:val="36"/>
      <w:szCs w:val="20"/>
      <w:lang w:val="en-US" w:eastAsia="en-US"/>
    </w:rPr>
  </w:style>
  <w:style w:type="paragraph" w:customStyle="1" w:styleId="BankNormal">
    <w:name w:val="BankNormal"/>
    <w:basedOn w:val="Normal"/>
    <w:rsid w:val="003815E4"/>
    <w:pPr>
      <w:overflowPunct/>
      <w:autoSpaceDE/>
      <w:autoSpaceDN/>
      <w:adjustRightInd/>
      <w:spacing w:after="240"/>
      <w:textAlignment w:val="auto"/>
    </w:pPr>
    <w:rPr>
      <w:szCs w:val="20"/>
      <w:lang w:val="en-US" w:eastAsia="en-US"/>
    </w:rPr>
  </w:style>
  <w:style w:type="paragraph" w:styleId="BalloonText">
    <w:name w:val="Balloon Text"/>
    <w:basedOn w:val="Normal"/>
    <w:link w:val="BalloonTextChar"/>
    <w:rsid w:val="007E3643"/>
    <w:rPr>
      <w:rFonts w:ascii="Tahoma" w:hAnsi="Tahoma"/>
      <w:sz w:val="16"/>
      <w:szCs w:val="16"/>
    </w:rPr>
  </w:style>
  <w:style w:type="character" w:customStyle="1" w:styleId="BalloonTextChar">
    <w:name w:val="Balloon Text Char"/>
    <w:link w:val="BalloonText"/>
    <w:rsid w:val="007E3643"/>
    <w:rPr>
      <w:rFonts w:ascii="Tahoma" w:hAnsi="Tahoma" w:cs="Tahoma"/>
      <w:sz w:val="16"/>
      <w:szCs w:val="16"/>
      <w:lang w:val="en-GB" w:eastAsia="en-GB"/>
    </w:rPr>
  </w:style>
  <w:style w:type="character" w:customStyle="1" w:styleId="HeaderCharCharChar">
    <w:name w:val="Header Char Char Char"/>
    <w:semiHidden/>
    <w:locked/>
    <w:rsid w:val="0095141B"/>
    <w:rPr>
      <w:sz w:val="24"/>
      <w:szCs w:val="24"/>
      <w:lang w:val="en-GB" w:eastAsia="en-GB"/>
    </w:rPr>
  </w:style>
  <w:style w:type="paragraph" w:customStyle="1" w:styleId="SectionVIHeader">
    <w:name w:val="Section VI. Header"/>
    <w:basedOn w:val="SectionVHeader"/>
    <w:rsid w:val="00867330"/>
    <w:pPr>
      <w:overflowPunct/>
      <w:autoSpaceDE/>
      <w:autoSpaceDN/>
      <w:adjustRightInd/>
      <w:spacing w:before="120" w:after="240"/>
      <w:textAlignment w:val="auto"/>
    </w:pPr>
    <w:rPr>
      <w:bCs w:val="0"/>
      <w:szCs w:val="20"/>
      <w:lang w:val="en-US" w:eastAsia="en-US"/>
    </w:rPr>
  </w:style>
  <w:style w:type="paragraph" w:styleId="CommentText">
    <w:name w:val="annotation text"/>
    <w:basedOn w:val="Normal"/>
    <w:link w:val="CommentTextChar"/>
    <w:semiHidden/>
    <w:rsid w:val="00BF165D"/>
    <w:pPr>
      <w:overflowPunct/>
      <w:autoSpaceDE/>
      <w:autoSpaceDN/>
      <w:adjustRightInd/>
      <w:textAlignment w:val="auto"/>
    </w:pPr>
    <w:rPr>
      <w:sz w:val="20"/>
      <w:szCs w:val="20"/>
      <w:lang w:val="en-US" w:eastAsia="en-US"/>
    </w:rPr>
  </w:style>
  <w:style w:type="paragraph" w:styleId="NoSpacing">
    <w:name w:val="No Spacing"/>
    <w:uiPriority w:val="1"/>
    <w:qFormat/>
    <w:rsid w:val="00AF1233"/>
    <w:rPr>
      <w:rFonts w:ascii="Calibri" w:eastAsia="Calibri" w:hAnsi="Calibri"/>
      <w:sz w:val="22"/>
      <w:szCs w:val="22"/>
      <w:lang w:val="en-US" w:eastAsia="en-US"/>
    </w:rPr>
  </w:style>
  <w:style w:type="paragraph" w:styleId="ListParagraph">
    <w:name w:val="List Paragraph"/>
    <w:aliases w:val="Numbered List Paragraph,Lvl 1 Bullet,Johan bulletList Paragraph,Bullet list,IFCL - List Paragraph,List Paragraph nowy,References,Table/Figure Heading,WB List Paragraph,Dot pt,F5 List Paragraph,kepala,Graphic,PCA-§list,séga,Paragraph,列出段落"/>
    <w:basedOn w:val="Normal"/>
    <w:link w:val="ListParagraphChar"/>
    <w:uiPriority w:val="34"/>
    <w:qFormat/>
    <w:rsid w:val="00A70489"/>
    <w:pPr>
      <w:ind w:left="720"/>
      <w:contextualSpacing/>
    </w:pPr>
  </w:style>
  <w:style w:type="character" w:customStyle="1" w:styleId="HeaderCharCharCharChar">
    <w:name w:val="Header Char Char Char Char"/>
    <w:aliases w:val="Header Char Char Char1"/>
    <w:uiPriority w:val="99"/>
    <w:rsid w:val="00681A0E"/>
    <w:rPr>
      <w:sz w:val="24"/>
      <w:szCs w:val="24"/>
      <w:lang w:val="en-GB" w:eastAsia="en-GB"/>
    </w:rPr>
  </w:style>
  <w:style w:type="paragraph" w:customStyle="1" w:styleId="Head81">
    <w:name w:val="Head 8.1"/>
    <w:basedOn w:val="Heading1"/>
    <w:rsid w:val="002374B2"/>
    <w:pPr>
      <w:keepNext w:val="0"/>
      <w:shd w:val="clear" w:color="auto" w:fill="auto"/>
      <w:suppressAutoHyphens/>
      <w:overflowPunct/>
      <w:autoSpaceDE/>
      <w:autoSpaceDN/>
      <w:adjustRightInd/>
      <w:spacing w:before="480" w:after="240"/>
      <w:textAlignment w:val="auto"/>
      <w:outlineLvl w:val="9"/>
    </w:pPr>
    <w:rPr>
      <w:rFonts w:ascii="Times New Roman Bold" w:hAnsi="Times New Roman Bold"/>
      <w:bCs w:val="0"/>
      <w:szCs w:val="20"/>
      <w:lang w:eastAsia="en-US"/>
    </w:rPr>
  </w:style>
  <w:style w:type="character" w:customStyle="1" w:styleId="CommentTextChar">
    <w:name w:val="Comment Text Char"/>
    <w:basedOn w:val="DefaultParagraphFont"/>
    <w:link w:val="CommentText"/>
    <w:semiHidden/>
    <w:rsid w:val="00D00C4F"/>
  </w:style>
  <w:style w:type="table" w:styleId="TableGrid">
    <w:name w:val="Table Grid"/>
    <w:basedOn w:val="TableNormal"/>
    <w:uiPriority w:val="59"/>
    <w:rsid w:val="005C5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516D7"/>
    <w:rPr>
      <w:sz w:val="16"/>
      <w:szCs w:val="16"/>
    </w:rPr>
  </w:style>
  <w:style w:type="paragraph" w:styleId="CommentSubject">
    <w:name w:val="annotation subject"/>
    <w:basedOn w:val="CommentText"/>
    <w:next w:val="CommentText"/>
    <w:link w:val="CommentSubjectChar"/>
    <w:uiPriority w:val="99"/>
    <w:semiHidden/>
    <w:unhideWhenUsed/>
    <w:rsid w:val="009516D7"/>
    <w:pPr>
      <w:overflowPunct w:val="0"/>
      <w:autoSpaceDE w:val="0"/>
      <w:autoSpaceDN w:val="0"/>
      <w:adjustRightInd w:val="0"/>
      <w:textAlignment w:val="baseline"/>
    </w:pPr>
    <w:rPr>
      <w:b/>
      <w:bCs/>
      <w:lang w:val="en-GB" w:eastAsia="en-GB"/>
    </w:rPr>
  </w:style>
  <w:style w:type="character" w:customStyle="1" w:styleId="CommentSubjectChar">
    <w:name w:val="Comment Subject Char"/>
    <w:link w:val="CommentSubject"/>
    <w:uiPriority w:val="99"/>
    <w:semiHidden/>
    <w:rsid w:val="009516D7"/>
    <w:rPr>
      <w:b/>
      <w:bCs/>
      <w:lang w:val="en-GB" w:eastAsia="en-GB"/>
    </w:rPr>
  </w:style>
  <w:style w:type="paragraph" w:customStyle="1" w:styleId="StyleHeader2-SubClausesAfter6pt">
    <w:name w:val="Style Header 2 - SubClauses + After:  6 pt"/>
    <w:basedOn w:val="Normal"/>
    <w:rsid w:val="006F20DC"/>
    <w:pPr>
      <w:numPr>
        <w:ilvl w:val="1"/>
      </w:numPr>
      <w:tabs>
        <w:tab w:val="num" w:pos="504"/>
      </w:tabs>
      <w:overflowPunct/>
      <w:autoSpaceDE/>
      <w:autoSpaceDN/>
      <w:adjustRightInd/>
      <w:spacing w:after="200"/>
      <w:ind w:left="504" w:hanging="504"/>
      <w:jc w:val="both"/>
      <w:textAlignment w:val="auto"/>
    </w:pPr>
    <w:rPr>
      <w:lang w:val="en-US" w:eastAsia="en-US"/>
    </w:rPr>
  </w:style>
  <w:style w:type="paragraph" w:styleId="PlainText">
    <w:name w:val="Plain Text"/>
    <w:basedOn w:val="Normal"/>
    <w:link w:val="PlainTextChar"/>
    <w:uiPriority w:val="99"/>
    <w:unhideWhenUsed/>
    <w:rsid w:val="00D23CA5"/>
    <w:pPr>
      <w:overflowPunct/>
      <w:autoSpaceDE/>
      <w:autoSpaceDN/>
      <w:adjustRightInd/>
      <w:textAlignment w:val="auto"/>
    </w:pPr>
    <w:rPr>
      <w:rFonts w:ascii="Calibri" w:eastAsia="Calibri" w:hAnsi="Calibri"/>
      <w:sz w:val="22"/>
      <w:szCs w:val="21"/>
      <w:lang w:eastAsia="en-US"/>
    </w:rPr>
  </w:style>
  <w:style w:type="character" w:customStyle="1" w:styleId="PlainTextChar">
    <w:name w:val="Plain Text Char"/>
    <w:link w:val="PlainText"/>
    <w:uiPriority w:val="99"/>
    <w:rsid w:val="00D23CA5"/>
    <w:rPr>
      <w:rFonts w:ascii="Calibri" w:eastAsia="Calibri" w:hAnsi="Calibri"/>
      <w:sz w:val="22"/>
      <w:szCs w:val="21"/>
      <w:lang w:eastAsia="en-US"/>
    </w:rPr>
  </w:style>
  <w:style w:type="character" w:styleId="UnresolvedMention">
    <w:name w:val="Unresolved Mention"/>
    <w:uiPriority w:val="99"/>
    <w:semiHidden/>
    <w:unhideWhenUsed/>
    <w:rsid w:val="00C1610A"/>
    <w:rPr>
      <w:color w:val="605E5C"/>
      <w:shd w:val="clear" w:color="auto" w:fill="E1DFDD"/>
    </w:rPr>
  </w:style>
  <w:style w:type="character" w:styleId="Emphasis">
    <w:name w:val="Emphasis"/>
    <w:uiPriority w:val="20"/>
    <w:qFormat/>
    <w:rsid w:val="00A71748"/>
    <w:rPr>
      <w:i/>
      <w:iCs/>
    </w:rPr>
  </w:style>
  <w:style w:type="character" w:styleId="Strong">
    <w:name w:val="Strong"/>
    <w:uiPriority w:val="22"/>
    <w:qFormat/>
    <w:rsid w:val="00A71748"/>
    <w:rPr>
      <w:b/>
      <w:bCs/>
    </w:rPr>
  </w:style>
  <w:style w:type="paragraph" w:customStyle="1" w:styleId="Default">
    <w:name w:val="Default"/>
    <w:rsid w:val="00F61E79"/>
    <w:pPr>
      <w:autoSpaceDE w:val="0"/>
      <w:autoSpaceDN w:val="0"/>
      <w:adjustRightInd w:val="0"/>
    </w:pPr>
    <w:rPr>
      <w:rFonts w:ascii="Droid Sans" w:hAnsi="Droid Sans" w:cs="Droid Sans"/>
      <w:color w:val="000000"/>
      <w:sz w:val="24"/>
      <w:szCs w:val="24"/>
      <w:lang w:val="en-US" w:eastAsia="en-US"/>
    </w:rPr>
  </w:style>
  <w:style w:type="paragraph" w:customStyle="1" w:styleId="Pa4">
    <w:name w:val="Pa4"/>
    <w:basedOn w:val="Default"/>
    <w:next w:val="Default"/>
    <w:uiPriority w:val="99"/>
    <w:rsid w:val="00F61E79"/>
    <w:pPr>
      <w:spacing w:line="241" w:lineRule="atLeast"/>
    </w:pPr>
    <w:rPr>
      <w:rFonts w:cs="Times New Roman"/>
      <w:color w:val="auto"/>
    </w:rPr>
  </w:style>
  <w:style w:type="character" w:customStyle="1" w:styleId="Title1">
    <w:name w:val="Title1"/>
    <w:basedOn w:val="DefaultParagraphFont"/>
    <w:rsid w:val="0073665A"/>
  </w:style>
  <w:style w:type="character" w:customStyle="1" w:styleId="ListParagraphChar">
    <w:name w:val="List Paragraph Char"/>
    <w:aliases w:val="Numbered List Paragraph Char,Lvl 1 Bullet Char,Johan bulletList Paragraph Char,Bullet list Char,IFCL - List Paragraph Char,List Paragraph nowy Char,References Char,Table/Figure Heading Char,WB List Paragraph Char,Dot pt Char"/>
    <w:link w:val="ListParagraph"/>
    <w:uiPriority w:val="34"/>
    <w:qFormat/>
    <w:locked/>
    <w:rsid w:val="0073665A"/>
    <w:rPr>
      <w:sz w:val="24"/>
      <w:szCs w:val="24"/>
      <w:lang w:val="en-GB" w:eastAsia="en-GB"/>
    </w:rPr>
  </w:style>
  <w:style w:type="paragraph" w:customStyle="1" w:styleId="Headline">
    <w:name w:val="Headline"/>
    <w:basedOn w:val="BodyText"/>
    <w:next w:val="BodyText"/>
    <w:rsid w:val="00727380"/>
    <w:pPr>
      <w:overflowPunct/>
      <w:autoSpaceDE/>
      <w:autoSpaceDN/>
      <w:adjustRightInd/>
      <w:spacing w:before="480" w:after="120"/>
      <w:ind w:left="902"/>
      <w:jc w:val="both"/>
      <w:textAlignment w:val="auto"/>
    </w:pPr>
    <w:rPr>
      <w:rFonts w:ascii="Arial" w:hAnsi="Arial"/>
      <w:b/>
      <w:sz w:val="36"/>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0955">
      <w:bodyDiv w:val="1"/>
      <w:marLeft w:val="0"/>
      <w:marRight w:val="0"/>
      <w:marTop w:val="0"/>
      <w:marBottom w:val="0"/>
      <w:divBdr>
        <w:top w:val="none" w:sz="0" w:space="0" w:color="auto"/>
        <w:left w:val="none" w:sz="0" w:space="0" w:color="auto"/>
        <w:bottom w:val="none" w:sz="0" w:space="0" w:color="auto"/>
        <w:right w:val="none" w:sz="0" w:space="0" w:color="auto"/>
      </w:divBdr>
    </w:div>
    <w:div w:id="133182344">
      <w:bodyDiv w:val="1"/>
      <w:marLeft w:val="0"/>
      <w:marRight w:val="0"/>
      <w:marTop w:val="0"/>
      <w:marBottom w:val="0"/>
      <w:divBdr>
        <w:top w:val="none" w:sz="0" w:space="0" w:color="auto"/>
        <w:left w:val="none" w:sz="0" w:space="0" w:color="auto"/>
        <w:bottom w:val="none" w:sz="0" w:space="0" w:color="auto"/>
        <w:right w:val="none" w:sz="0" w:space="0" w:color="auto"/>
      </w:divBdr>
    </w:div>
    <w:div w:id="164977843">
      <w:bodyDiv w:val="1"/>
      <w:marLeft w:val="0"/>
      <w:marRight w:val="0"/>
      <w:marTop w:val="0"/>
      <w:marBottom w:val="0"/>
      <w:divBdr>
        <w:top w:val="none" w:sz="0" w:space="0" w:color="auto"/>
        <w:left w:val="none" w:sz="0" w:space="0" w:color="auto"/>
        <w:bottom w:val="none" w:sz="0" w:space="0" w:color="auto"/>
        <w:right w:val="none" w:sz="0" w:space="0" w:color="auto"/>
      </w:divBdr>
    </w:div>
    <w:div w:id="380178805">
      <w:bodyDiv w:val="1"/>
      <w:marLeft w:val="0"/>
      <w:marRight w:val="0"/>
      <w:marTop w:val="0"/>
      <w:marBottom w:val="0"/>
      <w:divBdr>
        <w:top w:val="none" w:sz="0" w:space="0" w:color="auto"/>
        <w:left w:val="none" w:sz="0" w:space="0" w:color="auto"/>
        <w:bottom w:val="none" w:sz="0" w:space="0" w:color="auto"/>
        <w:right w:val="none" w:sz="0" w:space="0" w:color="auto"/>
      </w:divBdr>
    </w:div>
    <w:div w:id="380716261">
      <w:bodyDiv w:val="1"/>
      <w:marLeft w:val="0"/>
      <w:marRight w:val="0"/>
      <w:marTop w:val="0"/>
      <w:marBottom w:val="0"/>
      <w:divBdr>
        <w:top w:val="none" w:sz="0" w:space="0" w:color="auto"/>
        <w:left w:val="none" w:sz="0" w:space="0" w:color="auto"/>
        <w:bottom w:val="none" w:sz="0" w:space="0" w:color="auto"/>
        <w:right w:val="none" w:sz="0" w:space="0" w:color="auto"/>
      </w:divBdr>
    </w:div>
    <w:div w:id="435906344">
      <w:bodyDiv w:val="1"/>
      <w:marLeft w:val="0"/>
      <w:marRight w:val="0"/>
      <w:marTop w:val="0"/>
      <w:marBottom w:val="0"/>
      <w:divBdr>
        <w:top w:val="none" w:sz="0" w:space="0" w:color="auto"/>
        <w:left w:val="none" w:sz="0" w:space="0" w:color="auto"/>
        <w:bottom w:val="none" w:sz="0" w:space="0" w:color="auto"/>
        <w:right w:val="none" w:sz="0" w:space="0" w:color="auto"/>
      </w:divBdr>
    </w:div>
    <w:div w:id="448401527">
      <w:bodyDiv w:val="1"/>
      <w:marLeft w:val="0"/>
      <w:marRight w:val="0"/>
      <w:marTop w:val="0"/>
      <w:marBottom w:val="0"/>
      <w:divBdr>
        <w:top w:val="none" w:sz="0" w:space="0" w:color="auto"/>
        <w:left w:val="none" w:sz="0" w:space="0" w:color="auto"/>
        <w:bottom w:val="none" w:sz="0" w:space="0" w:color="auto"/>
        <w:right w:val="none" w:sz="0" w:space="0" w:color="auto"/>
      </w:divBdr>
    </w:div>
    <w:div w:id="531307112">
      <w:bodyDiv w:val="1"/>
      <w:marLeft w:val="0"/>
      <w:marRight w:val="0"/>
      <w:marTop w:val="0"/>
      <w:marBottom w:val="0"/>
      <w:divBdr>
        <w:top w:val="none" w:sz="0" w:space="0" w:color="auto"/>
        <w:left w:val="none" w:sz="0" w:space="0" w:color="auto"/>
        <w:bottom w:val="none" w:sz="0" w:space="0" w:color="auto"/>
        <w:right w:val="none" w:sz="0" w:space="0" w:color="auto"/>
      </w:divBdr>
    </w:div>
    <w:div w:id="576091884">
      <w:bodyDiv w:val="1"/>
      <w:marLeft w:val="0"/>
      <w:marRight w:val="0"/>
      <w:marTop w:val="0"/>
      <w:marBottom w:val="0"/>
      <w:divBdr>
        <w:top w:val="none" w:sz="0" w:space="0" w:color="auto"/>
        <w:left w:val="none" w:sz="0" w:space="0" w:color="auto"/>
        <w:bottom w:val="none" w:sz="0" w:space="0" w:color="auto"/>
        <w:right w:val="none" w:sz="0" w:space="0" w:color="auto"/>
      </w:divBdr>
    </w:div>
    <w:div w:id="588737478">
      <w:bodyDiv w:val="1"/>
      <w:marLeft w:val="0"/>
      <w:marRight w:val="0"/>
      <w:marTop w:val="0"/>
      <w:marBottom w:val="0"/>
      <w:divBdr>
        <w:top w:val="none" w:sz="0" w:space="0" w:color="auto"/>
        <w:left w:val="none" w:sz="0" w:space="0" w:color="auto"/>
        <w:bottom w:val="none" w:sz="0" w:space="0" w:color="auto"/>
        <w:right w:val="none" w:sz="0" w:space="0" w:color="auto"/>
      </w:divBdr>
    </w:div>
    <w:div w:id="665128221">
      <w:bodyDiv w:val="1"/>
      <w:marLeft w:val="0"/>
      <w:marRight w:val="0"/>
      <w:marTop w:val="0"/>
      <w:marBottom w:val="0"/>
      <w:divBdr>
        <w:top w:val="none" w:sz="0" w:space="0" w:color="auto"/>
        <w:left w:val="none" w:sz="0" w:space="0" w:color="auto"/>
        <w:bottom w:val="none" w:sz="0" w:space="0" w:color="auto"/>
        <w:right w:val="none" w:sz="0" w:space="0" w:color="auto"/>
      </w:divBdr>
    </w:div>
    <w:div w:id="710231466">
      <w:bodyDiv w:val="1"/>
      <w:marLeft w:val="0"/>
      <w:marRight w:val="0"/>
      <w:marTop w:val="0"/>
      <w:marBottom w:val="0"/>
      <w:divBdr>
        <w:top w:val="none" w:sz="0" w:space="0" w:color="auto"/>
        <w:left w:val="none" w:sz="0" w:space="0" w:color="auto"/>
        <w:bottom w:val="none" w:sz="0" w:space="0" w:color="auto"/>
        <w:right w:val="none" w:sz="0" w:space="0" w:color="auto"/>
      </w:divBdr>
    </w:div>
    <w:div w:id="976758221">
      <w:bodyDiv w:val="1"/>
      <w:marLeft w:val="0"/>
      <w:marRight w:val="0"/>
      <w:marTop w:val="0"/>
      <w:marBottom w:val="0"/>
      <w:divBdr>
        <w:top w:val="none" w:sz="0" w:space="0" w:color="auto"/>
        <w:left w:val="none" w:sz="0" w:space="0" w:color="auto"/>
        <w:bottom w:val="none" w:sz="0" w:space="0" w:color="auto"/>
        <w:right w:val="none" w:sz="0" w:space="0" w:color="auto"/>
      </w:divBdr>
    </w:div>
    <w:div w:id="1414550933">
      <w:bodyDiv w:val="1"/>
      <w:marLeft w:val="0"/>
      <w:marRight w:val="0"/>
      <w:marTop w:val="0"/>
      <w:marBottom w:val="0"/>
      <w:divBdr>
        <w:top w:val="none" w:sz="0" w:space="0" w:color="auto"/>
        <w:left w:val="none" w:sz="0" w:space="0" w:color="auto"/>
        <w:bottom w:val="none" w:sz="0" w:space="0" w:color="auto"/>
        <w:right w:val="none" w:sz="0" w:space="0" w:color="auto"/>
      </w:divBdr>
    </w:div>
    <w:div w:id="1430810189">
      <w:bodyDiv w:val="1"/>
      <w:marLeft w:val="0"/>
      <w:marRight w:val="0"/>
      <w:marTop w:val="0"/>
      <w:marBottom w:val="0"/>
      <w:divBdr>
        <w:top w:val="none" w:sz="0" w:space="0" w:color="auto"/>
        <w:left w:val="none" w:sz="0" w:space="0" w:color="auto"/>
        <w:bottom w:val="none" w:sz="0" w:space="0" w:color="auto"/>
        <w:right w:val="none" w:sz="0" w:space="0" w:color="auto"/>
      </w:divBdr>
    </w:div>
    <w:div w:id="1575093003">
      <w:bodyDiv w:val="1"/>
      <w:marLeft w:val="0"/>
      <w:marRight w:val="0"/>
      <w:marTop w:val="0"/>
      <w:marBottom w:val="0"/>
      <w:divBdr>
        <w:top w:val="none" w:sz="0" w:space="0" w:color="auto"/>
        <w:left w:val="none" w:sz="0" w:space="0" w:color="auto"/>
        <w:bottom w:val="none" w:sz="0" w:space="0" w:color="auto"/>
        <w:right w:val="none" w:sz="0" w:space="0" w:color="auto"/>
      </w:divBdr>
    </w:div>
    <w:div w:id="1732852553">
      <w:bodyDiv w:val="1"/>
      <w:marLeft w:val="0"/>
      <w:marRight w:val="0"/>
      <w:marTop w:val="0"/>
      <w:marBottom w:val="0"/>
      <w:divBdr>
        <w:top w:val="none" w:sz="0" w:space="0" w:color="auto"/>
        <w:left w:val="none" w:sz="0" w:space="0" w:color="auto"/>
        <w:bottom w:val="none" w:sz="0" w:space="0" w:color="auto"/>
        <w:right w:val="none" w:sz="0" w:space="0" w:color="auto"/>
      </w:divBdr>
    </w:div>
    <w:div w:id="1794786759">
      <w:bodyDiv w:val="1"/>
      <w:marLeft w:val="0"/>
      <w:marRight w:val="0"/>
      <w:marTop w:val="0"/>
      <w:marBottom w:val="0"/>
      <w:divBdr>
        <w:top w:val="none" w:sz="0" w:space="0" w:color="auto"/>
        <w:left w:val="none" w:sz="0" w:space="0" w:color="auto"/>
        <w:bottom w:val="none" w:sz="0" w:space="0" w:color="auto"/>
        <w:right w:val="none" w:sz="0" w:space="0" w:color="auto"/>
      </w:divBdr>
    </w:div>
    <w:div w:id="1807118877">
      <w:bodyDiv w:val="1"/>
      <w:marLeft w:val="0"/>
      <w:marRight w:val="0"/>
      <w:marTop w:val="0"/>
      <w:marBottom w:val="0"/>
      <w:divBdr>
        <w:top w:val="none" w:sz="0" w:space="0" w:color="auto"/>
        <w:left w:val="none" w:sz="0" w:space="0" w:color="auto"/>
        <w:bottom w:val="none" w:sz="0" w:space="0" w:color="auto"/>
        <w:right w:val="none" w:sz="0" w:space="0" w:color="auto"/>
      </w:divBdr>
    </w:div>
    <w:div w:id="2012103393">
      <w:bodyDiv w:val="1"/>
      <w:marLeft w:val="0"/>
      <w:marRight w:val="0"/>
      <w:marTop w:val="0"/>
      <w:marBottom w:val="0"/>
      <w:divBdr>
        <w:top w:val="none" w:sz="0" w:space="0" w:color="auto"/>
        <w:left w:val="none" w:sz="0" w:space="0" w:color="auto"/>
        <w:bottom w:val="none" w:sz="0" w:space="0" w:color="auto"/>
        <w:right w:val="none" w:sz="0" w:space="0" w:color="auto"/>
      </w:divBdr>
    </w:div>
    <w:div w:id="2065444813">
      <w:bodyDiv w:val="1"/>
      <w:marLeft w:val="0"/>
      <w:marRight w:val="0"/>
      <w:marTop w:val="0"/>
      <w:marBottom w:val="0"/>
      <w:divBdr>
        <w:top w:val="none" w:sz="0" w:space="0" w:color="auto"/>
        <w:left w:val="none" w:sz="0" w:space="0" w:color="auto"/>
        <w:bottom w:val="none" w:sz="0" w:space="0" w:color="auto"/>
        <w:right w:val="none" w:sz="0" w:space="0" w:color="auto"/>
      </w:divBdr>
    </w:div>
    <w:div w:id="2071880204">
      <w:bodyDiv w:val="1"/>
      <w:marLeft w:val="0"/>
      <w:marRight w:val="0"/>
      <w:marTop w:val="0"/>
      <w:marBottom w:val="0"/>
      <w:divBdr>
        <w:top w:val="none" w:sz="0" w:space="0" w:color="auto"/>
        <w:left w:val="none" w:sz="0" w:space="0" w:color="auto"/>
        <w:bottom w:val="none" w:sz="0" w:space="0" w:color="auto"/>
        <w:right w:val="none" w:sz="0" w:space="0" w:color="auto"/>
      </w:divBdr>
    </w:div>
    <w:div w:id="207874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mailto:Rainhilde.Shetunyenga@nampower.com.na"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mailto:Rainhilde.Shetunyenga@nampower.com.na"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mailto:Kefas.Nangolo@nampower.com.na" TargetMode="External"/><Relationship Id="rId27" Type="http://schemas.openxmlformats.org/officeDocument/2006/relationships/header" Target="header6.xml"/><Relationship Id="rId30"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putuazas\Desktop\IPP\RFQ%20-%20GX_TSS_Hilti_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6E8C3EBB25965B478100AFE023D4469E" ma:contentTypeVersion="1" ma:contentTypeDescription="Page is a system content type template created by the Publishing Resources feature. The column templates from Page will be added to all Pages libraries created by the Publishing feature." ma:contentTypeScope="" ma:versionID="e1a3b2ac03c7c0e7a807ea3ce25e4dab">
  <xsd:schema xmlns:xsd="http://www.w3.org/2001/XMLSchema" xmlns:xs="http://www.w3.org/2001/XMLSchema" xmlns:p="http://schemas.microsoft.com/office/2006/metadata/properties" xmlns:ns1="http://schemas.microsoft.com/sharepoint/v3" targetNamespace="http://schemas.microsoft.com/office/2006/metadata/properties" ma:root="true" ma:fieldsID="0ae9f5723b20835a7f264595426a6ea3"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 ma:hidden="true" ma:internalName="PublishingStartDate">
      <xsd:simpleType>
        <xsd:restriction base="dms:Unknown"/>
      </xsd:simpleType>
    </xsd:element>
    <xsd:element name="PublishingExpirationDate" ma:index="10" nillable="true" ma:displayName="Scheduling End Date" ma:description="" ma:hidden="true" ma:internalName="PublishingExpirationDate">
      <xsd:simpleType>
        <xsd:restriction base="dms:Unknown"/>
      </xsd:simpleType>
    </xsd:element>
    <xsd:element name="PublishingContact" ma:index="11" nillable="true" ma:displayName="Contact"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internalName="PublishingContactEmail">
      <xsd:simpleType>
        <xsd:restriction base="dms:Text">
          <xsd:maxLength value="255"/>
        </xsd:restriction>
      </xsd:simpleType>
    </xsd:element>
    <xsd:element name="PublishingContactName" ma:index="13" nillable="true" ma:displayName="Contact Name" ma:internalName="PublishingContactName">
      <xsd:simpleType>
        <xsd:restriction base="dms:Text">
          <xsd:maxLength value="255"/>
        </xsd:restriction>
      </xsd:simpleType>
    </xsd:element>
    <xsd:element name="PublishingContactPicture" ma:index="14" nillable="true" ma:displayName="Contact Pictur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http://ppo.gov.mu/Relationships List/265_.000</Url>
      <Description>/Relationships List/265_.000</Description>
    </PublishingVariationRelationshipLinkFieldID>
    <PublishingVariationGroupID xmlns="http://schemas.microsoft.com/sharepoint/v3">2ccc6748-edd7-4e78-bcc9-aa0b687c7b74</PublishingVariationGroupID>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1CE097B-EB83-4A32-A47B-6311F6A2D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67646D-9F4D-4955-BAAC-D2E0666880B9}">
  <ds:schemaRefs>
    <ds:schemaRef ds:uri="http://schemas.microsoft.com/sharepoint/v3/contenttype/forms"/>
  </ds:schemaRefs>
</ds:datastoreItem>
</file>

<file path=customXml/itemProps3.xml><?xml version="1.0" encoding="utf-8"?>
<ds:datastoreItem xmlns:ds="http://schemas.openxmlformats.org/officeDocument/2006/customXml" ds:itemID="{EBAA78F2-BB97-4349-A06A-A186C1CD8EF0}">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1DCF4C3-53DB-4736-BC92-F76C68DE6754}">
  <ds:schemaRefs>
    <ds:schemaRef ds:uri="http://schemas.openxmlformats.org/officeDocument/2006/bibliography"/>
  </ds:schemaRefs>
</ds:datastoreItem>
</file>

<file path=customXml/itemProps5.xml><?xml version="1.0" encoding="utf-8"?>
<ds:datastoreItem xmlns:ds="http://schemas.openxmlformats.org/officeDocument/2006/customXml" ds:itemID="{E9CB5327-B44F-4244-AEF9-4097BACA826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RFQ - GX_TSS_Hilti_v1</Template>
  <TotalTime>92</TotalTime>
  <Pages>22</Pages>
  <Words>4048</Words>
  <Characters>22956</Characters>
  <Application>Microsoft Office Word</Application>
  <DocSecurity>0</DocSecurity>
  <Lines>1147</Lines>
  <Paragraphs>562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26442</CharactersWithSpaces>
  <SharedDoc>false</SharedDoc>
  <HLinks>
    <vt:vector size="18" baseType="variant">
      <vt:variant>
        <vt:i4>3014725</vt:i4>
      </vt:variant>
      <vt:variant>
        <vt:i4>6</vt:i4>
      </vt:variant>
      <vt:variant>
        <vt:i4>0</vt:i4>
      </vt:variant>
      <vt:variant>
        <vt:i4>5</vt:i4>
      </vt:variant>
      <vt:variant>
        <vt:lpwstr>mailto:quotations@nampower.com.na</vt:lpwstr>
      </vt:variant>
      <vt:variant>
        <vt:lpwstr/>
      </vt:variant>
      <vt:variant>
        <vt:i4>131193</vt:i4>
      </vt:variant>
      <vt:variant>
        <vt:i4>3</vt:i4>
      </vt:variant>
      <vt:variant>
        <vt:i4>0</vt:i4>
      </vt:variant>
      <vt:variant>
        <vt:i4>5</vt:i4>
      </vt:variant>
      <vt:variant>
        <vt:lpwstr>mailto:Bernelee.Van.Rooy@nampower.com.na</vt:lpwstr>
      </vt:variant>
      <vt:variant>
        <vt:lpwstr/>
      </vt:variant>
      <vt:variant>
        <vt:i4>3014725</vt:i4>
      </vt:variant>
      <vt:variant>
        <vt:i4>0</vt:i4>
      </vt:variant>
      <vt:variant>
        <vt:i4>0</vt:i4>
      </vt:variant>
      <vt:variant>
        <vt:i4>5</vt:i4>
      </vt:variant>
      <vt:variant>
        <vt:lpwstr>mailto:quotations@nampower.com.na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Kaputuaza, Steven</dc:creator>
  <cp:keywords/>
  <cp:lastModifiedBy>Shetunyenga, Rainhilde</cp:lastModifiedBy>
  <cp:revision>6</cp:revision>
  <cp:lastPrinted>2017-05-08T15:09:00Z</cp:lastPrinted>
  <dcterms:created xsi:type="dcterms:W3CDTF">2026-09-30T09:24:00Z</dcterms:created>
  <dcterms:modified xsi:type="dcterms:W3CDTF">2026-10-19T06:07:00Z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StyleDefinitions">
    <vt:lpwstr/>
  </property>
  <property fmtid="{D5CDD505-2E9C-101B-9397-08002B2CF9AE}" pid="3" name="MSIP_Label_a704303c-2b54-4801-9bf2-5431734ade08_Enabled">
    <vt:lpwstr>true</vt:lpwstr>
  </property>
  <property fmtid="{D5CDD505-2E9C-101B-9397-08002B2CF9AE}" pid="4" name="MSIP_Label_a704303c-2b54-4801-9bf2-5431734ade08_SetDate">
    <vt:lpwstr>2024-01-26T14:08:00Z</vt:lpwstr>
  </property>
  <property fmtid="{D5CDD505-2E9C-101B-9397-08002B2CF9AE}" pid="5" name="MSIP_Label_a704303c-2b54-4801-9bf2-5431734ade08_Method">
    <vt:lpwstr>Privileged</vt:lpwstr>
  </property>
  <property fmtid="{D5CDD505-2E9C-101B-9397-08002B2CF9AE}" pid="6" name="MSIP_Label_a704303c-2b54-4801-9bf2-5431734ade08_Name">
    <vt:lpwstr>Public</vt:lpwstr>
  </property>
  <property fmtid="{D5CDD505-2E9C-101B-9397-08002B2CF9AE}" pid="7" name="MSIP_Label_a704303c-2b54-4801-9bf2-5431734ade08_SiteId">
    <vt:lpwstr>b785e7d3-c8fa-47dc-9b77-826a7819dc0f</vt:lpwstr>
  </property>
  <property fmtid="{D5CDD505-2E9C-101B-9397-08002B2CF9AE}" pid="8" name="MSIP_Label_a704303c-2b54-4801-9bf2-5431734ade08_ActionId">
    <vt:lpwstr>b3f8d050-93f1-47b8-9859-5930d14bc30a</vt:lpwstr>
  </property>
  <property fmtid="{D5CDD505-2E9C-101B-9397-08002B2CF9AE}" pid="9" name="MSIP_Label_a704303c-2b54-4801-9bf2-5431734ade08_ContentBits">
    <vt:lpwstr>0</vt:lpwstr>
  </property>
</Properties>
</file>